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A4301" w14:textId="77777777" w:rsidR="003300FA" w:rsidRPr="003B3389" w:rsidRDefault="003300FA" w:rsidP="00CF2785">
      <w:pPr>
        <w:widowControl w:val="0"/>
        <w:jc w:val="both"/>
        <w:rPr>
          <w:rFonts w:cs="Arial"/>
        </w:rPr>
      </w:pPr>
      <w:bookmarkStart w:id="0" w:name="_GoBack"/>
      <w:bookmarkEnd w:id="0"/>
    </w:p>
    <w:p w14:paraId="5C39352F" w14:textId="77777777" w:rsidR="003300FA" w:rsidRPr="003B3389" w:rsidRDefault="003300FA" w:rsidP="00CF2785">
      <w:pPr>
        <w:widowControl w:val="0"/>
        <w:jc w:val="both"/>
        <w:rPr>
          <w:rFonts w:cs="Arial"/>
        </w:rPr>
      </w:pPr>
    </w:p>
    <w:p w14:paraId="19BA3247" w14:textId="77777777" w:rsidR="003300FA" w:rsidRPr="003B3389" w:rsidRDefault="003300FA" w:rsidP="00CF2785">
      <w:pPr>
        <w:widowControl w:val="0"/>
        <w:jc w:val="both"/>
        <w:rPr>
          <w:rFonts w:cs="Arial"/>
        </w:rPr>
      </w:pPr>
    </w:p>
    <w:p w14:paraId="17279E58" w14:textId="77777777" w:rsidR="003300FA" w:rsidRPr="003B3389" w:rsidRDefault="003300FA" w:rsidP="00CF2785">
      <w:pPr>
        <w:widowControl w:val="0"/>
        <w:jc w:val="both"/>
        <w:rPr>
          <w:rFonts w:cs="Arial"/>
        </w:rPr>
      </w:pPr>
    </w:p>
    <w:p w14:paraId="65F2538F" w14:textId="77777777" w:rsidR="003300FA" w:rsidRPr="003B3389" w:rsidRDefault="003300FA" w:rsidP="00CF2785">
      <w:pPr>
        <w:widowControl w:val="0"/>
        <w:jc w:val="both"/>
        <w:rPr>
          <w:rFonts w:cs="Arial"/>
        </w:rPr>
      </w:pPr>
    </w:p>
    <w:p w14:paraId="1C7C7AA1" w14:textId="77777777" w:rsidR="003300FA" w:rsidRPr="003B3389" w:rsidRDefault="003300FA" w:rsidP="00CF2785">
      <w:pPr>
        <w:widowControl w:val="0"/>
        <w:jc w:val="both"/>
        <w:rPr>
          <w:rFonts w:cs="Arial"/>
        </w:rPr>
      </w:pPr>
    </w:p>
    <w:p w14:paraId="6E79389E" w14:textId="77777777" w:rsidR="003300FA" w:rsidRPr="003B3389" w:rsidRDefault="003300FA" w:rsidP="00CF2785">
      <w:pPr>
        <w:widowControl w:val="0"/>
        <w:jc w:val="both"/>
        <w:rPr>
          <w:rFonts w:cs="Arial"/>
        </w:rPr>
      </w:pPr>
    </w:p>
    <w:p w14:paraId="3B7E0633" w14:textId="77777777" w:rsidR="003300FA" w:rsidRPr="003B3389" w:rsidRDefault="003300FA" w:rsidP="00CF2785">
      <w:pPr>
        <w:widowControl w:val="0"/>
        <w:jc w:val="both"/>
        <w:rPr>
          <w:rFonts w:cs="Arial"/>
        </w:rPr>
      </w:pPr>
    </w:p>
    <w:p w14:paraId="6CC0B5A8" w14:textId="77777777" w:rsidR="003300FA" w:rsidRPr="003B3389" w:rsidRDefault="003300FA" w:rsidP="00CF2785">
      <w:pPr>
        <w:widowControl w:val="0"/>
        <w:jc w:val="both"/>
        <w:rPr>
          <w:rFonts w:cs="Arial"/>
        </w:rPr>
      </w:pPr>
    </w:p>
    <w:p w14:paraId="3805D3C9" w14:textId="77777777" w:rsidR="003300FA" w:rsidRDefault="003300FA" w:rsidP="00CF2785">
      <w:pPr>
        <w:widowControl w:val="0"/>
        <w:jc w:val="both"/>
        <w:rPr>
          <w:rFonts w:cs="Arial"/>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038D8D7" w14:textId="7F72C265" w:rsidR="004C6080" w:rsidRPr="00CD5328" w:rsidRDefault="004C6080" w:rsidP="004C6080">
      <w:pPr>
        <w:widowControl w:val="0"/>
        <w:jc w:val="center"/>
        <w:rPr>
          <w:rFonts w:cs="Arial"/>
          <w:b/>
          <w:sz w:val="28"/>
        </w:rPr>
      </w:pPr>
      <w:r>
        <w:rPr>
          <w:rFonts w:cs="Arial"/>
          <w:b/>
          <w:sz w:val="28"/>
        </w:rPr>
        <w:t>APENDICES</w:t>
      </w:r>
    </w:p>
    <w:p w14:paraId="3FB0731D" w14:textId="709899E5" w:rsidR="004C6080" w:rsidRDefault="004C6080">
      <w:pPr>
        <w:rPr>
          <w:rFonts w:cs="Arial"/>
        </w:rPr>
      </w:pPr>
      <w:r>
        <w:rPr>
          <w:rFonts w:cs="Arial"/>
        </w:rPr>
        <w:br w:type="page"/>
      </w:r>
    </w:p>
    <w:p w14:paraId="00AFE5BC" w14:textId="77777777" w:rsidR="004C6080" w:rsidRDefault="004C6080" w:rsidP="004C6080">
      <w:pPr>
        <w:jc w:val="center"/>
        <w:rPr>
          <w:rStyle w:val="CharacterStyle1"/>
          <w:rFonts w:cs="Tahoma"/>
          <w:b/>
          <w:spacing w:val="3"/>
          <w:szCs w:val="22"/>
          <w:lang w:eastAsia="es-ES"/>
        </w:rPr>
      </w:pPr>
      <w:r>
        <w:rPr>
          <w:rStyle w:val="CharacterStyle1"/>
          <w:rFonts w:cs="Tahoma"/>
          <w:b/>
          <w:spacing w:val="3"/>
          <w:szCs w:val="22"/>
          <w:lang w:eastAsia="es-ES"/>
        </w:rPr>
        <w:lastRenderedPageBreak/>
        <w:t>APENDICE N° 01: DECLARACIÓN JURADA DE LA EMPRESA</w:t>
      </w:r>
    </w:p>
    <w:p w14:paraId="770D00CF" w14:textId="77777777" w:rsidR="004C6080" w:rsidRPr="00372D97" w:rsidRDefault="004C6080" w:rsidP="004C6080">
      <w:pPr>
        <w:pStyle w:val="Style10"/>
        <w:kinsoku w:val="0"/>
        <w:autoSpaceDE/>
        <w:autoSpaceDN/>
        <w:adjustRightInd/>
        <w:ind w:right="49"/>
        <w:jc w:val="both"/>
        <w:rPr>
          <w:rStyle w:val="CharacterStyle1"/>
          <w:rFonts w:asciiTheme="minorHAnsi" w:hAnsiTheme="minorHAnsi" w:cs="Tahoma"/>
          <w:spacing w:val="3"/>
          <w:lang w:val="es-ES"/>
        </w:rPr>
      </w:pPr>
    </w:p>
    <w:p w14:paraId="48E50926" w14:textId="77777777" w:rsidR="004C6080" w:rsidRPr="00BE2829" w:rsidRDefault="004C6080" w:rsidP="00AC00A7">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159CD73E" w14:textId="77777777" w:rsidR="004C6080" w:rsidRPr="008B011F" w:rsidRDefault="004C6080" w:rsidP="00AC00A7">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3CFA103C" w14:textId="77777777" w:rsidR="004C6080" w:rsidRPr="00BE2829" w:rsidRDefault="004C6080" w:rsidP="00AC00A7">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604D95CD" w14:textId="77777777" w:rsidR="004C6080" w:rsidRPr="00BE2829" w:rsidRDefault="004C6080" w:rsidP="004C6080">
      <w:pPr>
        <w:pStyle w:val="Style10"/>
        <w:kinsoku w:val="0"/>
        <w:autoSpaceDE/>
        <w:autoSpaceDN/>
        <w:adjustRightInd/>
        <w:ind w:left="284" w:right="49"/>
        <w:jc w:val="both"/>
        <w:rPr>
          <w:rStyle w:val="CharacterStyle1"/>
          <w:rFonts w:asciiTheme="minorHAnsi" w:hAnsiTheme="minorHAnsi" w:cs="Tahoma"/>
          <w:b/>
          <w:spacing w:val="3"/>
          <w:lang w:val="es-PE"/>
        </w:rPr>
      </w:pPr>
    </w:p>
    <w:p w14:paraId="1B78C8AB"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_______________________________________________, identificado (a) con DNI N° _______________, en representación de ________________________ con RUC N° ________________ , declaro, bajo juramento, que:</w:t>
      </w:r>
    </w:p>
    <w:p w14:paraId="03B710E1"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lang w:val="es-ES"/>
        </w:rPr>
      </w:pPr>
    </w:p>
    <w:p w14:paraId="210F4987" w14:textId="77777777" w:rsidR="004C6080" w:rsidRPr="00640372" w:rsidRDefault="004C6080" w:rsidP="00AC00A7">
      <w:pPr>
        <w:pStyle w:val="Style10"/>
        <w:numPr>
          <w:ilvl w:val="0"/>
          <w:numId w:val="4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He tomado conocimiento de los impedimentos, incompatibilidades y prohibiciones señalados en el artículo 6° de la Directiva y no me encuentro incurso en ninguno de ellos de acuerdo a lo señalado en la Ley N° 26771 y las Bases del presente Proceso de Selección.</w:t>
      </w:r>
    </w:p>
    <w:p w14:paraId="628485F3"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ES"/>
        </w:rPr>
      </w:pPr>
    </w:p>
    <w:p w14:paraId="1113A72D" w14:textId="77777777" w:rsidR="004C6080" w:rsidRPr="00640372" w:rsidRDefault="004C6080" w:rsidP="00AC00A7">
      <w:pPr>
        <w:pStyle w:val="Style10"/>
        <w:numPr>
          <w:ilvl w:val="0"/>
          <w:numId w:val="4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r>
        <w:rPr>
          <w:rStyle w:val="CharacterStyle1"/>
          <w:rFonts w:asciiTheme="minorHAnsi" w:hAnsiTheme="minorHAnsi" w:cstheme="minorHAnsi"/>
          <w:spacing w:val="3"/>
          <w:lang w:val="es-ES"/>
        </w:rPr>
        <w:t>O</w:t>
      </w:r>
      <w:r w:rsidRPr="00640372">
        <w:rPr>
          <w:rStyle w:val="CharacterStyle1"/>
          <w:rFonts w:asciiTheme="minorHAnsi" w:hAnsiTheme="minorHAnsi" w:cstheme="minorHAnsi"/>
          <w:spacing w:val="3"/>
          <w:lang w:val="es-ES"/>
        </w:rPr>
        <w:t>sinergmin y asumimos el compromiso de cumplirla y revisar su contenido antes de participar en cualquier actividad que involucre a Osinergmin y que eventualmente pudiera estar en contravención con lo allí estipulado.  Asimismo, declaramos y garantizamos:</w:t>
      </w:r>
    </w:p>
    <w:p w14:paraId="3A013267" w14:textId="77777777" w:rsidR="004C6080" w:rsidRPr="00640372" w:rsidRDefault="004C6080" w:rsidP="004C6080">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5AF77714" w14:textId="77777777" w:rsidR="004C6080" w:rsidRPr="009A2277" w:rsidRDefault="004C6080" w:rsidP="004C6080">
      <w:pPr>
        <w:pStyle w:val="Prrafodelista"/>
        <w:spacing w:line="259" w:lineRule="auto"/>
        <w:ind w:left="709"/>
        <w:rPr>
          <w:rFonts w:asciiTheme="minorHAnsi" w:hAnsiTheme="minorHAnsi" w:cstheme="minorHAnsi"/>
        </w:rPr>
      </w:pPr>
      <w:r w:rsidRPr="009A2277">
        <w:rPr>
          <w:rFonts w:asciiTheme="minorHAnsi" w:hAnsiTheme="minorHAnsi" w:cstheme="minorHAnsi"/>
        </w:rPr>
        <w:t>b.1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públicos, empleados de confianza, servidores públicos; así como a terceros que tengan participación  directa o indirecta en la determinación de las características técnicas y/o valor referencial o valor estimado, elaboración de documentos de procedimiento de selección, calificación y evaluación de ofertas, y la conformidad de los contratos derivados de dicho procedimiento.</w:t>
      </w:r>
    </w:p>
    <w:p w14:paraId="62A0160D" w14:textId="77777777" w:rsidR="004C6080" w:rsidRPr="009A2277" w:rsidRDefault="004C6080" w:rsidP="004C6080">
      <w:pPr>
        <w:pStyle w:val="Prrafodelista"/>
        <w:spacing w:line="259" w:lineRule="auto"/>
        <w:ind w:left="709"/>
        <w:rPr>
          <w:rFonts w:asciiTheme="minorHAnsi" w:hAnsiTheme="minorHAnsi" w:cstheme="minorHAnsi"/>
          <w:b/>
          <w:spacing w:val="-10"/>
        </w:rPr>
      </w:pPr>
    </w:p>
    <w:p w14:paraId="327ADE1E" w14:textId="77777777" w:rsidR="004C6080" w:rsidRPr="009A2277" w:rsidRDefault="004C6080" w:rsidP="004C6080">
      <w:pPr>
        <w:pStyle w:val="Prrafodelista"/>
        <w:spacing w:line="259" w:lineRule="auto"/>
        <w:ind w:left="709"/>
        <w:rPr>
          <w:rFonts w:asciiTheme="minorHAnsi" w:hAnsiTheme="minorHAnsi" w:cstheme="minorHAnsi"/>
          <w:spacing w:val="-10"/>
          <w:lang w:val="es-ES_tradnl"/>
        </w:rPr>
      </w:pPr>
      <w:r w:rsidRPr="009A2277">
        <w:rPr>
          <w:rFonts w:asciiTheme="minorHAnsi" w:hAnsiTheme="minorHAnsi" w:cstheme="minorHAnsi"/>
        </w:rPr>
        <w:t>b.2 comprom</w:t>
      </w:r>
      <w:r>
        <w:rPr>
          <w:rFonts w:asciiTheme="minorHAnsi" w:hAnsiTheme="minorHAnsi" w:cstheme="minorHAnsi"/>
        </w:rPr>
        <w:t>iso</w:t>
      </w:r>
      <w:r w:rsidRPr="009A2277">
        <w:rPr>
          <w:rFonts w:asciiTheme="minorHAnsi" w:hAnsiTheme="minorHAnsi" w:cstheme="minorHAnsi"/>
        </w:rPr>
        <w:t xml:space="preserve"> a denunciar, en base de una creencia razonable o de buena fe cualquier intento de soborno, supuesto o real, que tuviera conocimiento a través del canal de denuncias de soborno ubicado en la página WEBSIG </w:t>
      </w:r>
      <w:r w:rsidRPr="009A2277">
        <w:rPr>
          <w:rStyle w:val="Hipervnculo"/>
          <w:rFonts w:asciiTheme="minorHAnsi" w:hAnsiTheme="minorHAnsi" w:cstheme="minorHAnsi"/>
          <w:bCs/>
          <w:iCs/>
        </w:rPr>
        <w:t>(htttp://www.osinergmin.gob.pe/sig/SitePages/Principal.aspx).</w:t>
      </w:r>
    </w:p>
    <w:p w14:paraId="2EA8063B"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7F03DD65"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52517555"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 de 2022</w:t>
      </w:r>
      <w:r w:rsidRPr="00640372">
        <w:rPr>
          <w:rStyle w:val="CharacterStyle1"/>
          <w:rFonts w:asciiTheme="minorHAnsi" w:hAnsiTheme="minorHAnsi" w:cstheme="minorHAnsi"/>
          <w:spacing w:val="3"/>
          <w:lang w:val="es-ES" w:eastAsia="es-ES"/>
        </w:rPr>
        <w:t>.</w:t>
      </w:r>
    </w:p>
    <w:p w14:paraId="1A0F31A5"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53F052C5"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45A42283"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44CCD85A"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0194C998"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440677FA"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7358EA8"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6CAEAA5B"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DNI/Pasaporte N°:</w:t>
      </w:r>
    </w:p>
    <w:p w14:paraId="03CA5169"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PE"/>
        </w:rPr>
      </w:pPr>
    </w:p>
    <w:p w14:paraId="03A1CF70"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719FA831"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lang w:val="es-PE"/>
        </w:rPr>
      </w:pPr>
    </w:p>
    <w:p w14:paraId="15045BF6" w14:textId="77777777" w:rsidR="004C6080" w:rsidRPr="00E41AEC" w:rsidRDefault="004C6080" w:rsidP="00AC00A7">
      <w:pPr>
        <w:pStyle w:val="Style10"/>
        <w:numPr>
          <w:ilvl w:val="0"/>
          <w:numId w:val="34"/>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63489F18"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lang w:val="es-PE"/>
        </w:rPr>
      </w:pPr>
    </w:p>
    <w:p w14:paraId="740C346E" w14:textId="312E2322" w:rsidR="004C6080" w:rsidRDefault="004C6080">
      <w:pP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br w:type="page"/>
      </w:r>
    </w:p>
    <w:p w14:paraId="13446290"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14:paraId="4185F8DE"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92C39" w14:textId="77777777" w:rsidR="004C6080" w:rsidRDefault="004C6080" w:rsidP="00AC00A7">
      <w:pPr>
        <w:pStyle w:val="Style10"/>
        <w:numPr>
          <w:ilvl w:val="0"/>
          <w:numId w:val="3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34125CCD" w14:textId="77777777" w:rsidR="004C6080" w:rsidRDefault="004C6080" w:rsidP="004C6080">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en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3F7EF2FF"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43D0844" w14:textId="77777777" w:rsidR="004C6080" w:rsidRDefault="004C6080" w:rsidP="004C6080">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472D432" w14:textId="77777777" w:rsidR="004C6080" w:rsidRDefault="004C6080" w:rsidP="004C6080">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443648C"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1875154B"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EBEAE31"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42D86BC"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196BA94"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E80A944"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EA65F3"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35609BA"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6BFCE02" w14:textId="77777777" w:rsidR="004C6080" w:rsidRPr="00372D97"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C6080" w14:paraId="6A88EAD4" w14:textId="77777777" w:rsidTr="0041385D">
        <w:tc>
          <w:tcPr>
            <w:tcW w:w="3823" w:type="dxa"/>
            <w:tcBorders>
              <w:left w:val="nil"/>
              <w:bottom w:val="nil"/>
              <w:right w:val="nil"/>
            </w:tcBorders>
          </w:tcPr>
          <w:p w14:paraId="574EE75C"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90E9CF3"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A7D8AB"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22FC90D"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40C2A7"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25784CB9"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32416B3"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A877B0F"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1A5B4F0" w14:textId="77777777" w:rsidR="004C6080" w:rsidRDefault="004C6080" w:rsidP="004C6080">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D1B2092"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BD6285"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0796E4C"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891541"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012891"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A7E273A"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4B3D321"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1B78AF5"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95A970B"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3616A1F"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B30FB08"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11B3E97"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D3D1B24"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C4730AF"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223861D"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DCC687"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B8E12B"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EA2E3F8" w14:textId="77777777" w:rsidR="004C6080" w:rsidRDefault="004C6080" w:rsidP="004C6080">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5A108785"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72BDEC5"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790E0328" w14:textId="77777777" w:rsidR="004C6080" w:rsidRDefault="004C6080" w:rsidP="00AC00A7">
      <w:pPr>
        <w:pStyle w:val="Style10"/>
        <w:numPr>
          <w:ilvl w:val="0"/>
          <w:numId w:val="3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299BFC56" w14:textId="77777777" w:rsidR="004C6080" w:rsidRDefault="004C6080" w:rsidP="00AC00A7">
      <w:pPr>
        <w:pStyle w:val="Style10"/>
        <w:numPr>
          <w:ilvl w:val="0"/>
          <w:numId w:val="3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602C2ACF" w14:textId="77777777" w:rsidR="004C6080" w:rsidRDefault="004C6080" w:rsidP="004C6080">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973308D" w14:textId="77777777" w:rsidR="004C6080" w:rsidRDefault="004C6080" w:rsidP="004C6080">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31A5388" w14:textId="77777777" w:rsidR="004C6080" w:rsidRDefault="004C6080" w:rsidP="004C6080">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4037F17"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252F8AC5"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BEB733F"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B0FCE6"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AE2C232"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840CC50"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8EAE2DD"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60E3543"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A1E4AA5"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C6080" w14:paraId="75F593BB" w14:textId="77777777" w:rsidTr="0041385D">
        <w:tc>
          <w:tcPr>
            <w:tcW w:w="3823" w:type="dxa"/>
            <w:tcBorders>
              <w:left w:val="nil"/>
              <w:bottom w:val="nil"/>
              <w:right w:val="nil"/>
            </w:tcBorders>
          </w:tcPr>
          <w:p w14:paraId="072266B9"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4DCB8552"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68AE3"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2CACFC0"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7990D5CF"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46756F7"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B8029CE"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ED0A924"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69315BFA"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A26727" w14:textId="77777777" w:rsidR="004C6080" w:rsidRPr="00372D97"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25C1B22" w14:textId="77777777" w:rsidR="004C6080" w:rsidRPr="00FC7C99" w:rsidRDefault="004C6080" w:rsidP="004C6080">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289CAA3"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B2F762D"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6D58792"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8BEDA1C" w14:textId="77777777" w:rsidR="004C6080" w:rsidRDefault="004C6080" w:rsidP="004C6080">
      <w:pPr>
        <w:spacing w:after="160" w:line="259" w:lineRule="auto"/>
        <w:rPr>
          <w:rFonts w:cs="Calibri"/>
          <w:szCs w:val="22"/>
        </w:rPr>
      </w:pPr>
      <w:r>
        <w:rPr>
          <w:rFonts w:cs="Calibri"/>
          <w:szCs w:val="22"/>
        </w:rPr>
        <w:br w:type="page"/>
      </w:r>
    </w:p>
    <w:p w14:paraId="3CC2377E" w14:textId="77777777" w:rsidR="004C6080" w:rsidRPr="00B1664F"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01D7B604" w14:textId="77777777" w:rsidR="004C6080" w:rsidRPr="008D296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ES"/>
        </w:rPr>
      </w:pPr>
    </w:p>
    <w:p w14:paraId="4B6E77BE"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67F48805"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2B130A0D"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14754D39"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5FBA025D" wp14:editId="7DF99202">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73203588"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35B29A98"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1FE17A2F"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2819230F"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6762C2F3"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52DDCF93" w14:textId="77777777" w:rsidR="004C6080" w:rsidRDefault="004C6080" w:rsidP="004C6080">
      <w:pPr>
        <w:rPr>
          <w:rStyle w:val="CharacterStyle1"/>
          <w:rFonts w:eastAsiaTheme="minorEastAsia" w:cs="Tahoma"/>
          <w:spacing w:val="3"/>
          <w:sz w:val="18"/>
        </w:rPr>
      </w:pPr>
      <w:r>
        <w:rPr>
          <w:rStyle w:val="CharacterStyle1"/>
          <w:rFonts w:cs="Tahoma"/>
          <w:spacing w:val="3"/>
          <w:sz w:val="18"/>
        </w:rPr>
        <w:br w:type="page"/>
      </w:r>
    </w:p>
    <w:p w14:paraId="22711871" w14:textId="77777777" w:rsidR="004C6080" w:rsidRPr="00B1664F"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67C358F3" w14:textId="77777777" w:rsidR="004C6080" w:rsidRDefault="004C6080" w:rsidP="004C6080">
      <w:pPr>
        <w:ind w:left="284"/>
        <w:jc w:val="both"/>
        <w:rPr>
          <w:rFonts w:cs="Calibri"/>
          <w:szCs w:val="22"/>
        </w:rPr>
      </w:pPr>
    </w:p>
    <w:p w14:paraId="4C38616E" w14:textId="34536E1D" w:rsidR="004C6080" w:rsidRDefault="004C6080" w:rsidP="004C6080">
      <w:pPr>
        <w:jc w:val="both"/>
        <w:rPr>
          <w:rFonts w:cs="Calibri"/>
          <w:color w:val="000000" w:themeColor="text1"/>
          <w:szCs w:val="22"/>
        </w:rPr>
      </w:pPr>
      <w:r w:rsidRPr="004C6080">
        <w:rPr>
          <w:rFonts w:cs="Calibri"/>
          <w:color w:val="000000" w:themeColor="text1"/>
          <w:szCs w:val="22"/>
        </w:rPr>
        <w:t xml:space="preserve">La </w:t>
      </w:r>
      <w:r w:rsidRPr="004C6080">
        <w:rPr>
          <w:rFonts w:cs="Calibri"/>
          <w:b/>
          <w:color w:val="000000" w:themeColor="text1"/>
          <w:szCs w:val="22"/>
        </w:rPr>
        <w:t>EST</w:t>
      </w:r>
      <w:r w:rsidRPr="004C6080">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4C6080">
        <w:rPr>
          <w:rFonts w:cs="Calibri"/>
          <w:b/>
          <w:color w:val="000000" w:themeColor="text1"/>
          <w:szCs w:val="22"/>
        </w:rPr>
        <w:t>EST</w:t>
      </w:r>
      <w:r w:rsidRPr="004C6080">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7FB42406" w14:textId="77777777" w:rsidR="004C6080" w:rsidRPr="004C6080" w:rsidRDefault="004C6080" w:rsidP="004C6080">
      <w:pPr>
        <w:jc w:val="both"/>
        <w:rPr>
          <w:rFonts w:eastAsia="Calibri" w:cs="Calibri"/>
          <w:b/>
          <w:bCs/>
          <w:color w:val="000000" w:themeColor="text1"/>
          <w:szCs w:val="22"/>
          <w:lang w:eastAsia="en-US"/>
        </w:rPr>
      </w:pPr>
    </w:p>
    <w:p w14:paraId="29FE9C2B" w14:textId="77777777" w:rsidR="004C6080" w:rsidRPr="001A692E" w:rsidRDefault="004C6080" w:rsidP="00AC00A7">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27B9E3FB" w14:textId="3CD7040C" w:rsidR="004C6080" w:rsidRDefault="004C6080" w:rsidP="004C6080">
      <w:pPr>
        <w:autoSpaceDE w:val="0"/>
        <w:autoSpaceDN w:val="0"/>
        <w:adjustRightInd w:val="0"/>
        <w:ind w:left="284"/>
        <w:rPr>
          <w:rFonts w:cs="Calibri"/>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1FC32298" w14:textId="77777777" w:rsidR="004C6080" w:rsidRPr="001A692E" w:rsidRDefault="004C6080" w:rsidP="004C6080">
      <w:pPr>
        <w:autoSpaceDE w:val="0"/>
        <w:autoSpaceDN w:val="0"/>
        <w:adjustRightInd w:val="0"/>
        <w:ind w:left="284"/>
        <w:rPr>
          <w:rFonts w:cs="Calibri"/>
          <w:bCs/>
          <w:color w:val="000000" w:themeColor="text1"/>
          <w:szCs w:val="22"/>
        </w:rPr>
      </w:pPr>
    </w:p>
    <w:p w14:paraId="216BDD2A" w14:textId="77777777" w:rsidR="004C6080" w:rsidRPr="001A692E" w:rsidRDefault="004C6080" w:rsidP="00AC00A7">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42106AF3" w14:textId="1C12D9B8" w:rsidR="004C6080" w:rsidRDefault="004C6080" w:rsidP="004C6080">
      <w:pPr>
        <w:autoSpaceDE w:val="0"/>
        <w:autoSpaceDN w:val="0"/>
        <w:adjustRightInd w:val="0"/>
        <w:ind w:left="284"/>
        <w:rPr>
          <w:rFonts w:cs="Calibri"/>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1A3719AC" w14:textId="77777777" w:rsidR="004C6080" w:rsidRPr="001A692E" w:rsidRDefault="004C6080" w:rsidP="004C6080">
      <w:pPr>
        <w:autoSpaceDE w:val="0"/>
        <w:autoSpaceDN w:val="0"/>
        <w:adjustRightInd w:val="0"/>
        <w:ind w:left="284"/>
        <w:rPr>
          <w:rFonts w:cs="Calibri"/>
          <w:bCs/>
          <w:color w:val="000000" w:themeColor="text1"/>
          <w:szCs w:val="22"/>
        </w:rPr>
      </w:pPr>
    </w:p>
    <w:p w14:paraId="0AE3CC30" w14:textId="77777777" w:rsidR="004C6080" w:rsidRPr="001A692E" w:rsidRDefault="004C6080" w:rsidP="00AC00A7">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601D1418" w14:textId="4EE0AD4E" w:rsidR="004C6080" w:rsidRDefault="004C6080" w:rsidP="004C6080">
      <w:pPr>
        <w:ind w:left="284"/>
        <w:rPr>
          <w:rFonts w:eastAsia="Calibri" w:cs="Calibri"/>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1C6570AA" w14:textId="77777777" w:rsidR="004C6080" w:rsidRPr="001A692E" w:rsidRDefault="004C6080" w:rsidP="004C6080">
      <w:pPr>
        <w:ind w:left="284"/>
        <w:rPr>
          <w:rFonts w:eastAsia="Calibri" w:cs="Calibri"/>
          <w:b/>
          <w:color w:val="000000" w:themeColor="text1"/>
          <w:szCs w:val="22"/>
          <w:lang w:val="es-ES_tradnl" w:eastAsia="en-US"/>
        </w:rPr>
      </w:pPr>
    </w:p>
    <w:p w14:paraId="5698C192" w14:textId="77777777" w:rsidR="004C6080" w:rsidRPr="001A692E" w:rsidRDefault="004C6080" w:rsidP="00AC00A7">
      <w:pPr>
        <w:numPr>
          <w:ilvl w:val="0"/>
          <w:numId w:val="38"/>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3D46EA9C" w14:textId="77777777" w:rsidR="004C6080" w:rsidRPr="001A692E" w:rsidRDefault="004C6080" w:rsidP="00AC00A7">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64A34414" w14:textId="77777777" w:rsidR="004C6080" w:rsidRPr="001A692E" w:rsidRDefault="004C6080" w:rsidP="00AC00A7">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66779233" w14:textId="77777777" w:rsidR="004C6080" w:rsidRPr="001A692E" w:rsidRDefault="004C6080" w:rsidP="00AC00A7">
      <w:pPr>
        <w:numPr>
          <w:ilvl w:val="0"/>
          <w:numId w:val="38"/>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14308DB0" w14:textId="77777777" w:rsidR="004C6080" w:rsidRPr="001A692E" w:rsidRDefault="004C6080" w:rsidP="00AC00A7">
      <w:pPr>
        <w:numPr>
          <w:ilvl w:val="0"/>
          <w:numId w:val="40"/>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25B866A4" w14:textId="77777777" w:rsidR="004C6080" w:rsidRPr="001A692E" w:rsidRDefault="004C6080" w:rsidP="00AC00A7">
      <w:pPr>
        <w:numPr>
          <w:ilvl w:val="0"/>
          <w:numId w:val="40"/>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2E4662EB" w14:textId="7A9FEFBD" w:rsidR="004C6080" w:rsidRDefault="004C6080" w:rsidP="004C6080">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64BD1886" w14:textId="77777777" w:rsidR="004C6080" w:rsidRPr="001A692E" w:rsidRDefault="004C6080" w:rsidP="004C6080">
      <w:pPr>
        <w:ind w:left="709"/>
        <w:rPr>
          <w:rFonts w:eastAsia="Calibri" w:cs="Calibri"/>
          <w:color w:val="000000" w:themeColor="text1"/>
          <w:szCs w:val="22"/>
          <w:lang w:eastAsia="es-ES"/>
        </w:rPr>
      </w:pPr>
    </w:p>
    <w:p w14:paraId="5D4D93D5" w14:textId="77777777" w:rsidR="004C6080" w:rsidRPr="001A692E" w:rsidRDefault="004C6080" w:rsidP="00AC00A7">
      <w:pPr>
        <w:numPr>
          <w:ilvl w:val="0"/>
          <w:numId w:val="39"/>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042D30A5" w14:textId="4562B80D" w:rsidR="004C6080" w:rsidRDefault="004C6080" w:rsidP="004C6080">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773BAFB9" w14:textId="77777777" w:rsidR="004C6080" w:rsidRPr="001A692E" w:rsidRDefault="004C6080" w:rsidP="004C6080">
      <w:pPr>
        <w:ind w:left="284"/>
        <w:jc w:val="both"/>
        <w:rPr>
          <w:rFonts w:eastAsia="Calibri" w:cs="Calibri"/>
          <w:color w:val="000000" w:themeColor="text1"/>
          <w:szCs w:val="22"/>
          <w:lang w:eastAsia="es-ES"/>
        </w:rPr>
      </w:pPr>
    </w:p>
    <w:p w14:paraId="54AFCA62" w14:textId="77777777" w:rsidR="004C6080" w:rsidRPr="001A692E" w:rsidRDefault="004C6080" w:rsidP="004C6080">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76F40464" w14:textId="77777777" w:rsidR="004C6080" w:rsidRPr="001A692E" w:rsidRDefault="004C6080" w:rsidP="004C6080">
      <w:pPr>
        <w:ind w:left="284"/>
        <w:rPr>
          <w:rFonts w:eastAsia="Calibri" w:cs="Calibri"/>
          <w:color w:val="000000" w:themeColor="text1"/>
          <w:szCs w:val="22"/>
          <w:lang w:eastAsia="es-ES"/>
        </w:rPr>
      </w:pPr>
    </w:p>
    <w:p w14:paraId="0A5954A9" w14:textId="77777777" w:rsidR="004C6080" w:rsidRPr="001A692E" w:rsidRDefault="004C6080" w:rsidP="00AC00A7">
      <w:pPr>
        <w:numPr>
          <w:ilvl w:val="0"/>
          <w:numId w:val="3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20119344" w14:textId="77777777" w:rsidR="004C6080" w:rsidRPr="001A692E" w:rsidRDefault="004C6080" w:rsidP="00AC00A7">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5D4B5033" w14:textId="47D146B7" w:rsidR="004C6080" w:rsidRDefault="004C6080" w:rsidP="004C6080">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4292B3B8" w14:textId="77777777" w:rsidR="004C6080" w:rsidRPr="001A692E" w:rsidRDefault="004C6080" w:rsidP="004C6080">
      <w:pPr>
        <w:ind w:left="709"/>
        <w:rPr>
          <w:rFonts w:eastAsia="Calibri" w:cs="Calibri"/>
          <w:color w:val="000000" w:themeColor="text1"/>
          <w:szCs w:val="22"/>
          <w:lang w:eastAsia="es-ES"/>
        </w:rPr>
      </w:pPr>
    </w:p>
    <w:p w14:paraId="2D508CB8" w14:textId="77777777" w:rsidR="004C6080" w:rsidRPr="001A692E" w:rsidRDefault="004C6080" w:rsidP="004C6080">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063340AB" w14:textId="11058080" w:rsidR="004C6080" w:rsidRDefault="004C6080" w:rsidP="004C6080">
      <w:pPr>
        <w:ind w:left="709"/>
        <w:rPr>
          <w:rFonts w:eastAsia="Calibri" w:cs="Calibri"/>
          <w:color w:val="000000" w:themeColor="text1"/>
          <w:szCs w:val="22"/>
          <w:lang w:eastAsia="es-ES"/>
        </w:rPr>
      </w:pPr>
      <w:r w:rsidRPr="001A692E">
        <w:rPr>
          <w:rFonts w:eastAsia="Calibri" w:cs="Calibri"/>
          <w:b/>
          <w:color w:val="000000" w:themeColor="text1"/>
          <w:szCs w:val="22"/>
          <w:lang w:eastAsia="es-ES"/>
        </w:rPr>
        <w:lastRenderedPageBreak/>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1B1F5C22" w14:textId="77777777" w:rsidR="004C6080" w:rsidRPr="001A692E" w:rsidRDefault="004C6080" w:rsidP="004C6080">
      <w:pPr>
        <w:ind w:left="709"/>
        <w:rPr>
          <w:rFonts w:eastAsia="Calibri" w:cs="Calibri"/>
          <w:color w:val="000000" w:themeColor="text1"/>
          <w:szCs w:val="22"/>
          <w:lang w:eastAsia="es-ES"/>
        </w:rPr>
      </w:pPr>
    </w:p>
    <w:p w14:paraId="7744A115" w14:textId="77777777" w:rsidR="004C6080" w:rsidRPr="001A692E" w:rsidRDefault="004C6080" w:rsidP="004C6080">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1EE48EFA" w14:textId="1D1E4F95" w:rsidR="004C6080" w:rsidRDefault="004C6080" w:rsidP="004C6080">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2EDFC8B1" w14:textId="77777777" w:rsidR="004C6080" w:rsidRPr="001A692E" w:rsidRDefault="004C6080" w:rsidP="004C6080">
      <w:pPr>
        <w:ind w:left="709"/>
        <w:rPr>
          <w:rFonts w:eastAsia="Calibri" w:cs="Calibri"/>
          <w:color w:val="000000" w:themeColor="text1"/>
          <w:szCs w:val="22"/>
          <w:lang w:eastAsia="es-ES"/>
        </w:rPr>
      </w:pPr>
    </w:p>
    <w:p w14:paraId="414DD979" w14:textId="77777777" w:rsidR="004C6080" w:rsidRPr="001A692E" w:rsidRDefault="004C6080" w:rsidP="004C6080">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29CC9D3" w14:textId="5A2305AA" w:rsidR="004C6080" w:rsidRDefault="004C6080" w:rsidP="004C6080">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0C9D4305" w14:textId="77777777" w:rsidR="004C6080" w:rsidRPr="001A692E" w:rsidRDefault="004C6080" w:rsidP="004C6080">
      <w:pPr>
        <w:ind w:left="709"/>
        <w:jc w:val="both"/>
        <w:rPr>
          <w:rFonts w:eastAsia="Calibri" w:cs="Calibri"/>
          <w:color w:val="000000" w:themeColor="text1"/>
          <w:szCs w:val="22"/>
          <w:lang w:eastAsia="es-ES"/>
        </w:rPr>
      </w:pPr>
    </w:p>
    <w:p w14:paraId="2E5AAE2F" w14:textId="77777777" w:rsidR="004C6080" w:rsidRDefault="004C6080" w:rsidP="004C6080">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Bolsillo, aplicación en la pechara y mangas (color de tela azul) cuello, 3 bordados (bolsillo con el nombre del personal y grupo </w:t>
      </w:r>
    </w:p>
    <w:p w14:paraId="33F79FCF" w14:textId="13DD5D8D" w:rsidR="004C6080" w:rsidRPr="001A692E" w:rsidRDefault="004C6080" w:rsidP="004C6080">
      <w:pPr>
        <w:ind w:left="709"/>
        <w:jc w:val="both"/>
        <w:rPr>
          <w:rFonts w:eastAsia="Calibri" w:cs="Calibri"/>
          <w:b/>
          <w:color w:val="000000" w:themeColor="text1"/>
          <w:szCs w:val="22"/>
          <w:u w:val="single"/>
          <w:lang w:eastAsia="es-ES"/>
        </w:rPr>
      </w:pPr>
      <w:r w:rsidRPr="001A692E">
        <w:rPr>
          <w:rFonts w:eastAsia="Calibri" w:cs="Calibri"/>
          <w:color w:val="000000" w:themeColor="text1"/>
          <w:szCs w:val="22"/>
          <w:lang w:eastAsia="es-ES"/>
        </w:rPr>
        <w:t>sanguíneo), cerrado con máquina cerradora de camisa.</w:t>
      </w:r>
    </w:p>
    <w:p w14:paraId="0D77855E" w14:textId="77777777" w:rsidR="004C6080" w:rsidRDefault="004C6080" w:rsidP="004C6080">
      <w:pPr>
        <w:spacing w:after="120"/>
        <w:ind w:left="709"/>
        <w:jc w:val="both"/>
        <w:rPr>
          <w:rFonts w:cs="Calibri"/>
          <w:b/>
          <w:color w:val="000000" w:themeColor="text1"/>
          <w:szCs w:val="22"/>
          <w:lang w:eastAsia="es-ES"/>
        </w:rPr>
      </w:pPr>
    </w:p>
    <w:p w14:paraId="3DBAA137" w14:textId="67D9113F" w:rsidR="004C6080" w:rsidRPr="001A692E" w:rsidRDefault="004C6080" w:rsidP="00AC00A7">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3BC78CBA" w14:textId="3D4414B5" w:rsidR="004C6080" w:rsidRDefault="004C6080" w:rsidP="004C6080">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77DB2803" w14:textId="77777777" w:rsidR="004C6080" w:rsidRPr="001A692E" w:rsidRDefault="004C6080" w:rsidP="004C6080">
      <w:pPr>
        <w:ind w:left="709"/>
        <w:rPr>
          <w:rFonts w:cs="Calibri"/>
          <w:color w:val="000000" w:themeColor="text1"/>
          <w:szCs w:val="22"/>
        </w:rPr>
      </w:pPr>
    </w:p>
    <w:p w14:paraId="716E9BED" w14:textId="2D9AE723" w:rsidR="004C6080" w:rsidRDefault="004C6080" w:rsidP="004C6080">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2AA200DC" w14:textId="77777777" w:rsidR="004C6080" w:rsidRPr="001A692E" w:rsidRDefault="004C6080" w:rsidP="004C6080">
      <w:pPr>
        <w:ind w:left="709"/>
        <w:rPr>
          <w:rFonts w:cs="Calibri"/>
          <w:color w:val="000000" w:themeColor="text1"/>
          <w:szCs w:val="22"/>
        </w:rPr>
      </w:pPr>
    </w:p>
    <w:p w14:paraId="3B60C391" w14:textId="77777777" w:rsidR="004C6080" w:rsidRPr="001A692E" w:rsidRDefault="004C6080" w:rsidP="004C6080">
      <w:pPr>
        <w:ind w:left="709"/>
        <w:rPr>
          <w:rFonts w:cs="Calibri"/>
          <w:b/>
          <w:color w:val="000000" w:themeColor="text1"/>
          <w:szCs w:val="22"/>
        </w:rPr>
      </w:pPr>
      <w:r w:rsidRPr="001A692E">
        <w:rPr>
          <w:rFonts w:cs="Calibri"/>
          <w:b/>
          <w:color w:val="000000" w:themeColor="text1"/>
          <w:szCs w:val="22"/>
        </w:rPr>
        <w:t xml:space="preserve">Características: </w:t>
      </w:r>
    </w:p>
    <w:p w14:paraId="0A3B5DE2" w14:textId="2407B4EA" w:rsidR="004C6080" w:rsidRDefault="004C6080" w:rsidP="004C6080">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56B4494D" w14:textId="77777777" w:rsidR="004C6080" w:rsidRPr="001A692E" w:rsidRDefault="004C6080" w:rsidP="004C6080">
      <w:pPr>
        <w:ind w:left="709"/>
        <w:rPr>
          <w:rFonts w:cs="Calibri"/>
          <w:color w:val="000000" w:themeColor="text1"/>
          <w:szCs w:val="22"/>
        </w:rPr>
      </w:pPr>
    </w:p>
    <w:p w14:paraId="228D502A" w14:textId="1A181ED6" w:rsidR="004C6080" w:rsidRDefault="004C6080" w:rsidP="004C6080">
      <w:pPr>
        <w:ind w:left="709"/>
        <w:rPr>
          <w:rFonts w:cs="Calibri"/>
          <w:b/>
          <w:color w:val="000000" w:themeColor="text1"/>
          <w:szCs w:val="22"/>
        </w:rPr>
      </w:pPr>
      <w:r w:rsidRPr="001A692E">
        <w:rPr>
          <w:rFonts w:cs="Calibri"/>
          <w:b/>
          <w:color w:val="000000" w:themeColor="text1"/>
          <w:szCs w:val="22"/>
        </w:rPr>
        <w:t>Diseño:</w:t>
      </w:r>
    </w:p>
    <w:p w14:paraId="2A63BB8E" w14:textId="77777777" w:rsidR="004C6080" w:rsidRPr="001A692E" w:rsidRDefault="004C6080" w:rsidP="004C6080">
      <w:pPr>
        <w:ind w:left="709"/>
        <w:rPr>
          <w:rFonts w:cs="Calibri"/>
          <w:b/>
          <w:color w:val="000000" w:themeColor="text1"/>
          <w:szCs w:val="22"/>
        </w:rPr>
      </w:pPr>
    </w:p>
    <w:p w14:paraId="2249236A" w14:textId="5D6CF613" w:rsidR="004C6080" w:rsidRDefault="004C6080" w:rsidP="004C6080">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38290E58" w14:textId="77777777" w:rsidR="004C6080" w:rsidRPr="001A692E" w:rsidRDefault="004C6080" w:rsidP="004C6080">
      <w:pPr>
        <w:ind w:left="709"/>
        <w:rPr>
          <w:rFonts w:cs="Calibri"/>
          <w:color w:val="000000" w:themeColor="text1"/>
          <w:szCs w:val="22"/>
        </w:rPr>
      </w:pPr>
    </w:p>
    <w:p w14:paraId="6AE07046" w14:textId="77777777" w:rsidR="004C6080" w:rsidRDefault="004C6080" w:rsidP="004C6080">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3F40144E" w14:textId="77777777" w:rsidR="004C6080" w:rsidRDefault="004C6080" w:rsidP="004C6080">
      <w:pPr>
        <w:ind w:left="709"/>
        <w:rPr>
          <w:rFonts w:cs="Calibri"/>
          <w:color w:val="000000" w:themeColor="text1"/>
          <w:szCs w:val="22"/>
        </w:rPr>
      </w:pPr>
    </w:p>
    <w:p w14:paraId="1857DD50" w14:textId="77777777" w:rsidR="004C6080" w:rsidRDefault="004C6080" w:rsidP="004C6080">
      <w:pPr>
        <w:ind w:left="709"/>
        <w:rPr>
          <w:rFonts w:cs="Calibri"/>
          <w:color w:val="000000" w:themeColor="text1"/>
          <w:szCs w:val="22"/>
        </w:rPr>
      </w:pPr>
    </w:p>
    <w:p w14:paraId="7DD20BE4" w14:textId="77777777" w:rsidR="004C6080" w:rsidRDefault="004C6080" w:rsidP="004C6080">
      <w:pPr>
        <w:ind w:left="709"/>
        <w:rPr>
          <w:rFonts w:cs="Calibri"/>
          <w:color w:val="000000" w:themeColor="text1"/>
          <w:szCs w:val="22"/>
        </w:rPr>
      </w:pPr>
    </w:p>
    <w:p w14:paraId="7E1F351E" w14:textId="77777777" w:rsidR="004C6080" w:rsidRDefault="004C6080" w:rsidP="004C6080">
      <w:pPr>
        <w:ind w:left="709"/>
        <w:rPr>
          <w:rFonts w:cs="Calibri"/>
          <w:color w:val="000000" w:themeColor="text1"/>
          <w:szCs w:val="22"/>
        </w:rPr>
      </w:pPr>
    </w:p>
    <w:p w14:paraId="0E45B384" w14:textId="77777777" w:rsidR="004C6080" w:rsidRDefault="004C6080" w:rsidP="004C6080">
      <w:pPr>
        <w:ind w:left="709"/>
        <w:rPr>
          <w:rFonts w:cs="Calibri"/>
          <w:color w:val="000000" w:themeColor="text1"/>
          <w:szCs w:val="22"/>
        </w:rPr>
      </w:pPr>
    </w:p>
    <w:p w14:paraId="23048CEC" w14:textId="77777777" w:rsidR="004C6080" w:rsidRPr="001A692E" w:rsidRDefault="004C6080" w:rsidP="004C6080">
      <w:pPr>
        <w:ind w:left="709"/>
        <w:rPr>
          <w:rFonts w:cs="Calibri"/>
          <w:color w:val="000000" w:themeColor="text1"/>
          <w:szCs w:val="22"/>
        </w:rPr>
      </w:pPr>
    </w:p>
    <w:p w14:paraId="009EF588" w14:textId="77777777" w:rsidR="004C6080" w:rsidRPr="001A692E" w:rsidRDefault="004C6080" w:rsidP="00AC00A7">
      <w:pPr>
        <w:numPr>
          <w:ilvl w:val="0"/>
          <w:numId w:val="3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6D3E13EE" w14:textId="77777777" w:rsidR="004C6080" w:rsidRPr="00C57073" w:rsidRDefault="004C6080" w:rsidP="004C6080">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6A6349F7" wp14:editId="7E1970A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18F9424" w14:textId="77777777" w:rsidR="004C6080" w:rsidRDefault="004C6080" w:rsidP="004C6080">
      <w:pPr>
        <w:spacing w:after="160" w:line="259" w:lineRule="auto"/>
        <w:rPr>
          <w:rFonts w:eastAsia="Calibri" w:cs="Arial"/>
          <w:b/>
          <w:color w:val="000000" w:themeColor="text1"/>
          <w:u w:val="single"/>
          <w:lang w:eastAsia="es-ES"/>
        </w:rPr>
      </w:pPr>
    </w:p>
    <w:p w14:paraId="7C32DFB3" w14:textId="77777777" w:rsidR="004C6080" w:rsidRDefault="004C6080" w:rsidP="004C6080">
      <w:pPr>
        <w:spacing w:after="160" w:line="259" w:lineRule="auto"/>
        <w:rPr>
          <w:rFonts w:eastAsia="Calibri" w:cs="Arial"/>
          <w:b/>
          <w:color w:val="000000" w:themeColor="text1"/>
          <w:u w:val="single"/>
          <w:lang w:eastAsia="es-ES"/>
        </w:rPr>
      </w:pPr>
    </w:p>
    <w:p w14:paraId="46BCBFD4" w14:textId="77777777" w:rsidR="004C6080" w:rsidRDefault="004C6080" w:rsidP="004C6080">
      <w:pPr>
        <w:spacing w:after="160" w:line="259" w:lineRule="auto"/>
        <w:rPr>
          <w:rFonts w:eastAsia="Calibri" w:cs="Arial"/>
          <w:b/>
          <w:color w:val="000000" w:themeColor="text1"/>
          <w:u w:val="single"/>
          <w:lang w:eastAsia="es-ES"/>
        </w:rPr>
      </w:pPr>
    </w:p>
    <w:p w14:paraId="5217F950" w14:textId="4F1EF8D2" w:rsidR="004C6080" w:rsidRDefault="004C6080" w:rsidP="004C6080">
      <w:pPr>
        <w:spacing w:after="160" w:line="259" w:lineRule="auto"/>
        <w:rPr>
          <w:rFonts w:eastAsia="Calibri" w:cs="Arial"/>
          <w:b/>
          <w:color w:val="000000" w:themeColor="text1"/>
          <w:u w:val="single"/>
          <w:lang w:eastAsia="es-ES"/>
        </w:rPr>
      </w:pPr>
    </w:p>
    <w:p w14:paraId="723C8001" w14:textId="77777777" w:rsidR="004C6080" w:rsidRDefault="004C6080" w:rsidP="004C6080">
      <w:pPr>
        <w:spacing w:after="160" w:line="259" w:lineRule="auto"/>
        <w:rPr>
          <w:rFonts w:eastAsia="Calibri" w:cs="Arial"/>
          <w:b/>
          <w:color w:val="000000" w:themeColor="text1"/>
          <w:u w:val="single"/>
          <w:lang w:eastAsia="es-ES"/>
        </w:rPr>
      </w:pPr>
    </w:p>
    <w:p w14:paraId="7CC44EF8" w14:textId="77777777" w:rsidR="004C6080" w:rsidRDefault="004C6080" w:rsidP="004C6080">
      <w:pPr>
        <w:spacing w:after="160" w:line="259" w:lineRule="auto"/>
        <w:rPr>
          <w:rFonts w:eastAsia="Calibri" w:cs="Arial"/>
          <w:b/>
          <w:color w:val="000000" w:themeColor="text1"/>
          <w:u w:val="single"/>
          <w:lang w:eastAsia="es-ES"/>
        </w:rPr>
      </w:pPr>
    </w:p>
    <w:p w14:paraId="1216894A" w14:textId="77777777" w:rsidR="004C6080" w:rsidRPr="00C57073" w:rsidRDefault="004C6080" w:rsidP="004C6080">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lastRenderedPageBreak/>
        <w:t>EJEMPLO DE MODELO DE CHALECO</w:t>
      </w:r>
    </w:p>
    <w:p w14:paraId="059DA5D7" w14:textId="77777777" w:rsidR="004C6080" w:rsidRPr="00C57073" w:rsidRDefault="004C6080" w:rsidP="004C6080">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3103B466" wp14:editId="762C7F1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5">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0BEFE74D" w14:textId="77777777" w:rsidR="004C6080" w:rsidRPr="00C57073" w:rsidRDefault="004C6080" w:rsidP="004C6080">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0D891F50" w14:textId="77777777" w:rsidR="004C6080" w:rsidRPr="00C57073" w:rsidRDefault="004C6080" w:rsidP="004C6080">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414DE51" wp14:editId="4FA1833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6">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6082E53A" w14:textId="77777777" w:rsidR="004C6080" w:rsidRDefault="004C6080" w:rsidP="004C6080">
      <w:pPr>
        <w:spacing w:after="160" w:line="259" w:lineRule="auto"/>
        <w:rPr>
          <w:rFonts w:cs="Calibri"/>
          <w:szCs w:val="22"/>
        </w:rPr>
      </w:pPr>
      <w:r>
        <w:rPr>
          <w:rFonts w:cs="Calibri"/>
          <w:szCs w:val="22"/>
        </w:rPr>
        <w:br w:type="page"/>
      </w:r>
    </w:p>
    <w:p w14:paraId="18A0BF82" w14:textId="77777777" w:rsidR="004C6080" w:rsidRPr="007C2EDF" w:rsidRDefault="004C6080" w:rsidP="004C6080">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69DFA51B" w14:textId="77777777" w:rsidR="004C6080" w:rsidRPr="007C2EDF" w:rsidRDefault="004C6080" w:rsidP="004C6080">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43CDF691" w14:textId="77777777" w:rsidR="004C6080" w:rsidRPr="004C6080" w:rsidRDefault="004C6080" w:rsidP="004C6080">
      <w:pPr>
        <w:pStyle w:val="Texto1"/>
        <w:suppressAutoHyphens/>
        <w:spacing w:before="20" w:after="20"/>
        <w:ind w:left="0"/>
        <w:rPr>
          <w:rFonts w:ascii="Arial" w:hAnsi="Arial" w:cs="Arial"/>
          <w:color w:val="000000"/>
        </w:rPr>
      </w:pPr>
    </w:p>
    <w:p w14:paraId="4F78F8E2" w14:textId="366D9FFF" w:rsidR="004C6080" w:rsidRPr="004C6080" w:rsidRDefault="004C6080" w:rsidP="00AC00A7">
      <w:pPr>
        <w:pStyle w:val="Texto1"/>
        <w:numPr>
          <w:ilvl w:val="0"/>
          <w:numId w:val="41"/>
        </w:numPr>
        <w:suppressAutoHyphens/>
        <w:spacing w:before="20" w:after="20"/>
        <w:ind w:left="284" w:hanging="284"/>
        <w:rPr>
          <w:rFonts w:ascii="Arial" w:hAnsi="Arial" w:cs="Arial"/>
          <w:color w:val="000000"/>
        </w:rPr>
      </w:pPr>
      <w:r w:rsidRPr="004C6080">
        <w:rPr>
          <w:rFonts w:ascii="Arial" w:hAnsi="Arial" w:cs="Arial"/>
          <w:b/>
          <w:color w:val="000000"/>
        </w:rPr>
        <w:t>Conocemos y cumplimos las normas sobre Antisoborno que son exigibles por Osinergmin conforme a la Norma Técnica Internacional ISO 37001:2016</w:t>
      </w:r>
      <w:r w:rsidRPr="004C6080">
        <w:rPr>
          <w:rFonts w:ascii="Arial" w:hAnsi="Arial" w:cs="Arial"/>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269FC098" w14:textId="77777777" w:rsidR="004C6080" w:rsidRPr="007C2EDF" w:rsidRDefault="004C6080" w:rsidP="004C6080">
      <w:pPr>
        <w:pStyle w:val="Texto1"/>
        <w:suppressAutoHyphens/>
        <w:spacing w:before="20" w:after="20"/>
        <w:ind w:left="284"/>
        <w:rPr>
          <w:rFonts w:ascii="Calibri" w:hAnsi="Calibri" w:cs="Calibri"/>
          <w:color w:val="000000"/>
        </w:rPr>
      </w:pPr>
    </w:p>
    <w:p w14:paraId="6EF0D8A1" w14:textId="77777777" w:rsidR="004C6080" w:rsidRPr="007C2EDF" w:rsidRDefault="004C6080" w:rsidP="00AC00A7">
      <w:pPr>
        <w:numPr>
          <w:ilvl w:val="0"/>
          <w:numId w:val="41"/>
        </w:numPr>
        <w:ind w:left="284" w:hanging="284"/>
        <w:jc w:val="both"/>
        <w:rPr>
          <w:rFonts w:cs="Calibri"/>
          <w:b/>
        </w:rPr>
      </w:pPr>
      <w:r w:rsidRPr="007C2EDF">
        <w:rPr>
          <w:rFonts w:cs="Calibri"/>
          <w:b/>
        </w:rPr>
        <w:t>Conocemos y somos consecuentes en la aplicación de los siguientes documentos que se nos requiere y nos son exigibles:</w:t>
      </w:r>
    </w:p>
    <w:p w14:paraId="28B39339" w14:textId="77777777" w:rsidR="004C6080" w:rsidRPr="007C2EDF" w:rsidRDefault="004C6080" w:rsidP="004C6080">
      <w:pPr>
        <w:ind w:left="284"/>
        <w:rPr>
          <w:rFonts w:cs="Calibri"/>
        </w:rPr>
      </w:pPr>
      <w:r w:rsidRPr="007C2EDF">
        <w:rPr>
          <w:rFonts w:cs="Calibri"/>
        </w:rPr>
        <w:t>Ratificamos la obligación que estos documentos estén actualizados, disponibles y sean presentados a Osinergmin cuando lo requiera:</w:t>
      </w:r>
    </w:p>
    <w:p w14:paraId="0C23B991" w14:textId="77777777" w:rsidR="004C6080" w:rsidRPr="007C2EDF" w:rsidRDefault="004C6080" w:rsidP="00AC00A7">
      <w:pPr>
        <w:numPr>
          <w:ilvl w:val="0"/>
          <w:numId w:val="42"/>
        </w:numPr>
        <w:spacing w:line="276" w:lineRule="auto"/>
        <w:ind w:left="567" w:hanging="283"/>
        <w:jc w:val="both"/>
        <w:rPr>
          <w:rFonts w:cs="Calibri"/>
        </w:rPr>
      </w:pPr>
      <w:r w:rsidRPr="007C2EDF">
        <w:rPr>
          <w:rFonts w:cs="Calibri"/>
        </w:rPr>
        <w:t>Política Antisoborno o equivalente</w:t>
      </w:r>
    </w:p>
    <w:p w14:paraId="5192AA92" w14:textId="77777777" w:rsidR="004C6080" w:rsidRPr="007C2EDF" w:rsidRDefault="004C6080" w:rsidP="00AC00A7">
      <w:pPr>
        <w:numPr>
          <w:ilvl w:val="0"/>
          <w:numId w:val="42"/>
        </w:numPr>
        <w:spacing w:line="276" w:lineRule="auto"/>
        <w:ind w:left="567" w:hanging="283"/>
        <w:jc w:val="both"/>
        <w:rPr>
          <w:rFonts w:cs="Calibri"/>
        </w:rPr>
      </w:pPr>
      <w:r w:rsidRPr="007C2EDF">
        <w:rPr>
          <w:rFonts w:cs="Calibri"/>
        </w:rPr>
        <w:t xml:space="preserve">Matrices de riesgos de soborno y sus planes de acción </w:t>
      </w:r>
    </w:p>
    <w:p w14:paraId="02A6740A" w14:textId="77777777" w:rsidR="004C6080" w:rsidRPr="007C2EDF" w:rsidRDefault="004C6080" w:rsidP="00AC00A7">
      <w:pPr>
        <w:numPr>
          <w:ilvl w:val="0"/>
          <w:numId w:val="42"/>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46BE64AC" w14:textId="77777777" w:rsidR="004C6080" w:rsidRPr="007C2EDF" w:rsidRDefault="004C6080" w:rsidP="00AC00A7">
      <w:pPr>
        <w:numPr>
          <w:ilvl w:val="0"/>
          <w:numId w:val="42"/>
        </w:numPr>
        <w:spacing w:line="276" w:lineRule="auto"/>
        <w:ind w:left="567" w:hanging="283"/>
        <w:jc w:val="both"/>
        <w:rPr>
          <w:rFonts w:cs="Calibri"/>
          <w:b/>
        </w:rPr>
      </w:pPr>
      <w:r w:rsidRPr="007C2EDF">
        <w:rPr>
          <w:rFonts w:cs="Calibri"/>
        </w:rPr>
        <w:t>Registro de controles financieros.</w:t>
      </w:r>
    </w:p>
    <w:p w14:paraId="1128E771" w14:textId="77777777" w:rsidR="004C6080" w:rsidRPr="007C2EDF" w:rsidRDefault="004C6080" w:rsidP="00AC00A7">
      <w:pPr>
        <w:numPr>
          <w:ilvl w:val="0"/>
          <w:numId w:val="42"/>
        </w:numPr>
        <w:spacing w:line="276" w:lineRule="auto"/>
        <w:ind w:left="567" w:hanging="283"/>
        <w:jc w:val="both"/>
        <w:rPr>
          <w:rFonts w:cs="Calibri"/>
          <w:b/>
        </w:rPr>
      </w:pPr>
      <w:r w:rsidRPr="007C2EDF">
        <w:rPr>
          <w:rFonts w:cs="Calibri"/>
        </w:rPr>
        <w:t>Registro de controles no financieros.</w:t>
      </w:r>
    </w:p>
    <w:p w14:paraId="69439312" w14:textId="77777777" w:rsidR="004C6080" w:rsidRPr="007C2EDF" w:rsidRDefault="004C6080" w:rsidP="00AC00A7">
      <w:pPr>
        <w:numPr>
          <w:ilvl w:val="0"/>
          <w:numId w:val="42"/>
        </w:numPr>
        <w:spacing w:line="276" w:lineRule="auto"/>
        <w:ind w:left="567" w:hanging="283"/>
        <w:jc w:val="both"/>
        <w:rPr>
          <w:rFonts w:cs="Calibri"/>
          <w:b/>
        </w:rPr>
      </w:pPr>
      <w:r w:rsidRPr="007C2EDF">
        <w:rPr>
          <w:rFonts w:cs="Calibri"/>
        </w:rPr>
        <w:t>Registro de Inducción, capacitación y/o entrenamiento en identificación de sobornos.</w:t>
      </w:r>
    </w:p>
    <w:p w14:paraId="606DFC25" w14:textId="77777777" w:rsidR="004C6080" w:rsidRPr="007C2EDF" w:rsidRDefault="004C6080" w:rsidP="00AC00A7">
      <w:pPr>
        <w:numPr>
          <w:ilvl w:val="0"/>
          <w:numId w:val="42"/>
        </w:numPr>
        <w:spacing w:line="276" w:lineRule="auto"/>
        <w:ind w:left="567" w:hanging="283"/>
        <w:jc w:val="both"/>
        <w:rPr>
          <w:rFonts w:cs="Calibri"/>
          <w:b/>
        </w:rPr>
      </w:pPr>
      <w:r w:rsidRPr="007C2EDF">
        <w:rPr>
          <w:rFonts w:cs="Calibri"/>
        </w:rPr>
        <w:t xml:space="preserve">Estadísticas de Denuncias Antisobornos / Anticorrupción. </w:t>
      </w:r>
    </w:p>
    <w:p w14:paraId="766EF2C7" w14:textId="77777777" w:rsidR="004C6080" w:rsidRPr="007C2EDF" w:rsidRDefault="004C6080" w:rsidP="00AC00A7">
      <w:pPr>
        <w:numPr>
          <w:ilvl w:val="0"/>
          <w:numId w:val="42"/>
        </w:numPr>
        <w:spacing w:line="276" w:lineRule="auto"/>
        <w:ind w:left="567" w:hanging="283"/>
        <w:jc w:val="both"/>
        <w:rPr>
          <w:rFonts w:cs="Calibri"/>
          <w:b/>
        </w:rPr>
      </w:pPr>
      <w:r w:rsidRPr="007C2EDF">
        <w:rPr>
          <w:rFonts w:cs="Calibri"/>
        </w:rPr>
        <w:t>Registro de Auditorías.</w:t>
      </w:r>
    </w:p>
    <w:p w14:paraId="1964A63F" w14:textId="77777777" w:rsidR="004C6080" w:rsidRPr="007C2EDF" w:rsidRDefault="004C6080" w:rsidP="00AC00A7">
      <w:pPr>
        <w:numPr>
          <w:ilvl w:val="0"/>
          <w:numId w:val="42"/>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454A6C5E" w14:textId="554DF808" w:rsidR="004C6080" w:rsidRDefault="004C6080" w:rsidP="004C6080">
      <w:pPr>
        <w:ind w:left="567" w:hanging="283"/>
        <w:rPr>
          <w:rFonts w:cs="Calibri"/>
        </w:rPr>
      </w:pPr>
      <w:r w:rsidRPr="007C2EDF">
        <w:rPr>
          <w:rFonts w:cs="Calibri"/>
        </w:rPr>
        <w:t>j)  Otros controles que se necesiten a fin de prevenir, detectar y atender eventos de soborno.</w:t>
      </w:r>
    </w:p>
    <w:p w14:paraId="2B313408" w14:textId="77777777" w:rsidR="004C6080" w:rsidRPr="007C2EDF" w:rsidRDefault="004C6080" w:rsidP="004C6080">
      <w:pPr>
        <w:ind w:left="567" w:hanging="283"/>
        <w:rPr>
          <w:rFonts w:cs="Calibri"/>
          <w:b/>
        </w:rPr>
      </w:pPr>
    </w:p>
    <w:p w14:paraId="7514B4EB" w14:textId="77777777" w:rsidR="004C6080" w:rsidRDefault="004C6080" w:rsidP="004C6080">
      <w:pPr>
        <w:ind w:left="-142"/>
        <w:jc w:val="both"/>
        <w:rPr>
          <w:rFonts w:cs="Calibri"/>
        </w:rPr>
      </w:pPr>
    </w:p>
    <w:p w14:paraId="532C35CD" w14:textId="61A0E8ED" w:rsidR="004C6080" w:rsidRPr="007C2EDF" w:rsidRDefault="004C6080" w:rsidP="004C6080">
      <w:pPr>
        <w:ind w:left="-142"/>
        <w:jc w:val="both"/>
        <w:rPr>
          <w:rFonts w:cs="Calibri"/>
        </w:rPr>
      </w:pPr>
      <w:r w:rsidRPr="007C2EDF">
        <w:rPr>
          <w:rFonts w:cs="Calibri"/>
        </w:rPr>
        <w:t>Nota: Para postores que no cuentan con un sistema de gestión antisoborno y cuentan con controles antisoborno, presentarán los requisitos de la letra d) a la letra j).</w:t>
      </w:r>
    </w:p>
    <w:p w14:paraId="6218E9A3" w14:textId="77777777" w:rsidR="004C6080" w:rsidRPr="007C2EDF" w:rsidRDefault="004C6080" w:rsidP="004C6080">
      <w:pPr>
        <w:ind w:left="-142"/>
        <w:jc w:val="both"/>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70C80F31" w14:textId="77777777" w:rsidR="004C6080" w:rsidRPr="007C2EDF" w:rsidRDefault="004C6080" w:rsidP="004C6080">
      <w:pPr>
        <w:pStyle w:val="Prrafodelista"/>
        <w:ind w:left="-142"/>
        <w:jc w:val="both"/>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120B76C4" w14:textId="77777777" w:rsidR="004C6080" w:rsidRDefault="004C6080" w:rsidP="004C6080">
      <w:pPr>
        <w:pStyle w:val="Prrafodelista"/>
        <w:jc w:val="both"/>
        <w:rPr>
          <w:rFonts w:cs="Calibri"/>
        </w:rPr>
      </w:pPr>
    </w:p>
    <w:p w14:paraId="61BAC615" w14:textId="77777777" w:rsidR="004C6080" w:rsidRDefault="004C6080" w:rsidP="004C6080">
      <w:pPr>
        <w:pStyle w:val="Prrafodelista"/>
        <w:rPr>
          <w:rFonts w:cs="Calibri"/>
        </w:rPr>
      </w:pPr>
    </w:p>
    <w:p w14:paraId="45FBCA1B" w14:textId="5CD7E6B6" w:rsidR="004C6080" w:rsidRPr="007C2EDF" w:rsidRDefault="004C6080" w:rsidP="004C6080">
      <w:pPr>
        <w:pStyle w:val="Prrafodelista"/>
        <w:rPr>
          <w:rFonts w:cs="Calibri"/>
        </w:rPr>
      </w:pPr>
      <w:r w:rsidRPr="007C2EDF">
        <w:rPr>
          <w:rFonts w:cs="Calibri"/>
        </w:rPr>
        <w:t>Lima, …de..............de 20</w:t>
      </w:r>
      <w:r>
        <w:rPr>
          <w:rFonts w:cs="Calibri"/>
        </w:rPr>
        <w:t>22</w:t>
      </w:r>
      <w:r w:rsidRPr="007C2EDF">
        <w:rPr>
          <w:rFonts w:cs="Calibri"/>
        </w:rPr>
        <w:t>.</w:t>
      </w:r>
    </w:p>
    <w:p w14:paraId="3D8E0602" w14:textId="77777777" w:rsidR="004C6080" w:rsidRDefault="004C6080" w:rsidP="004C6080">
      <w:pPr>
        <w:tabs>
          <w:tab w:val="left" w:pos="2495"/>
        </w:tabs>
        <w:rPr>
          <w:rFonts w:cs="Calibri"/>
          <w:b/>
        </w:rPr>
      </w:pPr>
    </w:p>
    <w:p w14:paraId="0AFCB62C" w14:textId="77777777" w:rsidR="004C6080" w:rsidRDefault="004C6080" w:rsidP="004C6080">
      <w:pPr>
        <w:tabs>
          <w:tab w:val="left" w:pos="2495"/>
        </w:tabs>
        <w:rPr>
          <w:rFonts w:cs="Calibri"/>
          <w:b/>
        </w:rPr>
      </w:pPr>
    </w:p>
    <w:p w14:paraId="4A06114F" w14:textId="77777777" w:rsidR="004C6080" w:rsidRDefault="004C6080" w:rsidP="004C6080">
      <w:pPr>
        <w:tabs>
          <w:tab w:val="left" w:pos="2495"/>
        </w:tabs>
        <w:rPr>
          <w:rFonts w:cs="Calibri"/>
          <w:b/>
        </w:rPr>
      </w:pPr>
    </w:p>
    <w:p w14:paraId="642DF874" w14:textId="77777777" w:rsidR="004C6080" w:rsidRDefault="004C6080" w:rsidP="004C6080">
      <w:pPr>
        <w:tabs>
          <w:tab w:val="left" w:pos="2495"/>
        </w:tabs>
        <w:rPr>
          <w:rFonts w:cs="Calibri"/>
          <w:b/>
        </w:rPr>
      </w:pPr>
    </w:p>
    <w:p w14:paraId="678538A9" w14:textId="65D2D478" w:rsidR="004C6080" w:rsidRDefault="004C6080" w:rsidP="004C6080">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0232F0BB" wp14:editId="7749E80F">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5268C" w14:textId="77777777" w:rsidR="004C6080" w:rsidRPr="004D7257" w:rsidRDefault="004C6080" w:rsidP="004C6080">
                            <w:pPr>
                              <w:pStyle w:val="Sinespaciado"/>
                              <w:rPr>
                                <w:rFonts w:cs="Calibri"/>
                                <w:sz w:val="18"/>
                                <w:szCs w:val="18"/>
                              </w:rPr>
                            </w:pPr>
                            <w:r w:rsidRPr="004D7257">
                              <w:rPr>
                                <w:rFonts w:cs="Calibri"/>
                                <w:sz w:val="18"/>
                                <w:szCs w:val="18"/>
                              </w:rPr>
                              <w:t>__________________________________</w:t>
                            </w:r>
                          </w:p>
                          <w:p w14:paraId="25A47452"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310F2EC1"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E816819"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5835396" w14:textId="77777777" w:rsidR="004C6080" w:rsidRPr="004D7257" w:rsidRDefault="004C6080"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32F0BB" id="_x0000_t202" coordsize="21600,21600" o:spt="202" path="m,l,21600r21600,l21600,xe">
                <v:stroke joinstyle="miter"/>
                <v:path gradientshapeok="t" o:connecttype="rect"/>
              </v:shapetype>
              <v:shape id="Cuadro de texto 11" o:spid="_x0000_s1026"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y3iQIAABc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" stroked="f">
                <v:textbox>
                  <w:txbxContent>
                    <w:p w14:paraId="0905268C" w14:textId="77777777" w:rsidR="004C6080" w:rsidRPr="004D7257" w:rsidRDefault="004C6080" w:rsidP="004C6080">
                      <w:pPr>
                        <w:pStyle w:val="Sinespaciado"/>
                        <w:rPr>
                          <w:rFonts w:cs="Calibri"/>
                          <w:sz w:val="18"/>
                          <w:szCs w:val="18"/>
                        </w:rPr>
                      </w:pPr>
                      <w:r w:rsidRPr="004D7257">
                        <w:rPr>
                          <w:rFonts w:cs="Calibri"/>
                          <w:sz w:val="18"/>
                          <w:szCs w:val="18"/>
                        </w:rPr>
                        <w:t>__________________________________</w:t>
                      </w:r>
                    </w:p>
                    <w:p w14:paraId="25A47452"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310F2EC1"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E816819"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5835396" w14:textId="77777777" w:rsidR="004C6080" w:rsidRPr="004D7257" w:rsidRDefault="004C6080"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7CDB96D7" w14:textId="77777777" w:rsidR="004C6080" w:rsidRDefault="004C6080" w:rsidP="004C6080">
      <w:pPr>
        <w:jc w:val="center"/>
        <w:rPr>
          <w:rStyle w:val="CharacterStyle1"/>
          <w:rFonts w:cs="Tahoma"/>
          <w:b/>
          <w:spacing w:val="3"/>
          <w:szCs w:val="22"/>
          <w:lang w:eastAsia="es-ES"/>
        </w:rPr>
      </w:pPr>
      <w:r>
        <w:rPr>
          <w:rStyle w:val="CharacterStyle1"/>
          <w:rFonts w:cs="Tahoma"/>
          <w:b/>
          <w:spacing w:val="3"/>
          <w:szCs w:val="22"/>
          <w:lang w:eastAsia="es-ES"/>
        </w:rPr>
        <w:br w:type="page"/>
      </w:r>
    </w:p>
    <w:p w14:paraId="0F36A215" w14:textId="77777777" w:rsidR="004C6080" w:rsidRPr="00B1664F"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p w14:paraId="3DF4A95D"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p w14:paraId="6E12354A"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p w14:paraId="4B935649"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8308" w:type="dxa"/>
        <w:tblInd w:w="284" w:type="dxa"/>
        <w:tblLook w:val="04A0" w:firstRow="1" w:lastRow="0" w:firstColumn="1" w:lastColumn="0" w:noHBand="0" w:noVBand="1"/>
      </w:tblPr>
      <w:tblGrid>
        <w:gridCol w:w="4155"/>
        <w:gridCol w:w="4153"/>
      </w:tblGrid>
      <w:tr w:rsidR="004C6080" w:rsidRPr="00736FE0" w14:paraId="2E200935" w14:textId="77777777" w:rsidTr="0041385D">
        <w:trPr>
          <w:trHeight w:val="232"/>
        </w:trPr>
        <w:tc>
          <w:tcPr>
            <w:tcW w:w="4155" w:type="dxa"/>
          </w:tcPr>
          <w:p w14:paraId="6E6218D7" w14:textId="77777777" w:rsidR="004C6080" w:rsidRPr="00736FE0" w:rsidRDefault="004C6080" w:rsidP="0041385D">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445FE6A4" w14:textId="77777777" w:rsidR="004C6080" w:rsidRPr="00736FE0" w:rsidRDefault="004C6080" w:rsidP="0041385D">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4C6080" w:rsidRPr="00736FE0" w14:paraId="02BAA21E" w14:textId="77777777" w:rsidTr="0041385D">
        <w:trPr>
          <w:trHeight w:val="1506"/>
        </w:trPr>
        <w:tc>
          <w:tcPr>
            <w:tcW w:w="4155" w:type="dxa"/>
          </w:tcPr>
          <w:p w14:paraId="1E0DF1C0"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8000EC5" w14:textId="77777777" w:rsidR="004C6080" w:rsidRPr="00736FE0" w:rsidRDefault="004C6080" w:rsidP="0041385D">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554361FF" w14:textId="77777777" w:rsidR="004C608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w:t>
            </w:r>
          </w:p>
          <w:p w14:paraId="151369F4" w14:textId="77777777" w:rsidR="004C608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*Los controles que figuren en esta matriz serán los controles que el proveedor deberá implementar (p.e guardas de seguridad, equipos de protección personal, señalética, evidencia de mantenimiento, etc). </w:t>
            </w:r>
          </w:p>
          <w:p w14:paraId="24D461DA" w14:textId="77777777" w:rsidR="004C6080" w:rsidRPr="00736FE0" w:rsidRDefault="004C6080" w:rsidP="0041385D">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1</w:t>
            </w:r>
            <w:r w:rsidRPr="00310A1C">
              <w:rPr>
                <w:rStyle w:val="CharacterStyle1"/>
                <w:rFonts w:asciiTheme="minorHAnsi" w:hAnsiTheme="minorHAnsi" w:cstheme="minorHAnsi"/>
                <w:sz w:val="18"/>
                <w:szCs w:val="18"/>
              </w:rPr>
              <w:t>0</w:t>
            </w:r>
            <w:r>
              <w:rPr>
                <w:rStyle w:val="CharacterStyle1"/>
                <w:rFonts w:asciiTheme="minorHAnsi" w:hAnsiTheme="minorHAnsi" w:cstheme="minorHAnsi"/>
                <w:sz w:val="18"/>
                <w:szCs w:val="18"/>
              </w:rPr>
              <w:t>)</w:t>
            </w:r>
          </w:p>
        </w:tc>
      </w:tr>
      <w:tr w:rsidR="004C6080" w:rsidRPr="00736FE0" w14:paraId="184A6C27" w14:textId="77777777" w:rsidTr="0041385D">
        <w:trPr>
          <w:trHeight w:val="453"/>
        </w:trPr>
        <w:tc>
          <w:tcPr>
            <w:tcW w:w="4155" w:type="dxa"/>
          </w:tcPr>
          <w:p w14:paraId="4CEA1C09" w14:textId="77777777" w:rsidR="004C6080" w:rsidRPr="00736FE0" w:rsidRDefault="004C6080" w:rsidP="0041385D">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4C425585"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r>
              <w:rPr>
                <w:rFonts w:asciiTheme="minorHAnsi" w:hAnsiTheme="minorHAnsi" w:cstheme="minorHAnsi"/>
                <w:sz w:val="18"/>
                <w:szCs w:val="18"/>
              </w:rPr>
              <w:t>(**)</w:t>
            </w:r>
          </w:p>
          <w:p w14:paraId="27D7AE67" w14:textId="77777777" w:rsidR="004C6080" w:rsidRPr="00736FE0" w:rsidRDefault="004C6080" w:rsidP="0041385D">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4C6080" w:rsidRPr="00736FE0" w14:paraId="0D68FA3B" w14:textId="77777777" w:rsidTr="0041385D">
        <w:trPr>
          <w:trHeight w:val="661"/>
        </w:trPr>
        <w:tc>
          <w:tcPr>
            <w:tcW w:w="4155" w:type="dxa"/>
          </w:tcPr>
          <w:p w14:paraId="7A23D9A0"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4C60B793" w14:textId="77777777" w:rsidR="004C6080" w:rsidRPr="00736FE0" w:rsidRDefault="004C6080" w:rsidP="0041385D">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356F6456" w14:textId="77777777" w:rsidR="004C6080" w:rsidRPr="00736FE0" w:rsidRDefault="004C6080" w:rsidP="0041385D">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4C6080" w:rsidRPr="00736FE0" w14:paraId="50F66B2A" w14:textId="77777777" w:rsidTr="0041385D">
        <w:trPr>
          <w:trHeight w:val="220"/>
        </w:trPr>
        <w:tc>
          <w:tcPr>
            <w:tcW w:w="4155" w:type="dxa"/>
          </w:tcPr>
          <w:p w14:paraId="0F546BC0" w14:textId="77777777" w:rsidR="004C6080" w:rsidRPr="00736FE0" w:rsidRDefault="004C6080" w:rsidP="0041385D">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34B64EB6" w14:textId="77777777" w:rsidR="004C6080" w:rsidRPr="00736FE0" w:rsidRDefault="004C6080" w:rsidP="0041385D">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4C6080" w:rsidRPr="00736FE0" w14:paraId="59A70995" w14:textId="77777777" w:rsidTr="0041385D">
        <w:trPr>
          <w:trHeight w:val="1286"/>
        </w:trPr>
        <w:tc>
          <w:tcPr>
            <w:tcW w:w="4155" w:type="dxa"/>
            <w:vMerge w:val="restart"/>
          </w:tcPr>
          <w:p w14:paraId="187A1C4D" w14:textId="77777777" w:rsidR="004C6080" w:rsidRPr="004C6080" w:rsidRDefault="004C6080" w:rsidP="0041385D">
            <w:pPr>
              <w:pStyle w:val="Default"/>
              <w:jc w:val="both"/>
              <w:rPr>
                <w:rStyle w:val="CharacterStyle1"/>
                <w:rFonts w:asciiTheme="minorHAnsi" w:hAnsiTheme="minorHAnsi" w:cstheme="minorHAnsi"/>
                <w:sz w:val="18"/>
                <w:szCs w:val="18"/>
              </w:rPr>
            </w:pPr>
            <w:r w:rsidRPr="004C608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1F9C7AFC" w14:textId="77777777" w:rsidR="004C6080" w:rsidRPr="004C6080" w:rsidRDefault="004C6080" w:rsidP="0041385D">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 de Seguro de salud (Médico) </w:t>
            </w:r>
          </w:p>
          <w:p w14:paraId="5126D430" w14:textId="77777777" w:rsidR="004C6080" w:rsidRPr="004C6080" w:rsidRDefault="004C6080" w:rsidP="0041385D">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4C6080" w:rsidRPr="00736FE0" w14:paraId="4580487D" w14:textId="77777777" w:rsidTr="0041385D">
        <w:trPr>
          <w:trHeight w:val="1506"/>
        </w:trPr>
        <w:tc>
          <w:tcPr>
            <w:tcW w:w="4155" w:type="dxa"/>
            <w:vMerge/>
          </w:tcPr>
          <w:p w14:paraId="7827724A" w14:textId="77777777" w:rsidR="004C6080" w:rsidRPr="004C6080" w:rsidRDefault="004C6080" w:rsidP="0041385D">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1C5886EF" w14:textId="77777777" w:rsidR="004C6080" w:rsidRPr="004C6080" w:rsidRDefault="004C6080" w:rsidP="0041385D">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 de seguro de accidentes personales con alcance a nivel nacional. </w:t>
            </w:r>
          </w:p>
          <w:p w14:paraId="0B3D30A8" w14:textId="77777777" w:rsidR="004C6080" w:rsidRPr="004C6080" w:rsidRDefault="004C6080" w:rsidP="0041385D">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4C6080" w:rsidRPr="00736FE0" w14:paraId="3A805259" w14:textId="77777777" w:rsidTr="0041385D">
        <w:trPr>
          <w:trHeight w:val="1298"/>
        </w:trPr>
        <w:tc>
          <w:tcPr>
            <w:tcW w:w="4155" w:type="dxa"/>
            <w:vMerge/>
          </w:tcPr>
          <w:p w14:paraId="6569CABC" w14:textId="77777777" w:rsidR="004C6080" w:rsidRPr="004C6080" w:rsidRDefault="004C6080" w:rsidP="0041385D">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6937AA5" w14:textId="77777777" w:rsidR="004C6080" w:rsidRPr="004C6080" w:rsidRDefault="004C6080" w:rsidP="0041385D">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Pólizas de SCTR deben ser de Pensión y Salud </w:t>
            </w:r>
          </w:p>
          <w:p w14:paraId="02D4D872" w14:textId="77777777" w:rsidR="004C6080" w:rsidRPr="004C6080" w:rsidRDefault="004C6080" w:rsidP="0041385D">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4C6080" w:rsidRPr="00736FE0" w14:paraId="11DABEDB" w14:textId="77777777" w:rsidTr="0041385D">
        <w:trPr>
          <w:trHeight w:val="4521"/>
        </w:trPr>
        <w:tc>
          <w:tcPr>
            <w:tcW w:w="4155" w:type="dxa"/>
          </w:tcPr>
          <w:p w14:paraId="67E3FE5E"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lastRenderedPageBreak/>
              <w:t xml:space="preserve">Aquellos proveedores que desarrollen labores para Osinergmin deberán tener un: </w:t>
            </w:r>
          </w:p>
          <w:p w14:paraId="30A24B6B"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5D341798"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327A0640"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E4E8B89"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764BC8C7"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54627B78"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61278A20"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4EADE2B"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0159EAB9" w14:textId="77777777" w:rsidR="004C608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718E592D" w14:textId="77777777" w:rsidR="004C6080" w:rsidRPr="00736FE0" w:rsidRDefault="004C6080" w:rsidP="0041385D">
            <w:pPr>
              <w:pStyle w:val="Default"/>
              <w:jc w:val="both"/>
              <w:rPr>
                <w:rStyle w:val="CharacterStyle1"/>
                <w:rFonts w:asciiTheme="minorHAnsi" w:hAnsiTheme="minorHAnsi" w:cstheme="minorHAnsi"/>
                <w:bCs/>
                <w:spacing w:val="-5"/>
                <w:lang w:eastAsia="es-ES"/>
              </w:rPr>
            </w:pPr>
            <w:r>
              <w:rPr>
                <w:rFonts w:asciiTheme="minorHAnsi" w:hAnsiTheme="minorHAnsi" w:cstheme="minorHAnsi"/>
                <w:sz w:val="18"/>
                <w:szCs w:val="18"/>
              </w:rPr>
              <w:t xml:space="preserve">j. </w:t>
            </w:r>
            <w:r w:rsidRPr="00736FE0">
              <w:rPr>
                <w:rFonts w:asciiTheme="minorHAnsi" w:hAnsiTheme="minorHAnsi" w:cstheme="minorHAnsi"/>
                <w:sz w:val="18"/>
                <w:szCs w:val="18"/>
              </w:rPr>
              <w:t xml:space="preserve">Informe de Investigación de Accidente/Incidente de Trabajo (de ocurrir) y Registro de estadísticas de SST (de ocurrir) </w:t>
            </w:r>
          </w:p>
        </w:tc>
        <w:tc>
          <w:tcPr>
            <w:tcW w:w="4153" w:type="dxa"/>
          </w:tcPr>
          <w:p w14:paraId="7D00065C"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0500FC46" w14:textId="77777777" w:rsidR="004C6080" w:rsidRPr="00736FE0" w:rsidRDefault="004C6080" w:rsidP="0041385D">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4C6080" w:rsidRPr="00736FE0" w14:paraId="28525ECA" w14:textId="77777777" w:rsidTr="0041385D">
        <w:trPr>
          <w:trHeight w:val="1273"/>
        </w:trPr>
        <w:tc>
          <w:tcPr>
            <w:tcW w:w="4155" w:type="dxa"/>
          </w:tcPr>
          <w:p w14:paraId="0FD89E98" w14:textId="77777777" w:rsidR="004C6080" w:rsidRPr="00736FE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N° </w:t>
            </w:r>
            <w:r>
              <w:rPr>
                <w:rFonts w:asciiTheme="minorHAnsi" w:hAnsiTheme="minorHAnsi" w:cstheme="minorHAnsi"/>
                <w:sz w:val="18"/>
                <w:szCs w:val="18"/>
              </w:rPr>
              <w:t>1275.2021</w:t>
            </w:r>
            <w:r w:rsidRPr="00736FE0">
              <w:rPr>
                <w:rFonts w:asciiTheme="minorHAnsi" w:hAnsiTheme="minorHAnsi" w:cstheme="minorHAnsi"/>
                <w:sz w:val="18"/>
                <w:szCs w:val="18"/>
              </w:rPr>
              <w:t xml:space="preserve">/MINSA.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ARS-COV-2.</w:t>
            </w:r>
          </w:p>
          <w:p w14:paraId="0448E831" w14:textId="77777777" w:rsidR="004C6080" w:rsidRPr="00736FE0" w:rsidRDefault="004C6080" w:rsidP="0041385D">
            <w:pPr>
              <w:pStyle w:val="Default"/>
              <w:jc w:val="both"/>
              <w:rPr>
                <w:rStyle w:val="CharacterStyle1"/>
                <w:rFonts w:asciiTheme="minorHAnsi" w:hAnsiTheme="minorHAnsi" w:cstheme="minorHAnsi"/>
                <w:bCs/>
                <w:spacing w:val="-5"/>
                <w:lang w:eastAsia="es-ES"/>
              </w:rPr>
            </w:pPr>
          </w:p>
        </w:tc>
        <w:tc>
          <w:tcPr>
            <w:tcW w:w="4153" w:type="dxa"/>
          </w:tcPr>
          <w:p w14:paraId="7C005166" w14:textId="77777777" w:rsidR="004C6080" w:rsidRDefault="004C6080" w:rsidP="0041385D">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333FBFB3" w14:textId="77777777" w:rsidR="004C6080" w:rsidRPr="00736FE0" w:rsidRDefault="004C6080" w:rsidP="0041385D">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2FAA036E" w14:textId="77777777" w:rsidR="004C6080" w:rsidRPr="00736FE0" w:rsidRDefault="004C6080" w:rsidP="0041385D">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7B0B3E53"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p w14:paraId="7962F946"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p w14:paraId="6501EDD6" w14:textId="77777777" w:rsidR="004C6080" w:rsidRPr="00310A1C" w:rsidRDefault="004C6080" w:rsidP="00AC00A7">
      <w:pPr>
        <w:pStyle w:val="Prrafodelista"/>
        <w:numPr>
          <w:ilvl w:val="0"/>
          <w:numId w:val="46"/>
        </w:numPr>
        <w:spacing w:after="120"/>
        <w:ind w:left="709"/>
        <w:contextualSpacing w:val="0"/>
        <w:jc w:val="both"/>
        <w:rPr>
          <w:bCs/>
        </w:rPr>
      </w:pPr>
      <w:r w:rsidRPr="00310A1C">
        <w:rPr>
          <w:bCs/>
        </w:rPr>
        <w:t>La documentación solicitada debe estar disponible según normativa vigente (Ley 29783) y cuando Osinergmin lo requiera.</w:t>
      </w:r>
    </w:p>
    <w:p w14:paraId="160E0AE1" w14:textId="77777777" w:rsidR="004C6080" w:rsidRPr="00310A1C" w:rsidRDefault="004C6080" w:rsidP="00AC00A7">
      <w:pPr>
        <w:pStyle w:val="Prrafodelista"/>
        <w:numPr>
          <w:ilvl w:val="0"/>
          <w:numId w:val="46"/>
        </w:numPr>
        <w:spacing w:after="120"/>
        <w:ind w:left="709"/>
        <w:contextualSpacing w:val="0"/>
        <w:jc w:val="both"/>
        <w:rPr>
          <w:bCs/>
        </w:rPr>
      </w:pPr>
      <w:r w:rsidRPr="00310A1C">
        <w:rPr>
          <w:bCs/>
        </w:rPr>
        <w:t>El Área de Seguridad de Salud Ocupacional y Gestión Ambiental puede auditar y solicitar los requisitos mencionados.</w:t>
      </w:r>
    </w:p>
    <w:p w14:paraId="33C40EF0" w14:textId="77777777" w:rsidR="004C6080" w:rsidRPr="00310A1C" w:rsidRDefault="004C6080" w:rsidP="00AC00A7">
      <w:pPr>
        <w:pStyle w:val="Prrafodelista"/>
        <w:numPr>
          <w:ilvl w:val="0"/>
          <w:numId w:val="45"/>
        </w:numPr>
        <w:spacing w:after="120"/>
        <w:ind w:left="709"/>
        <w:contextualSpacing w:val="0"/>
        <w:jc w:val="both"/>
        <w:rPr>
          <w:bCs/>
        </w:rPr>
      </w:pPr>
      <w:r w:rsidRPr="00310A1C">
        <w:rPr>
          <w:bCs/>
        </w:rPr>
        <w:t>Para el requisito 1D no es necesario adjuntar la declaración jurada de conocimiento (F4-I1-PE22-PE-07)</w:t>
      </w:r>
    </w:p>
    <w:p w14:paraId="037DE5AF" w14:textId="3106D46C" w:rsidR="004C6080" w:rsidRDefault="004C6080" w:rsidP="004C6080">
      <w:pPr>
        <w:jc w:val="both"/>
        <w:rPr>
          <w:bCs/>
        </w:rPr>
      </w:pPr>
      <w:r w:rsidRPr="00310A1C">
        <w:rPr>
          <w:bCs/>
        </w:rPr>
        <w:t xml:space="preserve"> (**) Las empresas supervisoras deberán tener en cuenta que los agentes supervisados pueden tener perfiles EMO en función a los riesgos</w:t>
      </w:r>
      <w:r>
        <w:rPr>
          <w:bCs/>
        </w:rPr>
        <w:t xml:space="preserve"> </w:t>
      </w:r>
      <w:r w:rsidRPr="00310A1C">
        <w:rPr>
          <w:bCs/>
        </w:rPr>
        <w:t>que ellos determinen en sus instalaciones y al tipo de permanencia que puedan tener en las instalaciones; por ello es importante que el</w:t>
      </w:r>
      <w:r>
        <w:rPr>
          <w:bCs/>
        </w:rPr>
        <w:t xml:space="preserve"> </w:t>
      </w:r>
      <w:r w:rsidRPr="00310A1C">
        <w:rPr>
          <w:bCs/>
        </w:rPr>
        <w:t>médico ocupacional del agente supervisado; cumpla con la vigilancia médica de acuerdo a Ley, entre estas obligaciones esta asegurar el</w:t>
      </w:r>
      <w:r>
        <w:rPr>
          <w:bCs/>
        </w:rPr>
        <w:t xml:space="preserve"> </w:t>
      </w:r>
      <w:r w:rsidRPr="00310A1C">
        <w:rPr>
          <w:bCs/>
        </w:rPr>
        <w:t>levantamiento de las interconsultas solicitadas por el centro médico ocupacional y seguir con las recomendaciones dadas en las aptitudes;</w:t>
      </w:r>
      <w:r>
        <w:rPr>
          <w:bCs/>
        </w:rPr>
        <w:t xml:space="preserve"> </w:t>
      </w:r>
      <w:r w:rsidRPr="00310A1C">
        <w:rPr>
          <w:bCs/>
        </w:rPr>
        <w:t>así mismo la empresa debe asegurarse que estas personas cumplan con las disposiciones para el regreso o reincorporación al trabajo</w:t>
      </w:r>
      <w:r>
        <w:rPr>
          <w:bCs/>
        </w:rPr>
        <w:t xml:space="preserve"> </w:t>
      </w:r>
      <w:r w:rsidRPr="00310A1C">
        <w:rPr>
          <w:bCs/>
        </w:rPr>
        <w:t>de acuerdo a lo establecido en el numeral 6.2 de la D.A. N°321-MINSA/DGIESP-2021 o normativa nacional vigente.</w:t>
      </w:r>
    </w:p>
    <w:p w14:paraId="6E0FFE16" w14:textId="77777777" w:rsidR="004C6080" w:rsidRPr="00310A1C" w:rsidRDefault="004C6080" w:rsidP="004C6080">
      <w:pPr>
        <w:jc w:val="both"/>
        <w:rPr>
          <w:bCs/>
        </w:rPr>
      </w:pPr>
    </w:p>
    <w:p w14:paraId="0FE10B8C" w14:textId="77777777" w:rsidR="004C6080" w:rsidRDefault="004C6080" w:rsidP="004C6080">
      <w:pPr>
        <w:jc w:val="both"/>
        <w:rPr>
          <w:b/>
          <w:bCs/>
        </w:rPr>
      </w:pPr>
      <w:r w:rsidRPr="00310A1C">
        <w:rPr>
          <w:bCs/>
        </w:rPr>
        <w:t>(***) Los proveedores que desarrollen labores dentro de las instalaciones de Osinergmin mayor a 7 días calendarios, deberán presentar</w:t>
      </w:r>
      <w:r>
        <w:rPr>
          <w:bCs/>
        </w:rPr>
        <w:t xml:space="preserve"> </w:t>
      </w:r>
      <w:r w:rsidRPr="00310A1C">
        <w:rPr>
          <w:bCs/>
        </w:rPr>
        <w:t>la actualización de la ficha de sintomatología de COVID-19 (Anexo 9) de sus trabajadores de manera semanal, a criterio médico y de</w:t>
      </w:r>
      <w:r>
        <w:rPr>
          <w:bCs/>
        </w:rPr>
        <w:t xml:space="preserve"> </w:t>
      </w:r>
      <w:r w:rsidRPr="00310A1C">
        <w:rPr>
          <w:bCs/>
        </w:rPr>
        <w:t>manera inopinada podría solicitarse en el transcurso de las actividades el Anexo 9 a los trabajadores.</w:t>
      </w:r>
      <w:r>
        <w:rPr>
          <w:b/>
          <w:bCs/>
        </w:rPr>
        <w:br w:type="page"/>
      </w:r>
    </w:p>
    <w:p w14:paraId="4784AA56" w14:textId="77777777" w:rsidR="004C6080" w:rsidRDefault="004C6080" w:rsidP="004C6080">
      <w:pPr>
        <w:rPr>
          <w:rFonts w:cs="Calibri"/>
          <w:b/>
          <w:bCs/>
        </w:rPr>
      </w:pPr>
    </w:p>
    <w:p w14:paraId="47879316" w14:textId="77777777" w:rsidR="004C6080" w:rsidRDefault="004C6080" w:rsidP="004C6080">
      <w:pPr>
        <w:rPr>
          <w:b/>
          <w:bCs/>
          <w:szCs w:val="22"/>
        </w:rPr>
      </w:pPr>
      <w:r>
        <w:rPr>
          <w:b/>
          <w:bCs/>
        </w:rPr>
        <w:t xml:space="preserve">Declaración Jurada de documentos requeridos Código: </w:t>
      </w:r>
      <w:r w:rsidRPr="00BF6271">
        <w:rPr>
          <w:b/>
          <w:bCs/>
        </w:rPr>
        <w:t>F3-I1-PE2-2-PE-07</w:t>
      </w:r>
      <w:r>
        <w:rPr>
          <w:b/>
          <w:bCs/>
        </w:rPr>
        <w:t>.</w:t>
      </w:r>
    </w:p>
    <w:p w14:paraId="372297C6" w14:textId="77777777" w:rsidR="004C6080" w:rsidRDefault="004C6080" w:rsidP="004C6080">
      <w:pPr>
        <w:pStyle w:val="Default"/>
        <w:rPr>
          <w:b/>
          <w:bCs/>
          <w:sz w:val="22"/>
          <w:szCs w:val="22"/>
        </w:rPr>
      </w:pPr>
      <w:r w:rsidRPr="004B5AEF">
        <w:rPr>
          <w:b/>
          <w:bCs/>
          <w:noProof/>
          <w:sz w:val="22"/>
          <w:szCs w:val="22"/>
          <w:lang w:eastAsia="es-PE"/>
        </w:rPr>
        <w:drawing>
          <wp:inline distT="0" distB="0" distL="0" distR="0" wp14:anchorId="69587525" wp14:editId="0192FA5E">
            <wp:extent cx="4699221" cy="684636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4525462B" w14:textId="77777777" w:rsidR="004C6080" w:rsidRDefault="004C6080" w:rsidP="004C6080">
      <w:pPr>
        <w:pStyle w:val="Prrafodelista"/>
        <w:rPr>
          <w:rFonts w:cs="Calibri"/>
        </w:rPr>
      </w:pPr>
    </w:p>
    <w:p w14:paraId="4201C526" w14:textId="77777777" w:rsidR="004C6080" w:rsidRPr="007C2EDF" w:rsidRDefault="004C6080" w:rsidP="004C6080">
      <w:pPr>
        <w:pStyle w:val="Prrafodelista"/>
        <w:rPr>
          <w:rFonts w:cs="Calibri"/>
        </w:rPr>
      </w:pPr>
      <w:r>
        <w:rPr>
          <w:rFonts w:cs="Calibri"/>
        </w:rPr>
        <w:t>Lima, …de..............de 2022</w:t>
      </w:r>
    </w:p>
    <w:p w14:paraId="66CDCC41" w14:textId="77777777" w:rsidR="004C6080" w:rsidRDefault="004C6080" w:rsidP="004C6080">
      <w:pPr>
        <w:tabs>
          <w:tab w:val="left" w:pos="2495"/>
        </w:tabs>
        <w:rPr>
          <w:rFonts w:cs="Calibri"/>
          <w:b/>
        </w:rPr>
      </w:pPr>
    </w:p>
    <w:p w14:paraId="2BC82E75" w14:textId="77777777" w:rsidR="004C6080" w:rsidRDefault="004C6080" w:rsidP="004C6080">
      <w:pPr>
        <w:tabs>
          <w:tab w:val="left" w:pos="2495"/>
        </w:tabs>
        <w:rPr>
          <w:rFonts w:cs="Calibri"/>
          <w:b/>
        </w:rPr>
      </w:pPr>
    </w:p>
    <w:p w14:paraId="58F5215D" w14:textId="0021CD28" w:rsidR="004C6080" w:rsidRDefault="004C6080" w:rsidP="004C6080">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7E9B872A" wp14:editId="2F9D5E1B">
                <wp:simplePos x="0" y="0"/>
                <wp:positionH relativeFrom="column">
                  <wp:posOffset>1270</wp:posOffset>
                </wp:positionH>
                <wp:positionV relativeFrom="paragraph">
                  <wp:posOffset>120015</wp:posOffset>
                </wp:positionV>
                <wp:extent cx="2543810" cy="762635"/>
                <wp:effectExtent l="0" t="0" r="3810" b="3810"/>
                <wp:wrapNone/>
                <wp:docPr id="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A666E" w14:textId="77777777" w:rsidR="004C6080" w:rsidRPr="004D7257" w:rsidRDefault="004C6080" w:rsidP="004C6080">
                            <w:pPr>
                              <w:pStyle w:val="Sinespaciado"/>
                              <w:rPr>
                                <w:rFonts w:cs="Calibri"/>
                                <w:sz w:val="18"/>
                                <w:szCs w:val="18"/>
                              </w:rPr>
                            </w:pPr>
                            <w:r w:rsidRPr="004D7257">
                              <w:rPr>
                                <w:rFonts w:cs="Calibri"/>
                                <w:sz w:val="18"/>
                                <w:szCs w:val="18"/>
                              </w:rPr>
                              <w:t>__________________________________</w:t>
                            </w:r>
                          </w:p>
                          <w:p w14:paraId="17A841A3"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2CEABC1E"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43FA3B0"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8777A24" w14:textId="77777777" w:rsidR="004C6080" w:rsidRPr="004D7257" w:rsidRDefault="004C6080"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B872A" id="_x0000_s1027"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53iwIAAB4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n6353iwIAAB4FAAAOAAAAAAAAAAAAAAAAAC4CAABkcnMvZTJvRG9jLnhtbFBLAQItABQABgAI&#10;AAAAIQAA126/2wAAAAcBAAAPAAAAAAAAAAAAAAAAAOUEAABkcnMvZG93bnJldi54bWxQSwUGAAAA&#10;AAQABADzAAAA7QUAAAAA&#10;" stroked="f">
                <v:textbox>
                  <w:txbxContent>
                    <w:p w14:paraId="0A2A666E" w14:textId="77777777" w:rsidR="004C6080" w:rsidRPr="004D7257" w:rsidRDefault="004C6080" w:rsidP="004C6080">
                      <w:pPr>
                        <w:pStyle w:val="Sinespaciado"/>
                        <w:rPr>
                          <w:rFonts w:cs="Calibri"/>
                          <w:sz w:val="18"/>
                          <w:szCs w:val="18"/>
                        </w:rPr>
                      </w:pPr>
                      <w:r w:rsidRPr="004D7257">
                        <w:rPr>
                          <w:rFonts w:cs="Calibri"/>
                          <w:sz w:val="18"/>
                          <w:szCs w:val="18"/>
                        </w:rPr>
                        <w:t>__________________________________</w:t>
                      </w:r>
                    </w:p>
                    <w:p w14:paraId="17A841A3"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2CEABC1E"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43FA3B0"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8777A24" w14:textId="77777777" w:rsidR="004C6080" w:rsidRPr="004D7257" w:rsidRDefault="004C6080"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F0DCF77" w14:textId="77777777" w:rsidR="004C6080" w:rsidRDefault="004C6080" w:rsidP="004C6080">
      <w:pPr>
        <w:rPr>
          <w:rFonts w:cs="Calibri"/>
          <w:b/>
          <w:bCs/>
        </w:rPr>
      </w:pPr>
    </w:p>
    <w:p w14:paraId="5FDCEA89" w14:textId="77777777" w:rsidR="004C6080" w:rsidRDefault="004C6080" w:rsidP="004C6080">
      <w:pPr>
        <w:pStyle w:val="Default"/>
        <w:rPr>
          <w:b/>
          <w:bCs/>
          <w:sz w:val="22"/>
          <w:szCs w:val="22"/>
        </w:rPr>
      </w:pPr>
      <w:r>
        <w:rPr>
          <w:b/>
          <w:bCs/>
          <w:sz w:val="22"/>
          <w:szCs w:val="22"/>
        </w:rPr>
        <w:br w:type="page"/>
      </w:r>
    </w:p>
    <w:p w14:paraId="391E6F99" w14:textId="77777777" w:rsidR="004C6080" w:rsidRDefault="004C6080" w:rsidP="004C6080">
      <w:pPr>
        <w:pStyle w:val="Default"/>
        <w:rPr>
          <w:b/>
          <w:bCs/>
          <w:sz w:val="22"/>
          <w:szCs w:val="22"/>
        </w:rPr>
      </w:pPr>
      <w:r>
        <w:rPr>
          <w:b/>
          <w:bCs/>
          <w:sz w:val="20"/>
          <w:szCs w:val="20"/>
        </w:rPr>
        <w:lastRenderedPageBreak/>
        <w:t xml:space="preserve">Declaración Jurada Locadores de servicio de supervisión y Proveedores: F7-I1-PE2-2-PE-07 </w:t>
      </w:r>
    </w:p>
    <w:p w14:paraId="5FAC14A6" w14:textId="77777777" w:rsidR="004C6080" w:rsidRDefault="004C6080" w:rsidP="004C6080">
      <w:pPr>
        <w:pStyle w:val="Default"/>
        <w:rPr>
          <w:b/>
          <w:bCs/>
          <w:sz w:val="22"/>
          <w:szCs w:val="22"/>
        </w:rPr>
      </w:pPr>
    </w:p>
    <w:p w14:paraId="67A11CDD" w14:textId="77777777" w:rsidR="004C6080" w:rsidRDefault="004C6080" w:rsidP="004C6080">
      <w:pPr>
        <w:pStyle w:val="Default"/>
        <w:jc w:val="center"/>
        <w:rPr>
          <w:b/>
          <w:bCs/>
          <w:sz w:val="22"/>
          <w:szCs w:val="22"/>
        </w:rPr>
      </w:pPr>
      <w:r w:rsidRPr="004B5AEF">
        <w:rPr>
          <w:b/>
          <w:bCs/>
          <w:noProof/>
          <w:sz w:val="22"/>
          <w:szCs w:val="22"/>
          <w:lang w:eastAsia="es-PE"/>
        </w:rPr>
        <w:drawing>
          <wp:inline distT="0" distB="0" distL="0" distR="0" wp14:anchorId="432FFCF6" wp14:editId="23084A54">
            <wp:extent cx="4524375" cy="7315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2ADD2E17" w14:textId="77777777" w:rsidR="004C6080" w:rsidRDefault="004C6080" w:rsidP="004C6080">
      <w:pPr>
        <w:pStyle w:val="Default"/>
        <w:rPr>
          <w:b/>
          <w:bCs/>
          <w:sz w:val="22"/>
          <w:szCs w:val="22"/>
        </w:rPr>
      </w:pPr>
    </w:p>
    <w:p w14:paraId="023E001A" w14:textId="77777777" w:rsidR="004C6080" w:rsidRPr="007C2EDF" w:rsidRDefault="004C6080" w:rsidP="004C6080">
      <w:pPr>
        <w:pStyle w:val="Prrafodelista"/>
        <w:jc w:val="right"/>
        <w:rPr>
          <w:rFonts w:cs="Calibri"/>
        </w:rPr>
      </w:pPr>
      <w:r>
        <w:rPr>
          <w:rFonts w:cs="Calibri"/>
        </w:rPr>
        <w:t>Lima, …de..............de 2022</w:t>
      </w:r>
    </w:p>
    <w:p w14:paraId="1F968D76" w14:textId="5BFCB47C" w:rsidR="004C6080" w:rsidRDefault="004C6080" w:rsidP="004C6080">
      <w:pPr>
        <w:tabs>
          <w:tab w:val="left" w:pos="2495"/>
        </w:tabs>
        <w:rPr>
          <w:rFonts w:cs="Calibri"/>
          <w:b/>
        </w:rPr>
      </w:pPr>
    </w:p>
    <w:p w14:paraId="6DBD9B31" w14:textId="52758E47" w:rsidR="004C6080" w:rsidRDefault="004C6080" w:rsidP="004C6080">
      <w:pPr>
        <w:pStyle w:val="Default"/>
        <w:rPr>
          <w:b/>
          <w:bCs/>
          <w:sz w:val="22"/>
          <w:szCs w:val="22"/>
        </w:rPr>
      </w:pPr>
    </w:p>
    <w:p w14:paraId="1DF7A7E8" w14:textId="08A4E1E0" w:rsidR="004C6080" w:rsidRDefault="004C6080" w:rsidP="004C6080">
      <w:pPr>
        <w:rPr>
          <w:rFonts w:cs="Calibri"/>
          <w:b/>
          <w:bCs/>
        </w:rPr>
      </w:pPr>
      <w:r>
        <w:rPr>
          <w:noProof/>
        </w:rPr>
        <mc:AlternateContent>
          <mc:Choice Requires="wps">
            <w:drawing>
              <wp:anchor distT="0" distB="0" distL="114300" distR="114300" simplePos="0" relativeHeight="251668480" behindDoc="0" locked="0" layoutInCell="1" allowOverlap="1" wp14:anchorId="10182DA5" wp14:editId="0E1BE9E6">
                <wp:simplePos x="0" y="0"/>
                <wp:positionH relativeFrom="column">
                  <wp:posOffset>267970</wp:posOffset>
                </wp:positionH>
                <wp:positionV relativeFrom="paragraph">
                  <wp:posOffset>10160</wp:posOffset>
                </wp:positionV>
                <wp:extent cx="2543810" cy="762635"/>
                <wp:effectExtent l="0" t="0" r="3810" b="3810"/>
                <wp:wrapNone/>
                <wp:docPr id="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5A3CC" w14:textId="77777777" w:rsidR="004C6080" w:rsidRPr="004D7257" w:rsidRDefault="004C6080" w:rsidP="004C6080">
                            <w:pPr>
                              <w:pStyle w:val="Sinespaciado"/>
                              <w:rPr>
                                <w:rFonts w:cs="Calibri"/>
                                <w:sz w:val="18"/>
                                <w:szCs w:val="18"/>
                              </w:rPr>
                            </w:pPr>
                            <w:r w:rsidRPr="004D7257">
                              <w:rPr>
                                <w:rFonts w:cs="Calibri"/>
                                <w:sz w:val="18"/>
                                <w:szCs w:val="18"/>
                              </w:rPr>
                              <w:t>__________________________________</w:t>
                            </w:r>
                          </w:p>
                          <w:p w14:paraId="59B9B874"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4E610FC"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9265B07"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F7F0052" w14:textId="77777777" w:rsidR="004C6080" w:rsidRPr="004D7257" w:rsidRDefault="004C6080"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82DA5" id="_x0000_s1028" type="#_x0000_t202" style="position:absolute;margin-left:21.1pt;margin-top:.8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gFjAIAAB4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" stroked="f">
                <v:textbox>
                  <w:txbxContent>
                    <w:p w14:paraId="7A95A3CC" w14:textId="77777777" w:rsidR="004C6080" w:rsidRPr="004D7257" w:rsidRDefault="004C6080" w:rsidP="004C6080">
                      <w:pPr>
                        <w:pStyle w:val="Sinespaciado"/>
                        <w:rPr>
                          <w:rFonts w:cs="Calibri"/>
                          <w:sz w:val="18"/>
                          <w:szCs w:val="18"/>
                        </w:rPr>
                      </w:pPr>
                      <w:r w:rsidRPr="004D7257">
                        <w:rPr>
                          <w:rFonts w:cs="Calibri"/>
                          <w:sz w:val="18"/>
                          <w:szCs w:val="18"/>
                        </w:rPr>
                        <w:t>__________________________________</w:t>
                      </w:r>
                    </w:p>
                    <w:p w14:paraId="59B9B874"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4E610FC"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9265B07"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F7F0052" w14:textId="77777777" w:rsidR="004C6080" w:rsidRPr="004D7257" w:rsidRDefault="004C6080"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r>
        <w:rPr>
          <w:b/>
          <w:bCs/>
        </w:rPr>
        <w:br w:type="page"/>
      </w:r>
    </w:p>
    <w:p w14:paraId="40F1218F" w14:textId="77777777" w:rsidR="004C6080" w:rsidRDefault="004C6080" w:rsidP="004C6080">
      <w:pPr>
        <w:pStyle w:val="Default"/>
        <w:jc w:val="center"/>
        <w:rPr>
          <w:sz w:val="22"/>
          <w:szCs w:val="22"/>
        </w:rPr>
      </w:pPr>
      <w:r>
        <w:rPr>
          <w:b/>
          <w:bCs/>
          <w:sz w:val="22"/>
          <w:szCs w:val="22"/>
        </w:rPr>
        <w:lastRenderedPageBreak/>
        <w:t>APÉNDICE 7-A:</w:t>
      </w:r>
    </w:p>
    <w:p w14:paraId="7DA14037" w14:textId="77777777" w:rsidR="004C6080" w:rsidRDefault="004C6080" w:rsidP="004C6080">
      <w:pPr>
        <w:pStyle w:val="Default"/>
        <w:jc w:val="center"/>
        <w:rPr>
          <w:sz w:val="22"/>
          <w:szCs w:val="22"/>
        </w:rPr>
      </w:pPr>
      <w:r>
        <w:rPr>
          <w:b/>
          <w:bCs/>
          <w:sz w:val="22"/>
          <w:szCs w:val="22"/>
        </w:rPr>
        <w:t>ESTRUCTURA PLAN DE VIGILANCIA, PREVENCIÓN Y CONTROL DE COVID-19 EN EL TRABAJO</w:t>
      </w:r>
    </w:p>
    <w:p w14:paraId="2E2972F2" w14:textId="77777777" w:rsidR="004C6080" w:rsidRDefault="004C6080" w:rsidP="004C6080">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072B7639" w14:textId="77777777" w:rsidR="004C6080" w:rsidRPr="0079336B" w:rsidRDefault="004C6080" w:rsidP="004C6080">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13D8B6E7" wp14:editId="7BED6C05">
            <wp:extent cx="5029200" cy="64412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2963270D" w14:textId="77777777" w:rsidR="004C6080" w:rsidRDefault="004C6080" w:rsidP="004C6080">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BDDD5FE"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68675AEC"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E55ED2E" wp14:editId="2178F72C">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9575" cy="5747986"/>
                    </a:xfrm>
                    <a:prstGeom prst="rect">
                      <a:avLst/>
                    </a:prstGeom>
                    <a:ln>
                      <a:solidFill>
                        <a:schemeClr val="tx1"/>
                      </a:solidFill>
                    </a:ln>
                  </pic:spPr>
                </pic:pic>
              </a:graphicData>
            </a:graphic>
          </wp:inline>
        </w:drawing>
      </w:r>
    </w:p>
    <w:p w14:paraId="6017EDEB"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0F3694"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0FAD75F4"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C92CF3C"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724F01C"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F1C4EAB"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C02D08F" w14:textId="387A0646"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C4F723D" w14:textId="4EDE5A96"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34610D2"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307E100"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04FC227"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D7FD1A" w14:textId="77777777" w:rsidR="004C6080" w:rsidRDefault="004C6080" w:rsidP="004C6080">
      <w:pPr>
        <w:pStyle w:val="Default"/>
        <w:jc w:val="center"/>
        <w:rPr>
          <w:b/>
          <w:bCs/>
          <w:sz w:val="22"/>
          <w:szCs w:val="22"/>
        </w:rPr>
      </w:pPr>
      <w:r>
        <w:rPr>
          <w:b/>
          <w:bCs/>
          <w:sz w:val="22"/>
          <w:szCs w:val="22"/>
        </w:rPr>
        <w:t xml:space="preserve">APÉNDICE 7-B: </w:t>
      </w:r>
    </w:p>
    <w:p w14:paraId="1F15AB5C" w14:textId="77777777" w:rsidR="004C6080" w:rsidRDefault="004C6080" w:rsidP="004C6080">
      <w:pPr>
        <w:pStyle w:val="Default"/>
        <w:jc w:val="center"/>
        <w:rPr>
          <w:sz w:val="22"/>
          <w:szCs w:val="22"/>
        </w:rPr>
      </w:pPr>
      <w:r>
        <w:rPr>
          <w:b/>
          <w:bCs/>
          <w:sz w:val="22"/>
          <w:szCs w:val="22"/>
        </w:rPr>
        <w:t>LISTADO DE COLABORADORES POR NIVEL DE RIESGO</w:t>
      </w:r>
    </w:p>
    <w:p w14:paraId="1D5BA4E4" w14:textId="77777777" w:rsidR="004C6080" w:rsidRDefault="004C6080" w:rsidP="004C6080">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FD188B5" w14:textId="77777777" w:rsidR="004C6080" w:rsidRDefault="004C6080" w:rsidP="004C6080">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N° 972-2020 MINSA</w:t>
      </w:r>
    </w:p>
    <w:p w14:paraId="04766558"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4D1A8F6C"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4C6080" w14:paraId="36D626C8" w14:textId="77777777" w:rsidTr="0041385D">
        <w:tc>
          <w:tcPr>
            <w:tcW w:w="704" w:type="dxa"/>
          </w:tcPr>
          <w:p w14:paraId="0EFD13C1" w14:textId="77777777" w:rsidR="004C6080" w:rsidRDefault="004C6080" w:rsidP="0041385D">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1DEB8DB6" w14:textId="77777777" w:rsidR="004C6080" w:rsidRDefault="004C6080" w:rsidP="0041385D">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0A8343D" w14:textId="77777777" w:rsidR="004C6080" w:rsidRDefault="004C6080" w:rsidP="0041385D">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7FE9000B" w14:textId="77777777" w:rsidR="004C6080" w:rsidRDefault="004C6080" w:rsidP="0041385D">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28B397D0" w14:textId="77777777" w:rsidR="004C6080" w:rsidRDefault="004C6080" w:rsidP="0041385D">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0CD3DD1C" w14:textId="77777777" w:rsidR="004C6080" w:rsidRDefault="004C6080" w:rsidP="0041385D">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4C6080" w14:paraId="11794E1A" w14:textId="77777777" w:rsidTr="0041385D">
        <w:tc>
          <w:tcPr>
            <w:tcW w:w="704" w:type="dxa"/>
          </w:tcPr>
          <w:p w14:paraId="509A958E" w14:textId="77777777" w:rsidR="004C6080" w:rsidRDefault="004C6080" w:rsidP="0041385D">
            <w:pPr>
              <w:rPr>
                <w:rStyle w:val="CharacterStyle1"/>
                <w:rFonts w:eastAsiaTheme="minorEastAsia" w:cs="Tahoma"/>
                <w:b/>
                <w:spacing w:val="3"/>
                <w:szCs w:val="22"/>
                <w:lang w:eastAsia="es-ES"/>
              </w:rPr>
            </w:pPr>
          </w:p>
        </w:tc>
        <w:tc>
          <w:tcPr>
            <w:tcW w:w="1985" w:type="dxa"/>
          </w:tcPr>
          <w:p w14:paraId="55684CB0" w14:textId="77777777" w:rsidR="004C6080" w:rsidRDefault="004C6080" w:rsidP="0041385D">
            <w:pPr>
              <w:rPr>
                <w:rStyle w:val="CharacterStyle1"/>
                <w:rFonts w:eastAsiaTheme="minorEastAsia" w:cs="Tahoma"/>
                <w:b/>
                <w:spacing w:val="3"/>
                <w:szCs w:val="22"/>
                <w:lang w:eastAsia="es-ES"/>
              </w:rPr>
            </w:pPr>
          </w:p>
        </w:tc>
        <w:tc>
          <w:tcPr>
            <w:tcW w:w="1439" w:type="dxa"/>
          </w:tcPr>
          <w:p w14:paraId="1D52EF8E" w14:textId="77777777" w:rsidR="004C6080" w:rsidRDefault="004C6080" w:rsidP="0041385D">
            <w:pPr>
              <w:rPr>
                <w:rStyle w:val="CharacterStyle1"/>
                <w:rFonts w:eastAsiaTheme="minorEastAsia" w:cs="Tahoma"/>
                <w:b/>
                <w:spacing w:val="3"/>
                <w:szCs w:val="22"/>
                <w:lang w:eastAsia="es-ES"/>
              </w:rPr>
            </w:pPr>
          </w:p>
        </w:tc>
        <w:tc>
          <w:tcPr>
            <w:tcW w:w="1091" w:type="dxa"/>
          </w:tcPr>
          <w:p w14:paraId="11BCD87B" w14:textId="77777777" w:rsidR="004C6080" w:rsidRDefault="004C6080" w:rsidP="0041385D">
            <w:pPr>
              <w:rPr>
                <w:rStyle w:val="CharacterStyle1"/>
                <w:rFonts w:eastAsiaTheme="minorEastAsia" w:cs="Tahoma"/>
                <w:b/>
                <w:spacing w:val="3"/>
                <w:szCs w:val="22"/>
                <w:lang w:eastAsia="es-ES"/>
              </w:rPr>
            </w:pPr>
          </w:p>
        </w:tc>
        <w:tc>
          <w:tcPr>
            <w:tcW w:w="1580" w:type="dxa"/>
          </w:tcPr>
          <w:p w14:paraId="14C99B83" w14:textId="77777777" w:rsidR="004C6080" w:rsidRDefault="004C6080" w:rsidP="0041385D">
            <w:pPr>
              <w:rPr>
                <w:rStyle w:val="CharacterStyle1"/>
                <w:rFonts w:eastAsiaTheme="minorEastAsia" w:cs="Tahoma"/>
                <w:b/>
                <w:spacing w:val="3"/>
                <w:szCs w:val="22"/>
                <w:lang w:eastAsia="es-ES"/>
              </w:rPr>
            </w:pPr>
          </w:p>
        </w:tc>
        <w:tc>
          <w:tcPr>
            <w:tcW w:w="2268" w:type="dxa"/>
          </w:tcPr>
          <w:p w14:paraId="155FA63E" w14:textId="77777777" w:rsidR="004C6080" w:rsidRDefault="004C6080" w:rsidP="0041385D">
            <w:pPr>
              <w:rPr>
                <w:rStyle w:val="CharacterStyle1"/>
                <w:rFonts w:eastAsiaTheme="minorEastAsia" w:cs="Tahoma"/>
                <w:b/>
                <w:spacing w:val="3"/>
                <w:szCs w:val="22"/>
                <w:lang w:eastAsia="es-ES"/>
              </w:rPr>
            </w:pPr>
          </w:p>
        </w:tc>
      </w:tr>
      <w:tr w:rsidR="004C6080" w14:paraId="73B20A7D" w14:textId="77777777" w:rsidTr="0041385D">
        <w:tc>
          <w:tcPr>
            <w:tcW w:w="704" w:type="dxa"/>
          </w:tcPr>
          <w:p w14:paraId="75B5EA0C" w14:textId="77777777" w:rsidR="004C6080" w:rsidRDefault="004C6080" w:rsidP="0041385D">
            <w:pPr>
              <w:rPr>
                <w:rStyle w:val="CharacterStyle1"/>
                <w:rFonts w:eastAsiaTheme="minorEastAsia" w:cs="Tahoma"/>
                <w:b/>
                <w:spacing w:val="3"/>
                <w:szCs w:val="22"/>
                <w:lang w:eastAsia="es-ES"/>
              </w:rPr>
            </w:pPr>
          </w:p>
        </w:tc>
        <w:tc>
          <w:tcPr>
            <w:tcW w:w="1985" w:type="dxa"/>
          </w:tcPr>
          <w:p w14:paraId="5EE0CDD0" w14:textId="77777777" w:rsidR="004C6080" w:rsidRDefault="004C6080" w:rsidP="0041385D">
            <w:pPr>
              <w:rPr>
                <w:rStyle w:val="CharacterStyle1"/>
                <w:rFonts w:eastAsiaTheme="minorEastAsia" w:cs="Tahoma"/>
                <w:b/>
                <w:spacing w:val="3"/>
                <w:szCs w:val="22"/>
                <w:lang w:eastAsia="es-ES"/>
              </w:rPr>
            </w:pPr>
          </w:p>
        </w:tc>
        <w:tc>
          <w:tcPr>
            <w:tcW w:w="1439" w:type="dxa"/>
          </w:tcPr>
          <w:p w14:paraId="71447D5A" w14:textId="77777777" w:rsidR="004C6080" w:rsidRDefault="004C6080" w:rsidP="0041385D">
            <w:pPr>
              <w:rPr>
                <w:rStyle w:val="CharacterStyle1"/>
                <w:rFonts w:eastAsiaTheme="minorEastAsia" w:cs="Tahoma"/>
                <w:b/>
                <w:spacing w:val="3"/>
                <w:szCs w:val="22"/>
                <w:lang w:eastAsia="es-ES"/>
              </w:rPr>
            </w:pPr>
          </w:p>
        </w:tc>
        <w:tc>
          <w:tcPr>
            <w:tcW w:w="1091" w:type="dxa"/>
          </w:tcPr>
          <w:p w14:paraId="6B89C8E6" w14:textId="77777777" w:rsidR="004C6080" w:rsidRDefault="004C6080" w:rsidP="0041385D">
            <w:pPr>
              <w:rPr>
                <w:rStyle w:val="CharacterStyle1"/>
                <w:rFonts w:eastAsiaTheme="minorEastAsia" w:cs="Tahoma"/>
                <w:b/>
                <w:spacing w:val="3"/>
                <w:szCs w:val="22"/>
                <w:lang w:eastAsia="es-ES"/>
              </w:rPr>
            </w:pPr>
          </w:p>
        </w:tc>
        <w:tc>
          <w:tcPr>
            <w:tcW w:w="1580" w:type="dxa"/>
          </w:tcPr>
          <w:p w14:paraId="1FED0C47" w14:textId="77777777" w:rsidR="004C6080" w:rsidRDefault="004C6080" w:rsidP="0041385D">
            <w:pPr>
              <w:rPr>
                <w:rStyle w:val="CharacterStyle1"/>
                <w:rFonts w:eastAsiaTheme="minorEastAsia" w:cs="Tahoma"/>
                <w:b/>
                <w:spacing w:val="3"/>
                <w:szCs w:val="22"/>
                <w:lang w:eastAsia="es-ES"/>
              </w:rPr>
            </w:pPr>
          </w:p>
        </w:tc>
        <w:tc>
          <w:tcPr>
            <w:tcW w:w="2268" w:type="dxa"/>
          </w:tcPr>
          <w:p w14:paraId="63FCC8D9" w14:textId="77777777" w:rsidR="004C6080" w:rsidRDefault="004C6080" w:rsidP="0041385D">
            <w:pPr>
              <w:rPr>
                <w:rStyle w:val="CharacterStyle1"/>
                <w:rFonts w:eastAsiaTheme="minorEastAsia" w:cs="Tahoma"/>
                <w:b/>
                <w:spacing w:val="3"/>
                <w:szCs w:val="22"/>
                <w:lang w:eastAsia="es-ES"/>
              </w:rPr>
            </w:pPr>
          </w:p>
        </w:tc>
      </w:tr>
      <w:tr w:rsidR="004C6080" w14:paraId="661F837F" w14:textId="77777777" w:rsidTr="0041385D">
        <w:tc>
          <w:tcPr>
            <w:tcW w:w="704" w:type="dxa"/>
          </w:tcPr>
          <w:p w14:paraId="10495F90" w14:textId="77777777" w:rsidR="004C6080" w:rsidRDefault="004C6080" w:rsidP="0041385D">
            <w:pPr>
              <w:rPr>
                <w:rStyle w:val="CharacterStyle1"/>
                <w:rFonts w:eastAsiaTheme="minorEastAsia" w:cs="Tahoma"/>
                <w:b/>
                <w:spacing w:val="3"/>
                <w:szCs w:val="22"/>
                <w:lang w:eastAsia="es-ES"/>
              </w:rPr>
            </w:pPr>
          </w:p>
        </w:tc>
        <w:tc>
          <w:tcPr>
            <w:tcW w:w="1985" w:type="dxa"/>
          </w:tcPr>
          <w:p w14:paraId="69E3DE6B" w14:textId="77777777" w:rsidR="004C6080" w:rsidRDefault="004C6080" w:rsidP="0041385D">
            <w:pPr>
              <w:rPr>
                <w:rStyle w:val="CharacterStyle1"/>
                <w:rFonts w:eastAsiaTheme="minorEastAsia" w:cs="Tahoma"/>
                <w:b/>
                <w:spacing w:val="3"/>
                <w:szCs w:val="22"/>
                <w:lang w:eastAsia="es-ES"/>
              </w:rPr>
            </w:pPr>
          </w:p>
        </w:tc>
        <w:tc>
          <w:tcPr>
            <w:tcW w:w="1439" w:type="dxa"/>
          </w:tcPr>
          <w:p w14:paraId="65D8972B" w14:textId="77777777" w:rsidR="004C6080" w:rsidRDefault="004C6080" w:rsidP="0041385D">
            <w:pPr>
              <w:rPr>
                <w:rStyle w:val="CharacterStyle1"/>
                <w:rFonts w:eastAsiaTheme="minorEastAsia" w:cs="Tahoma"/>
                <w:b/>
                <w:spacing w:val="3"/>
                <w:szCs w:val="22"/>
                <w:lang w:eastAsia="es-ES"/>
              </w:rPr>
            </w:pPr>
          </w:p>
        </w:tc>
        <w:tc>
          <w:tcPr>
            <w:tcW w:w="1091" w:type="dxa"/>
          </w:tcPr>
          <w:p w14:paraId="412C46D4" w14:textId="77777777" w:rsidR="004C6080" w:rsidRDefault="004C6080" w:rsidP="0041385D">
            <w:pPr>
              <w:rPr>
                <w:rStyle w:val="CharacterStyle1"/>
                <w:rFonts w:eastAsiaTheme="minorEastAsia" w:cs="Tahoma"/>
                <w:b/>
                <w:spacing w:val="3"/>
                <w:szCs w:val="22"/>
                <w:lang w:eastAsia="es-ES"/>
              </w:rPr>
            </w:pPr>
          </w:p>
        </w:tc>
        <w:tc>
          <w:tcPr>
            <w:tcW w:w="1580" w:type="dxa"/>
          </w:tcPr>
          <w:p w14:paraId="5AA616AB" w14:textId="77777777" w:rsidR="004C6080" w:rsidRDefault="004C6080" w:rsidP="0041385D">
            <w:pPr>
              <w:rPr>
                <w:rStyle w:val="CharacterStyle1"/>
                <w:rFonts w:eastAsiaTheme="minorEastAsia" w:cs="Tahoma"/>
                <w:b/>
                <w:spacing w:val="3"/>
                <w:szCs w:val="22"/>
                <w:lang w:eastAsia="es-ES"/>
              </w:rPr>
            </w:pPr>
          </w:p>
        </w:tc>
        <w:tc>
          <w:tcPr>
            <w:tcW w:w="2268" w:type="dxa"/>
          </w:tcPr>
          <w:p w14:paraId="30C08E4A" w14:textId="77777777" w:rsidR="004C6080" w:rsidRDefault="004C6080" w:rsidP="0041385D">
            <w:pPr>
              <w:rPr>
                <w:rStyle w:val="CharacterStyle1"/>
                <w:rFonts w:eastAsiaTheme="minorEastAsia" w:cs="Tahoma"/>
                <w:b/>
                <w:spacing w:val="3"/>
                <w:szCs w:val="22"/>
                <w:lang w:eastAsia="es-ES"/>
              </w:rPr>
            </w:pPr>
          </w:p>
        </w:tc>
      </w:tr>
      <w:tr w:rsidR="004C6080" w14:paraId="56F74609" w14:textId="77777777" w:rsidTr="0041385D">
        <w:tc>
          <w:tcPr>
            <w:tcW w:w="704" w:type="dxa"/>
          </w:tcPr>
          <w:p w14:paraId="62049E70" w14:textId="77777777" w:rsidR="004C6080" w:rsidRDefault="004C6080" w:rsidP="0041385D">
            <w:pPr>
              <w:rPr>
                <w:rStyle w:val="CharacterStyle1"/>
                <w:rFonts w:eastAsiaTheme="minorEastAsia" w:cs="Tahoma"/>
                <w:b/>
                <w:spacing w:val="3"/>
                <w:szCs w:val="22"/>
                <w:lang w:eastAsia="es-ES"/>
              </w:rPr>
            </w:pPr>
          </w:p>
        </w:tc>
        <w:tc>
          <w:tcPr>
            <w:tcW w:w="1985" w:type="dxa"/>
          </w:tcPr>
          <w:p w14:paraId="663F1FD4" w14:textId="77777777" w:rsidR="004C6080" w:rsidRDefault="004C6080" w:rsidP="0041385D">
            <w:pPr>
              <w:rPr>
                <w:rStyle w:val="CharacterStyle1"/>
                <w:rFonts w:eastAsiaTheme="minorEastAsia" w:cs="Tahoma"/>
                <w:b/>
                <w:spacing w:val="3"/>
                <w:szCs w:val="22"/>
                <w:lang w:eastAsia="es-ES"/>
              </w:rPr>
            </w:pPr>
          </w:p>
        </w:tc>
        <w:tc>
          <w:tcPr>
            <w:tcW w:w="1439" w:type="dxa"/>
          </w:tcPr>
          <w:p w14:paraId="1EB4EC7F" w14:textId="77777777" w:rsidR="004C6080" w:rsidRDefault="004C6080" w:rsidP="0041385D">
            <w:pPr>
              <w:rPr>
                <w:rStyle w:val="CharacterStyle1"/>
                <w:rFonts w:eastAsiaTheme="minorEastAsia" w:cs="Tahoma"/>
                <w:b/>
                <w:spacing w:val="3"/>
                <w:szCs w:val="22"/>
                <w:lang w:eastAsia="es-ES"/>
              </w:rPr>
            </w:pPr>
          </w:p>
        </w:tc>
        <w:tc>
          <w:tcPr>
            <w:tcW w:w="1091" w:type="dxa"/>
          </w:tcPr>
          <w:p w14:paraId="1DE18DDE" w14:textId="77777777" w:rsidR="004C6080" w:rsidRDefault="004C6080" w:rsidP="0041385D">
            <w:pPr>
              <w:rPr>
                <w:rStyle w:val="CharacterStyle1"/>
                <w:rFonts w:eastAsiaTheme="minorEastAsia" w:cs="Tahoma"/>
                <w:b/>
                <w:spacing w:val="3"/>
                <w:szCs w:val="22"/>
                <w:lang w:eastAsia="es-ES"/>
              </w:rPr>
            </w:pPr>
          </w:p>
        </w:tc>
        <w:tc>
          <w:tcPr>
            <w:tcW w:w="1580" w:type="dxa"/>
          </w:tcPr>
          <w:p w14:paraId="710C4D4B" w14:textId="77777777" w:rsidR="004C6080" w:rsidRDefault="004C6080" w:rsidP="0041385D">
            <w:pPr>
              <w:rPr>
                <w:rStyle w:val="CharacterStyle1"/>
                <w:rFonts w:eastAsiaTheme="minorEastAsia" w:cs="Tahoma"/>
                <w:b/>
                <w:spacing w:val="3"/>
                <w:szCs w:val="22"/>
                <w:lang w:eastAsia="es-ES"/>
              </w:rPr>
            </w:pPr>
          </w:p>
        </w:tc>
        <w:tc>
          <w:tcPr>
            <w:tcW w:w="2268" w:type="dxa"/>
          </w:tcPr>
          <w:p w14:paraId="7FFE39AB" w14:textId="77777777" w:rsidR="004C6080" w:rsidRDefault="004C6080" w:rsidP="0041385D">
            <w:pPr>
              <w:rPr>
                <w:rStyle w:val="CharacterStyle1"/>
                <w:rFonts w:eastAsiaTheme="minorEastAsia" w:cs="Tahoma"/>
                <w:b/>
                <w:spacing w:val="3"/>
                <w:szCs w:val="22"/>
                <w:lang w:eastAsia="es-ES"/>
              </w:rPr>
            </w:pPr>
          </w:p>
        </w:tc>
      </w:tr>
      <w:tr w:rsidR="004C6080" w14:paraId="6EA89DED" w14:textId="77777777" w:rsidTr="0041385D">
        <w:tc>
          <w:tcPr>
            <w:tcW w:w="704" w:type="dxa"/>
          </w:tcPr>
          <w:p w14:paraId="6746BD48" w14:textId="77777777" w:rsidR="004C6080" w:rsidRDefault="004C6080" w:rsidP="0041385D">
            <w:pPr>
              <w:rPr>
                <w:rStyle w:val="CharacterStyle1"/>
                <w:rFonts w:eastAsiaTheme="minorEastAsia" w:cs="Tahoma"/>
                <w:b/>
                <w:spacing w:val="3"/>
                <w:szCs w:val="22"/>
                <w:lang w:eastAsia="es-ES"/>
              </w:rPr>
            </w:pPr>
          </w:p>
        </w:tc>
        <w:tc>
          <w:tcPr>
            <w:tcW w:w="1985" w:type="dxa"/>
          </w:tcPr>
          <w:p w14:paraId="1FD85038" w14:textId="77777777" w:rsidR="004C6080" w:rsidRDefault="004C6080" w:rsidP="0041385D">
            <w:pPr>
              <w:rPr>
                <w:rStyle w:val="CharacterStyle1"/>
                <w:rFonts w:eastAsiaTheme="minorEastAsia" w:cs="Tahoma"/>
                <w:b/>
                <w:spacing w:val="3"/>
                <w:szCs w:val="22"/>
                <w:lang w:eastAsia="es-ES"/>
              </w:rPr>
            </w:pPr>
          </w:p>
        </w:tc>
        <w:tc>
          <w:tcPr>
            <w:tcW w:w="1439" w:type="dxa"/>
          </w:tcPr>
          <w:p w14:paraId="488A3EBF" w14:textId="77777777" w:rsidR="004C6080" w:rsidRDefault="004C6080" w:rsidP="0041385D">
            <w:pPr>
              <w:rPr>
                <w:rStyle w:val="CharacterStyle1"/>
                <w:rFonts w:eastAsiaTheme="minorEastAsia" w:cs="Tahoma"/>
                <w:b/>
                <w:spacing w:val="3"/>
                <w:szCs w:val="22"/>
                <w:lang w:eastAsia="es-ES"/>
              </w:rPr>
            </w:pPr>
          </w:p>
        </w:tc>
        <w:tc>
          <w:tcPr>
            <w:tcW w:w="1091" w:type="dxa"/>
          </w:tcPr>
          <w:p w14:paraId="7A960D62" w14:textId="77777777" w:rsidR="004C6080" w:rsidRDefault="004C6080" w:rsidP="0041385D">
            <w:pPr>
              <w:rPr>
                <w:rStyle w:val="CharacterStyle1"/>
                <w:rFonts w:eastAsiaTheme="minorEastAsia" w:cs="Tahoma"/>
                <w:b/>
                <w:spacing w:val="3"/>
                <w:szCs w:val="22"/>
                <w:lang w:eastAsia="es-ES"/>
              </w:rPr>
            </w:pPr>
          </w:p>
        </w:tc>
        <w:tc>
          <w:tcPr>
            <w:tcW w:w="1580" w:type="dxa"/>
          </w:tcPr>
          <w:p w14:paraId="698C6D4C" w14:textId="77777777" w:rsidR="004C6080" w:rsidRDefault="004C6080" w:rsidP="0041385D">
            <w:pPr>
              <w:rPr>
                <w:rStyle w:val="CharacterStyle1"/>
                <w:rFonts w:eastAsiaTheme="minorEastAsia" w:cs="Tahoma"/>
                <w:b/>
                <w:spacing w:val="3"/>
                <w:szCs w:val="22"/>
                <w:lang w:eastAsia="es-ES"/>
              </w:rPr>
            </w:pPr>
          </w:p>
        </w:tc>
        <w:tc>
          <w:tcPr>
            <w:tcW w:w="2268" w:type="dxa"/>
          </w:tcPr>
          <w:p w14:paraId="4B49F0D3" w14:textId="77777777" w:rsidR="004C6080" w:rsidRDefault="004C6080" w:rsidP="0041385D">
            <w:pPr>
              <w:rPr>
                <w:rStyle w:val="CharacterStyle1"/>
                <w:rFonts w:eastAsiaTheme="minorEastAsia" w:cs="Tahoma"/>
                <w:b/>
                <w:spacing w:val="3"/>
                <w:szCs w:val="22"/>
                <w:lang w:eastAsia="es-ES"/>
              </w:rPr>
            </w:pPr>
          </w:p>
        </w:tc>
      </w:tr>
      <w:tr w:rsidR="004C6080" w14:paraId="5788E67D" w14:textId="77777777" w:rsidTr="0041385D">
        <w:tc>
          <w:tcPr>
            <w:tcW w:w="704" w:type="dxa"/>
          </w:tcPr>
          <w:p w14:paraId="55BF6DAE" w14:textId="77777777" w:rsidR="004C6080" w:rsidRDefault="004C6080" w:rsidP="0041385D">
            <w:pPr>
              <w:rPr>
                <w:rStyle w:val="CharacterStyle1"/>
                <w:rFonts w:eastAsiaTheme="minorEastAsia" w:cs="Tahoma"/>
                <w:b/>
                <w:spacing w:val="3"/>
                <w:szCs w:val="22"/>
                <w:lang w:eastAsia="es-ES"/>
              </w:rPr>
            </w:pPr>
          </w:p>
        </w:tc>
        <w:tc>
          <w:tcPr>
            <w:tcW w:w="1985" w:type="dxa"/>
          </w:tcPr>
          <w:p w14:paraId="2BDF8B4C" w14:textId="77777777" w:rsidR="004C6080" w:rsidRDefault="004C6080" w:rsidP="0041385D">
            <w:pPr>
              <w:rPr>
                <w:rStyle w:val="CharacterStyle1"/>
                <w:rFonts w:eastAsiaTheme="minorEastAsia" w:cs="Tahoma"/>
                <w:b/>
                <w:spacing w:val="3"/>
                <w:szCs w:val="22"/>
                <w:lang w:eastAsia="es-ES"/>
              </w:rPr>
            </w:pPr>
          </w:p>
        </w:tc>
        <w:tc>
          <w:tcPr>
            <w:tcW w:w="1439" w:type="dxa"/>
          </w:tcPr>
          <w:p w14:paraId="39EFA958" w14:textId="77777777" w:rsidR="004C6080" w:rsidRDefault="004C6080" w:rsidP="0041385D">
            <w:pPr>
              <w:rPr>
                <w:rStyle w:val="CharacterStyle1"/>
                <w:rFonts w:eastAsiaTheme="minorEastAsia" w:cs="Tahoma"/>
                <w:b/>
                <w:spacing w:val="3"/>
                <w:szCs w:val="22"/>
                <w:lang w:eastAsia="es-ES"/>
              </w:rPr>
            </w:pPr>
          </w:p>
        </w:tc>
        <w:tc>
          <w:tcPr>
            <w:tcW w:w="1091" w:type="dxa"/>
          </w:tcPr>
          <w:p w14:paraId="3A405A6E" w14:textId="77777777" w:rsidR="004C6080" w:rsidRDefault="004C6080" w:rsidP="0041385D">
            <w:pPr>
              <w:rPr>
                <w:rStyle w:val="CharacterStyle1"/>
                <w:rFonts w:eastAsiaTheme="minorEastAsia" w:cs="Tahoma"/>
                <w:b/>
                <w:spacing w:val="3"/>
                <w:szCs w:val="22"/>
                <w:lang w:eastAsia="es-ES"/>
              </w:rPr>
            </w:pPr>
          </w:p>
        </w:tc>
        <w:tc>
          <w:tcPr>
            <w:tcW w:w="1580" w:type="dxa"/>
          </w:tcPr>
          <w:p w14:paraId="51D9F00C" w14:textId="77777777" w:rsidR="004C6080" w:rsidRDefault="004C6080" w:rsidP="0041385D">
            <w:pPr>
              <w:rPr>
                <w:rStyle w:val="CharacterStyle1"/>
                <w:rFonts w:eastAsiaTheme="minorEastAsia" w:cs="Tahoma"/>
                <w:b/>
                <w:spacing w:val="3"/>
                <w:szCs w:val="22"/>
                <w:lang w:eastAsia="es-ES"/>
              </w:rPr>
            </w:pPr>
          </w:p>
        </w:tc>
        <w:tc>
          <w:tcPr>
            <w:tcW w:w="2268" w:type="dxa"/>
          </w:tcPr>
          <w:p w14:paraId="30DADE24" w14:textId="77777777" w:rsidR="004C6080" w:rsidRDefault="004C6080" w:rsidP="0041385D">
            <w:pPr>
              <w:rPr>
                <w:rStyle w:val="CharacterStyle1"/>
                <w:rFonts w:eastAsiaTheme="minorEastAsia" w:cs="Tahoma"/>
                <w:b/>
                <w:spacing w:val="3"/>
                <w:szCs w:val="22"/>
                <w:lang w:eastAsia="es-ES"/>
              </w:rPr>
            </w:pPr>
          </w:p>
        </w:tc>
      </w:tr>
      <w:tr w:rsidR="004C6080" w14:paraId="0798A912" w14:textId="77777777" w:rsidTr="0041385D">
        <w:tc>
          <w:tcPr>
            <w:tcW w:w="704" w:type="dxa"/>
          </w:tcPr>
          <w:p w14:paraId="39FF3A54" w14:textId="77777777" w:rsidR="004C6080" w:rsidRDefault="004C6080" w:rsidP="0041385D">
            <w:pPr>
              <w:rPr>
                <w:rStyle w:val="CharacterStyle1"/>
                <w:rFonts w:eastAsiaTheme="minorEastAsia" w:cs="Tahoma"/>
                <w:b/>
                <w:spacing w:val="3"/>
                <w:szCs w:val="22"/>
                <w:lang w:eastAsia="es-ES"/>
              </w:rPr>
            </w:pPr>
          </w:p>
        </w:tc>
        <w:tc>
          <w:tcPr>
            <w:tcW w:w="1985" w:type="dxa"/>
          </w:tcPr>
          <w:p w14:paraId="0F6D7818" w14:textId="77777777" w:rsidR="004C6080" w:rsidRDefault="004C6080" w:rsidP="0041385D">
            <w:pPr>
              <w:rPr>
                <w:rStyle w:val="CharacterStyle1"/>
                <w:rFonts w:eastAsiaTheme="minorEastAsia" w:cs="Tahoma"/>
                <w:b/>
                <w:spacing w:val="3"/>
                <w:szCs w:val="22"/>
                <w:lang w:eastAsia="es-ES"/>
              </w:rPr>
            </w:pPr>
          </w:p>
        </w:tc>
        <w:tc>
          <w:tcPr>
            <w:tcW w:w="1439" w:type="dxa"/>
          </w:tcPr>
          <w:p w14:paraId="75A4E072" w14:textId="77777777" w:rsidR="004C6080" w:rsidRDefault="004C6080" w:rsidP="0041385D">
            <w:pPr>
              <w:rPr>
                <w:rStyle w:val="CharacterStyle1"/>
                <w:rFonts w:eastAsiaTheme="minorEastAsia" w:cs="Tahoma"/>
                <w:b/>
                <w:spacing w:val="3"/>
                <w:szCs w:val="22"/>
                <w:lang w:eastAsia="es-ES"/>
              </w:rPr>
            </w:pPr>
          </w:p>
        </w:tc>
        <w:tc>
          <w:tcPr>
            <w:tcW w:w="1091" w:type="dxa"/>
          </w:tcPr>
          <w:p w14:paraId="51436A4D" w14:textId="77777777" w:rsidR="004C6080" w:rsidRDefault="004C6080" w:rsidP="0041385D">
            <w:pPr>
              <w:rPr>
                <w:rStyle w:val="CharacterStyle1"/>
                <w:rFonts w:eastAsiaTheme="minorEastAsia" w:cs="Tahoma"/>
                <w:b/>
                <w:spacing w:val="3"/>
                <w:szCs w:val="22"/>
                <w:lang w:eastAsia="es-ES"/>
              </w:rPr>
            </w:pPr>
          </w:p>
        </w:tc>
        <w:tc>
          <w:tcPr>
            <w:tcW w:w="1580" w:type="dxa"/>
          </w:tcPr>
          <w:p w14:paraId="2251F39A" w14:textId="77777777" w:rsidR="004C6080" w:rsidRDefault="004C6080" w:rsidP="0041385D">
            <w:pPr>
              <w:rPr>
                <w:rStyle w:val="CharacterStyle1"/>
                <w:rFonts w:eastAsiaTheme="minorEastAsia" w:cs="Tahoma"/>
                <w:b/>
                <w:spacing w:val="3"/>
                <w:szCs w:val="22"/>
                <w:lang w:eastAsia="es-ES"/>
              </w:rPr>
            </w:pPr>
          </w:p>
        </w:tc>
        <w:tc>
          <w:tcPr>
            <w:tcW w:w="2268" w:type="dxa"/>
          </w:tcPr>
          <w:p w14:paraId="3CFB1670" w14:textId="77777777" w:rsidR="004C6080" w:rsidRDefault="004C6080" w:rsidP="0041385D">
            <w:pPr>
              <w:rPr>
                <w:rStyle w:val="CharacterStyle1"/>
                <w:rFonts w:eastAsiaTheme="minorEastAsia" w:cs="Tahoma"/>
                <w:b/>
                <w:spacing w:val="3"/>
                <w:szCs w:val="22"/>
                <w:lang w:eastAsia="es-ES"/>
              </w:rPr>
            </w:pPr>
          </w:p>
        </w:tc>
      </w:tr>
    </w:tbl>
    <w:p w14:paraId="069ADDFA" w14:textId="77777777" w:rsidR="004C6080" w:rsidRDefault="004C6080" w:rsidP="004C6080">
      <w:pPr>
        <w:rPr>
          <w:rStyle w:val="CharacterStyle1"/>
          <w:rFonts w:eastAsiaTheme="minorEastAsia" w:cs="Tahoma"/>
          <w:b/>
          <w:spacing w:val="3"/>
          <w:szCs w:val="22"/>
          <w:lang w:eastAsia="es-ES"/>
        </w:rPr>
      </w:pPr>
    </w:p>
    <w:p w14:paraId="7E426967" w14:textId="77777777" w:rsidR="004C6080" w:rsidRDefault="004C6080" w:rsidP="004C6080">
      <w:pPr>
        <w:rPr>
          <w:rStyle w:val="CharacterStyle1"/>
          <w:rFonts w:cs="Tahoma"/>
          <w:b/>
          <w:spacing w:val="3"/>
          <w:szCs w:val="22"/>
          <w:lang w:eastAsia="es-ES"/>
        </w:rPr>
      </w:pPr>
    </w:p>
    <w:p w14:paraId="54D28D5A" w14:textId="77777777" w:rsidR="004C6080" w:rsidRDefault="004C6080" w:rsidP="004C6080">
      <w:pPr>
        <w:rPr>
          <w:rStyle w:val="CharacterStyle1"/>
          <w:rFonts w:cs="Tahoma"/>
          <w:b/>
          <w:spacing w:val="3"/>
          <w:szCs w:val="22"/>
          <w:lang w:eastAsia="es-ES"/>
        </w:rPr>
      </w:pPr>
      <w:r>
        <w:rPr>
          <w:rStyle w:val="CharacterStyle1"/>
          <w:rFonts w:cs="Tahoma"/>
          <w:b/>
          <w:spacing w:val="3"/>
          <w:szCs w:val="22"/>
          <w:lang w:eastAsia="es-ES"/>
        </w:rPr>
        <w:t>Fecha: _______________</w:t>
      </w:r>
    </w:p>
    <w:p w14:paraId="2C859621" w14:textId="77777777" w:rsidR="004C6080" w:rsidRDefault="004C6080" w:rsidP="004C6080">
      <w:pPr>
        <w:rPr>
          <w:rStyle w:val="CharacterStyle1"/>
          <w:rFonts w:cs="Tahoma"/>
          <w:b/>
          <w:spacing w:val="3"/>
          <w:szCs w:val="22"/>
          <w:lang w:eastAsia="es-ES"/>
        </w:rPr>
      </w:pPr>
    </w:p>
    <w:p w14:paraId="1BDD4110" w14:textId="77777777" w:rsidR="004C6080" w:rsidRDefault="004C6080" w:rsidP="004C6080">
      <w:pPr>
        <w:rPr>
          <w:rStyle w:val="CharacterStyle1"/>
          <w:rFonts w:cs="Tahoma"/>
          <w:b/>
          <w:spacing w:val="3"/>
          <w:szCs w:val="22"/>
          <w:lang w:eastAsia="es-ES"/>
        </w:rPr>
      </w:pPr>
    </w:p>
    <w:p w14:paraId="1215CAD2"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912A31E"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B08A505"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5AF729A"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6CC6A38"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C6080" w14:paraId="08A8CDB9" w14:textId="77777777" w:rsidTr="0041385D">
        <w:tc>
          <w:tcPr>
            <w:tcW w:w="3823" w:type="dxa"/>
            <w:tcBorders>
              <w:left w:val="nil"/>
              <w:bottom w:val="nil"/>
              <w:right w:val="nil"/>
            </w:tcBorders>
          </w:tcPr>
          <w:p w14:paraId="3B13ABE1"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7CB59FCA"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EC00C68" w14:textId="77777777" w:rsidR="004C6080" w:rsidRDefault="004C6080" w:rsidP="0041385D">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4EE8E0D0"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70564A7" w14:textId="77777777" w:rsidR="004C6080" w:rsidRDefault="004C6080" w:rsidP="004C6080">
      <w:pPr>
        <w:rPr>
          <w:rStyle w:val="CharacterStyle1"/>
          <w:rFonts w:cs="Tahoma"/>
          <w:b/>
          <w:spacing w:val="3"/>
          <w:szCs w:val="22"/>
          <w:lang w:eastAsia="es-ES"/>
        </w:rPr>
      </w:pPr>
    </w:p>
    <w:p w14:paraId="04F33363" w14:textId="77777777" w:rsidR="004C6080" w:rsidRDefault="004C6080" w:rsidP="004C6080">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010712D8" w14:textId="77777777" w:rsidR="004C6080" w:rsidRDefault="004C6080" w:rsidP="004C6080">
      <w:pPr>
        <w:rPr>
          <w:rStyle w:val="CharacterStyle1"/>
          <w:rFonts w:eastAsiaTheme="minorEastAsia" w:cs="Tahoma"/>
          <w:b/>
          <w:spacing w:val="3"/>
          <w:szCs w:val="22"/>
          <w:lang w:eastAsia="es-ES"/>
        </w:rPr>
      </w:pPr>
    </w:p>
    <w:p w14:paraId="343D5D39" w14:textId="72002A71" w:rsidR="004C6080" w:rsidRDefault="004C6080">
      <w:pPr>
        <w:rPr>
          <w:rFonts w:eastAsia="Calibri" w:cs="Arial"/>
          <w:b/>
          <w:bCs/>
          <w:sz w:val="22"/>
          <w:szCs w:val="22"/>
          <w:lang w:eastAsia="en-US"/>
        </w:rPr>
      </w:pPr>
      <w:r>
        <w:rPr>
          <w:b/>
          <w:bCs/>
          <w:sz w:val="22"/>
          <w:szCs w:val="22"/>
        </w:rPr>
        <w:br w:type="page"/>
      </w:r>
    </w:p>
    <w:p w14:paraId="076A8C97" w14:textId="1D111AC9" w:rsidR="004C6080" w:rsidRDefault="004C6080" w:rsidP="004C6080">
      <w:pPr>
        <w:pStyle w:val="Default"/>
        <w:jc w:val="center"/>
        <w:rPr>
          <w:sz w:val="22"/>
          <w:szCs w:val="22"/>
        </w:rPr>
      </w:pPr>
      <w:r>
        <w:rPr>
          <w:b/>
          <w:bCs/>
          <w:sz w:val="22"/>
          <w:szCs w:val="22"/>
        </w:rPr>
        <w:lastRenderedPageBreak/>
        <w:t>APÉNDICE 7-C:</w:t>
      </w:r>
    </w:p>
    <w:p w14:paraId="1DA01F1A" w14:textId="77777777" w:rsidR="004C6080" w:rsidRPr="00F06973" w:rsidRDefault="004C6080" w:rsidP="004C6080">
      <w:pPr>
        <w:autoSpaceDE w:val="0"/>
        <w:autoSpaceDN w:val="0"/>
        <w:adjustRightInd w:val="0"/>
        <w:jc w:val="center"/>
        <w:rPr>
          <w:rFonts w:cs="Calibri"/>
        </w:rPr>
      </w:pPr>
      <w:r w:rsidRPr="00F06973">
        <w:rPr>
          <w:rFonts w:cs="Calibri"/>
          <w:b/>
          <w:bCs/>
        </w:rPr>
        <w:t>MEDIDAS FRENTE AL COVID-19</w:t>
      </w:r>
    </w:p>
    <w:p w14:paraId="22D5E7CD" w14:textId="77777777" w:rsidR="004C6080" w:rsidRPr="003C69A4" w:rsidRDefault="004C6080" w:rsidP="004C6080">
      <w:pPr>
        <w:pStyle w:val="Prrafodelista"/>
        <w:jc w:val="center"/>
        <w:rPr>
          <w:rFonts w:asciiTheme="minorHAnsi" w:hAnsiTheme="minorHAnsi" w:cstheme="minorHAnsi"/>
          <w:b/>
          <w:szCs w:val="22"/>
          <w:u w:val="single"/>
        </w:rPr>
      </w:pPr>
    </w:p>
    <w:p w14:paraId="032A59E9"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0AC804D8"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366E8F5A"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A7E3D59"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6804677B"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0C02C5F5"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61710D89"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49213030"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19427F1A"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2712BDDF"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50ADB0C"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5C821654" w14:textId="77777777" w:rsidR="004C6080" w:rsidRPr="00F55647" w:rsidRDefault="004C6080" w:rsidP="00AC00A7">
      <w:pPr>
        <w:pStyle w:val="Prrafodelista"/>
        <w:numPr>
          <w:ilvl w:val="0"/>
          <w:numId w:val="43"/>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059F6C7C" w14:textId="77777777" w:rsidR="004C6080" w:rsidRDefault="004C6080" w:rsidP="004C6080">
      <w:pPr>
        <w:spacing w:after="160" w:line="259" w:lineRule="auto"/>
        <w:rPr>
          <w:rFonts w:cs="Calibri"/>
        </w:rPr>
      </w:pPr>
      <w:r>
        <w:rPr>
          <w:rFonts w:cs="Calibri"/>
        </w:rPr>
        <w:br w:type="page"/>
      </w:r>
    </w:p>
    <w:p w14:paraId="50118DF7" w14:textId="77777777" w:rsidR="004C6080" w:rsidRPr="0074411D" w:rsidRDefault="004C6080" w:rsidP="004C6080">
      <w:pPr>
        <w:autoSpaceDE w:val="0"/>
        <w:autoSpaceDN w:val="0"/>
        <w:adjustRightInd w:val="0"/>
        <w:ind w:left="360"/>
        <w:contextualSpacing/>
        <w:jc w:val="center"/>
        <w:rPr>
          <w:rFonts w:cs="Calibri"/>
          <w:b/>
        </w:rPr>
      </w:pPr>
      <w:r w:rsidRPr="0074411D">
        <w:rPr>
          <w:rFonts w:cs="Calibri"/>
          <w:b/>
        </w:rPr>
        <w:lastRenderedPageBreak/>
        <w:t>APÉNDICE 7-D</w:t>
      </w:r>
    </w:p>
    <w:p w14:paraId="4C800A0E" w14:textId="77777777" w:rsidR="004C6080" w:rsidRPr="0074411D" w:rsidRDefault="004C6080" w:rsidP="004C6080">
      <w:pPr>
        <w:autoSpaceDE w:val="0"/>
        <w:autoSpaceDN w:val="0"/>
        <w:adjustRightInd w:val="0"/>
        <w:ind w:left="360"/>
        <w:contextualSpacing/>
        <w:jc w:val="center"/>
        <w:rPr>
          <w:rFonts w:cs="Calibri"/>
          <w:b/>
        </w:rPr>
      </w:pPr>
      <w:r w:rsidRPr="0074411D">
        <w:rPr>
          <w:rFonts w:cs="Calibri"/>
          <w:b/>
        </w:rPr>
        <w:t>FICHA DE SINTOMATOLOGÍA COVID-19</w:t>
      </w:r>
    </w:p>
    <w:p w14:paraId="670EA64E" w14:textId="77777777" w:rsidR="004C6080" w:rsidRDefault="004C6080" w:rsidP="004C6080">
      <w:pPr>
        <w:autoSpaceDE w:val="0"/>
        <w:autoSpaceDN w:val="0"/>
        <w:adjustRightInd w:val="0"/>
        <w:ind w:left="360"/>
        <w:contextualSpacing/>
        <w:rPr>
          <w:rFonts w:cs="Calibri"/>
        </w:rPr>
      </w:pPr>
    </w:p>
    <w:p w14:paraId="380EFBC4" w14:textId="77777777" w:rsidR="004C6080" w:rsidRDefault="004C6080" w:rsidP="004C6080">
      <w:pPr>
        <w:autoSpaceDE w:val="0"/>
        <w:autoSpaceDN w:val="0"/>
        <w:adjustRightInd w:val="0"/>
        <w:ind w:left="360"/>
        <w:contextualSpacing/>
        <w:jc w:val="center"/>
        <w:rPr>
          <w:rFonts w:cs="Calibri"/>
        </w:rPr>
      </w:pPr>
      <w:r>
        <w:rPr>
          <w:noProof/>
        </w:rPr>
        <w:drawing>
          <wp:inline distT="0" distB="0" distL="0" distR="0" wp14:anchorId="38AF1752" wp14:editId="301E7171">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2800" cy="4895850"/>
                    </a:xfrm>
                    <a:prstGeom prst="rect">
                      <a:avLst/>
                    </a:prstGeom>
                  </pic:spPr>
                </pic:pic>
              </a:graphicData>
            </a:graphic>
          </wp:inline>
        </w:drawing>
      </w:r>
    </w:p>
    <w:p w14:paraId="31DD6A97" w14:textId="77777777" w:rsidR="004C6080" w:rsidRPr="00F55647" w:rsidRDefault="004C6080" w:rsidP="004C6080">
      <w:pPr>
        <w:autoSpaceDE w:val="0"/>
        <w:autoSpaceDN w:val="0"/>
        <w:adjustRightInd w:val="0"/>
        <w:ind w:left="360"/>
        <w:contextualSpacing/>
        <w:jc w:val="center"/>
        <w:rPr>
          <w:rFonts w:cs="Calibri"/>
        </w:rPr>
      </w:pPr>
      <w:r>
        <w:rPr>
          <w:noProof/>
        </w:rPr>
        <w:drawing>
          <wp:inline distT="0" distB="0" distL="0" distR="0" wp14:anchorId="1AF2CEED" wp14:editId="6FF90986">
            <wp:extent cx="3238500" cy="2438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8500" cy="2438400"/>
                    </a:xfrm>
                    <a:prstGeom prst="rect">
                      <a:avLst/>
                    </a:prstGeom>
                  </pic:spPr>
                </pic:pic>
              </a:graphicData>
            </a:graphic>
          </wp:inline>
        </w:drawing>
      </w:r>
    </w:p>
    <w:p w14:paraId="164EFB46"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6F0A6CCA"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DFC82B5"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B2F475F" w14:textId="77777777" w:rsidR="004C6080" w:rsidRDefault="004C6080" w:rsidP="004C6080">
      <w:pPr>
        <w:spacing w:after="160" w:line="259" w:lineRule="auto"/>
        <w:rPr>
          <w:rFonts w:eastAsia="Calibri" w:cs="Arial"/>
          <w:b/>
          <w:bCs/>
          <w:szCs w:val="22"/>
          <w:lang w:eastAsia="en-US"/>
        </w:rPr>
      </w:pPr>
      <w:r>
        <w:rPr>
          <w:b/>
          <w:bCs/>
          <w:szCs w:val="22"/>
        </w:rPr>
        <w:br w:type="page"/>
      </w:r>
    </w:p>
    <w:p w14:paraId="3FD1FDD3" w14:textId="77777777" w:rsidR="004C6080" w:rsidRPr="00C80697" w:rsidRDefault="004C6080" w:rsidP="004C6080">
      <w:pPr>
        <w:pStyle w:val="Default"/>
        <w:jc w:val="center"/>
        <w:rPr>
          <w:b/>
          <w:bCs/>
          <w:sz w:val="20"/>
          <w:szCs w:val="22"/>
          <w:highlight w:val="green"/>
        </w:rPr>
      </w:pPr>
      <w:r w:rsidRPr="00010BCB">
        <w:rPr>
          <w:b/>
          <w:bCs/>
          <w:sz w:val="20"/>
          <w:szCs w:val="22"/>
        </w:rPr>
        <w:lastRenderedPageBreak/>
        <w:t>APÉNDICE N° 08: MODELO DE MATRIZ DE IDENTIFICACIÓN DE PELIGROS Y RIESGOS</w:t>
      </w:r>
    </w:p>
    <w:p w14:paraId="76035A38" w14:textId="77777777" w:rsidR="004C6080" w:rsidRPr="00C80697" w:rsidRDefault="004C6080" w:rsidP="004C6080">
      <w:pPr>
        <w:pStyle w:val="Default"/>
        <w:jc w:val="center"/>
        <w:rPr>
          <w:b/>
          <w:bCs/>
          <w:sz w:val="20"/>
          <w:szCs w:val="22"/>
          <w:highlight w:val="green"/>
        </w:rPr>
      </w:pPr>
    </w:p>
    <w:p w14:paraId="79A91CFD"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FEF590F" wp14:editId="5C386632">
            <wp:extent cx="5489575" cy="2731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9575" cy="2731776"/>
                    </a:xfrm>
                    <a:prstGeom prst="rect">
                      <a:avLst/>
                    </a:prstGeom>
                  </pic:spPr>
                </pic:pic>
              </a:graphicData>
            </a:graphic>
          </wp:inline>
        </w:drawing>
      </w:r>
    </w:p>
    <w:p w14:paraId="67C9FF7B" w14:textId="77777777" w:rsidR="004C6080" w:rsidRDefault="004C6080" w:rsidP="004C6080">
      <w:pPr>
        <w:rPr>
          <w:rFonts w:cs="Calibri"/>
        </w:rPr>
      </w:pPr>
      <w:r w:rsidRPr="00010BCB">
        <w:rPr>
          <w:rFonts w:cs="Calibri"/>
        </w:rPr>
        <w:t>Nota: Para verificar que las medidas de control son las adecuadas se realizará una nueva evaluación de riesgos en la misma matriz.</w:t>
      </w:r>
    </w:p>
    <w:p w14:paraId="4B5B0F57"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F684788" w14:textId="77777777" w:rsidR="004C6080" w:rsidRPr="00F06973"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E8D1ED2"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6E44636"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668358" w14:textId="77777777" w:rsidR="004C6080" w:rsidRDefault="004C6080" w:rsidP="004C6080">
      <w:pPr>
        <w:ind w:left="284"/>
        <w:rPr>
          <w:rFonts w:cs="Calibri"/>
          <w:szCs w:val="22"/>
        </w:rPr>
      </w:pPr>
    </w:p>
    <w:p w14:paraId="1DC9BF3B" w14:textId="77777777" w:rsidR="004C6080" w:rsidRDefault="004C6080" w:rsidP="004C6080">
      <w:pPr>
        <w:ind w:left="284"/>
        <w:rPr>
          <w:rFonts w:cs="Calibri"/>
          <w:szCs w:val="22"/>
        </w:rPr>
      </w:pPr>
    </w:p>
    <w:p w14:paraId="2954D41D" w14:textId="77777777" w:rsidR="003300FA" w:rsidRPr="003B3389" w:rsidRDefault="003300FA" w:rsidP="00CF2785">
      <w:pPr>
        <w:widowControl w:val="0"/>
        <w:jc w:val="both"/>
        <w:rPr>
          <w:rFonts w:cs="Arial"/>
        </w:rPr>
      </w:pPr>
    </w:p>
    <w:p w14:paraId="6F3CF3AD" w14:textId="77777777" w:rsidR="003300FA" w:rsidRPr="003B3389" w:rsidRDefault="003300FA" w:rsidP="00CF2785">
      <w:pPr>
        <w:widowControl w:val="0"/>
        <w:jc w:val="both"/>
        <w:rPr>
          <w:rFonts w:cs="Arial"/>
        </w:rPr>
      </w:pPr>
    </w:p>
    <w:p w14:paraId="105D3361" w14:textId="3EA16334" w:rsidR="004C6080" w:rsidRDefault="004C6080">
      <w:pPr>
        <w:rPr>
          <w:rFonts w:cs="Arial"/>
        </w:rPr>
      </w:pPr>
      <w:r>
        <w:rPr>
          <w:rFonts w:cs="Arial"/>
        </w:rPr>
        <w:br w:type="page"/>
      </w:r>
    </w:p>
    <w:p w14:paraId="5067912A" w14:textId="77777777" w:rsidR="003300FA" w:rsidRDefault="003300FA" w:rsidP="00CF2785">
      <w:pPr>
        <w:widowControl w:val="0"/>
        <w:jc w:val="both"/>
        <w:rPr>
          <w:rFonts w:cs="Arial"/>
        </w:rPr>
      </w:pPr>
    </w:p>
    <w:p w14:paraId="6288C9B5" w14:textId="77777777" w:rsidR="003300FA" w:rsidRDefault="003300FA" w:rsidP="00CF2785">
      <w:pPr>
        <w:widowControl w:val="0"/>
        <w:jc w:val="both"/>
        <w:rPr>
          <w:rFonts w:cs="Arial"/>
        </w:rPr>
      </w:pPr>
    </w:p>
    <w:p w14:paraId="34AF0ACF" w14:textId="77777777" w:rsidR="003300FA" w:rsidRDefault="003300FA" w:rsidP="00CF2785">
      <w:pPr>
        <w:widowControl w:val="0"/>
        <w:jc w:val="both"/>
        <w:rPr>
          <w:rFonts w:cs="Arial"/>
        </w:rPr>
      </w:pPr>
    </w:p>
    <w:p w14:paraId="3A3E69D0" w14:textId="5D489FB9" w:rsidR="003300FA" w:rsidRDefault="003300FA" w:rsidP="00CF2785">
      <w:pPr>
        <w:widowControl w:val="0"/>
        <w:jc w:val="both"/>
        <w:rPr>
          <w:rFonts w:cs="Arial"/>
        </w:rPr>
      </w:pPr>
    </w:p>
    <w:p w14:paraId="4624549F" w14:textId="7ACF3E7C" w:rsidR="004C6080" w:rsidRDefault="004C6080" w:rsidP="00CF2785">
      <w:pPr>
        <w:widowControl w:val="0"/>
        <w:jc w:val="both"/>
        <w:rPr>
          <w:rFonts w:cs="Arial"/>
        </w:rPr>
      </w:pPr>
    </w:p>
    <w:p w14:paraId="7B9D1C5F" w14:textId="55565621" w:rsidR="004C6080" w:rsidRDefault="004C6080" w:rsidP="00CF2785">
      <w:pPr>
        <w:widowControl w:val="0"/>
        <w:jc w:val="both"/>
        <w:rPr>
          <w:rFonts w:cs="Arial"/>
        </w:rPr>
      </w:pPr>
    </w:p>
    <w:p w14:paraId="6C33264C" w14:textId="01512A8C" w:rsidR="004C6080" w:rsidRDefault="004C6080" w:rsidP="00CF2785">
      <w:pPr>
        <w:widowControl w:val="0"/>
        <w:jc w:val="both"/>
        <w:rPr>
          <w:rFonts w:cs="Arial"/>
        </w:rPr>
      </w:pPr>
    </w:p>
    <w:p w14:paraId="21D9F6EE" w14:textId="41E2D989" w:rsidR="004C6080" w:rsidRDefault="004C6080" w:rsidP="00CF2785">
      <w:pPr>
        <w:widowControl w:val="0"/>
        <w:jc w:val="both"/>
        <w:rPr>
          <w:rFonts w:cs="Arial"/>
        </w:rPr>
      </w:pPr>
    </w:p>
    <w:p w14:paraId="36C03047" w14:textId="0608EB50" w:rsidR="004C6080" w:rsidRDefault="004C6080" w:rsidP="00CF2785">
      <w:pPr>
        <w:widowControl w:val="0"/>
        <w:jc w:val="both"/>
        <w:rPr>
          <w:rFonts w:cs="Arial"/>
        </w:rPr>
      </w:pPr>
    </w:p>
    <w:p w14:paraId="1F381589" w14:textId="459EE875" w:rsidR="004C6080" w:rsidRDefault="004C6080" w:rsidP="00CF2785">
      <w:pPr>
        <w:widowControl w:val="0"/>
        <w:jc w:val="both"/>
        <w:rPr>
          <w:rFonts w:cs="Arial"/>
        </w:rPr>
      </w:pPr>
    </w:p>
    <w:p w14:paraId="7C48B97A" w14:textId="0D006985" w:rsidR="004C6080" w:rsidRDefault="004C6080" w:rsidP="00CF2785">
      <w:pPr>
        <w:widowControl w:val="0"/>
        <w:jc w:val="both"/>
        <w:rPr>
          <w:rFonts w:cs="Arial"/>
        </w:rPr>
      </w:pPr>
    </w:p>
    <w:p w14:paraId="63DCD1E1" w14:textId="296C9848" w:rsidR="004C6080" w:rsidRDefault="004C6080" w:rsidP="00CF2785">
      <w:pPr>
        <w:widowControl w:val="0"/>
        <w:jc w:val="both"/>
        <w:rPr>
          <w:rFonts w:cs="Arial"/>
        </w:rPr>
      </w:pPr>
    </w:p>
    <w:p w14:paraId="461AB914" w14:textId="0A3B1394" w:rsidR="004C6080" w:rsidRDefault="004C6080" w:rsidP="00CF2785">
      <w:pPr>
        <w:widowControl w:val="0"/>
        <w:jc w:val="both"/>
        <w:rPr>
          <w:rFonts w:cs="Arial"/>
        </w:rPr>
      </w:pPr>
    </w:p>
    <w:p w14:paraId="176ACA0B" w14:textId="77777777" w:rsidR="004C6080" w:rsidRDefault="004C6080"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2"/>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6948D0" w:rsidRDefault="006948D0"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6948D0" w:rsidRDefault="006948D0"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6948D0" w:rsidRDefault="006948D0" w:rsidP="00AA492B">
                            <w:pPr>
                              <w:rPr>
                                <w:rFonts w:asciiTheme="minorHAnsi" w:hAnsiTheme="minorHAnsi" w:cstheme="minorHAnsi"/>
                              </w:rPr>
                            </w:pPr>
                            <w:r>
                              <w:rPr>
                                <w:rFonts w:asciiTheme="minorHAnsi" w:hAnsiTheme="minorHAnsi" w:cstheme="minorHAnsi"/>
                              </w:rPr>
                              <w:t>Nombres y Apellidos:</w:t>
                            </w:r>
                          </w:p>
                          <w:p w14:paraId="0CBDC4AA" w14:textId="77777777" w:rsidR="006948D0" w:rsidRDefault="006948D0"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DD2A11" id="Cuadro de texto 44" o:spid="_x0000_s1029"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hhuBSwcCAADdAwAA&#10;DgAAAAAAAAAAAAAAAAAuAgAAZHJzL2Uyb0RvYy54bWxQSwECLQAUAAYACAAAACEAVBh6Gd8AAAAK&#10;AQAADwAAAAAAAAAAAAAAAABhBAAAZHJzL2Rvd25yZXYueG1sUEsFBgAAAAAEAAQA8wAAAG0FAAAA&#10;AA==&#10;" stroked="f">
                <v:textbox>
                  <w:txbxContent>
                    <w:p w14:paraId="121F8BA2" w14:textId="77777777" w:rsidR="006948D0" w:rsidRDefault="006948D0"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6948D0" w:rsidRDefault="006948D0"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6948D0" w:rsidRDefault="006948D0" w:rsidP="00AA492B">
                      <w:pPr>
                        <w:rPr>
                          <w:rFonts w:asciiTheme="minorHAnsi" w:hAnsiTheme="minorHAnsi" w:cstheme="minorHAnsi"/>
                        </w:rPr>
                      </w:pPr>
                      <w:r>
                        <w:rPr>
                          <w:rFonts w:asciiTheme="minorHAnsi" w:hAnsiTheme="minorHAnsi" w:cstheme="minorHAnsi"/>
                        </w:rPr>
                        <w:t>Nombres y Apellidos:</w:t>
                      </w:r>
                    </w:p>
                    <w:p w14:paraId="0CBDC4AA" w14:textId="77777777" w:rsidR="006948D0" w:rsidRDefault="006948D0"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3"/>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1"/>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6D5C117" w:rsidR="00873133" w:rsidRDefault="00873133" w:rsidP="00CF2785">
      <w:pPr>
        <w:widowControl w:val="0"/>
        <w:autoSpaceDE w:val="0"/>
        <w:autoSpaceDN w:val="0"/>
        <w:adjustRightInd w:val="0"/>
        <w:jc w:val="both"/>
        <w:rPr>
          <w:rFonts w:cs="Arial"/>
        </w:rPr>
      </w:pPr>
    </w:p>
    <w:p w14:paraId="015D78EF" w14:textId="79F519C0" w:rsidR="004C6080" w:rsidRDefault="004C6080" w:rsidP="00CF2785">
      <w:pPr>
        <w:widowControl w:val="0"/>
        <w:autoSpaceDE w:val="0"/>
        <w:autoSpaceDN w:val="0"/>
        <w:adjustRightInd w:val="0"/>
        <w:jc w:val="both"/>
        <w:rPr>
          <w:rFonts w:cs="Arial"/>
        </w:rPr>
      </w:pPr>
    </w:p>
    <w:p w14:paraId="4AE9CC0B" w14:textId="06459997" w:rsidR="004C6080" w:rsidRDefault="004C6080" w:rsidP="00CF2785">
      <w:pPr>
        <w:widowControl w:val="0"/>
        <w:autoSpaceDE w:val="0"/>
        <w:autoSpaceDN w:val="0"/>
        <w:adjustRightInd w:val="0"/>
        <w:jc w:val="both"/>
        <w:rPr>
          <w:rFonts w:cs="Arial"/>
        </w:rPr>
      </w:pPr>
    </w:p>
    <w:p w14:paraId="3721F64B" w14:textId="2CF27D2E" w:rsidR="004C6080" w:rsidRDefault="004C6080" w:rsidP="00CF2785">
      <w:pPr>
        <w:widowControl w:val="0"/>
        <w:autoSpaceDE w:val="0"/>
        <w:autoSpaceDN w:val="0"/>
        <w:adjustRightInd w:val="0"/>
        <w:jc w:val="both"/>
        <w:rPr>
          <w:rFonts w:cs="Arial"/>
        </w:rPr>
      </w:pPr>
    </w:p>
    <w:p w14:paraId="6DB910B2" w14:textId="77777777" w:rsidR="004C6080" w:rsidRDefault="004C6080"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2" w:name="_Hlk515984138"/>
            <w:r>
              <w:rPr>
                <w:rFonts w:cs="Arial"/>
                <w:color w:val="0000FF"/>
                <w:szCs w:val="19"/>
                <w:lang w:val="es-ES"/>
              </w:rPr>
              <w:lastRenderedPageBreak/>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t>ANEXO Nº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r>
        <w:rPr>
          <w:rFonts w:cs="Arial"/>
        </w:rPr>
        <w:t>Presente.-</w:t>
      </w:r>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Correo electrónico :</w:t>
            </w:r>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Correo electrónico :</w:t>
            </w:r>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Correo electrónico :</w:t>
            </w:r>
          </w:p>
        </w:tc>
      </w:tr>
      <w:bookmarkEnd w:id="4"/>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3D002766" w14:textId="77777777" w:rsidR="007B57A1" w:rsidRDefault="007B57A1" w:rsidP="00A43FA1">
      <w:pPr>
        <w:widowControl w:val="0"/>
        <w:tabs>
          <w:tab w:val="left" w:pos="3544"/>
        </w:tabs>
        <w:rPr>
          <w:rFonts w:cs="Arial"/>
          <w:b/>
        </w:rPr>
      </w:pPr>
    </w:p>
    <w:p w14:paraId="49F44B32" w14:textId="77777777" w:rsidR="00D83BCF" w:rsidRPr="00A43FA1" w:rsidRDefault="00D83BCF"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r w:rsidRPr="00A1476D">
        <w:rPr>
          <w:rFonts w:cs="Arial"/>
        </w:rPr>
        <w:t>Presente.-</w:t>
      </w:r>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AC00A7">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AC00A7">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AC00A7">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AC00A7">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AC00A7">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8"/>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AC00A7">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1"/>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24"/>
          <w:headerReference w:type="default" r:id="rId25"/>
          <w:footerReference w:type="even" r:id="rId26"/>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2"/>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AC00A7">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27"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8"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Nº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r w:rsidRPr="00484D05">
        <w:rPr>
          <w:rFonts w:cs="Arial"/>
          <w:u w:val="single"/>
        </w:rPr>
        <w:t>Presente</w:t>
      </w:r>
      <w:r w:rsidRPr="00484D05">
        <w:rPr>
          <w:rFonts w:cs="Arial"/>
        </w:rPr>
        <w:t>.-</w:t>
      </w:r>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3"/>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4"/>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5"/>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6"/>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43D592FC" w:rsidR="00C24717" w:rsidRDefault="00C24717" w:rsidP="005C38D6">
      <w:pPr>
        <w:widowControl w:val="0"/>
        <w:rPr>
          <w:rFonts w:cs="Arial"/>
          <w:b/>
        </w:rPr>
      </w:pPr>
    </w:p>
    <w:p w14:paraId="73749FF7" w14:textId="5C29BF70" w:rsidR="004C6080" w:rsidRDefault="004C6080" w:rsidP="005C38D6">
      <w:pPr>
        <w:widowControl w:val="0"/>
        <w:rPr>
          <w:rFonts w:cs="Arial"/>
          <w:b/>
        </w:rPr>
      </w:pPr>
    </w:p>
    <w:p w14:paraId="48A21D81" w14:textId="0E52B455" w:rsidR="004C6080" w:rsidRDefault="004C6080" w:rsidP="005C38D6">
      <w:pPr>
        <w:widowControl w:val="0"/>
        <w:rPr>
          <w:rFonts w:cs="Arial"/>
          <w:b/>
        </w:rPr>
      </w:pPr>
    </w:p>
    <w:p w14:paraId="15DCEBE3" w14:textId="5752101F" w:rsidR="004C6080" w:rsidRDefault="004C6080" w:rsidP="005C38D6">
      <w:pPr>
        <w:widowControl w:val="0"/>
        <w:rPr>
          <w:rFonts w:cs="Arial"/>
          <w:b/>
        </w:rPr>
      </w:pPr>
    </w:p>
    <w:p w14:paraId="024158FF" w14:textId="1FFFD90C" w:rsidR="004C6080" w:rsidRDefault="004C6080" w:rsidP="005C38D6">
      <w:pPr>
        <w:widowControl w:val="0"/>
        <w:rPr>
          <w:rFonts w:cs="Arial"/>
          <w:b/>
        </w:rPr>
      </w:pPr>
    </w:p>
    <w:p w14:paraId="353673DC" w14:textId="77777777" w:rsidR="004C6080" w:rsidRDefault="004C6080"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r w:rsidRPr="0020435D">
        <w:rPr>
          <w:rFonts w:cs="Arial"/>
          <w:u w:val="single"/>
        </w:rPr>
        <w:t>Presente</w:t>
      </w:r>
      <w:r w:rsidRPr="0020435D">
        <w:rPr>
          <w:rFonts w:cs="Arial"/>
        </w:rPr>
        <w:t>.-</w:t>
      </w:r>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7"/>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AC00A7">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AC00A7">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AC00A7">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AC00A7">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ANEXO Nº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AC00A7">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p>
    <w:p w14:paraId="14A6F606" w14:textId="77777777" w:rsidR="00B956B0" w:rsidRDefault="00B956B0" w:rsidP="00152F14">
      <w:pPr>
        <w:rPr>
          <w:rFonts w:cs="Arial"/>
          <w:strike/>
        </w:rPr>
      </w:pPr>
    </w:p>
    <w:p w14:paraId="64390D4F" w14:textId="77777777" w:rsidR="00B956B0" w:rsidRDefault="00B956B0" w:rsidP="00152F14">
      <w:pPr>
        <w:rPr>
          <w:rFonts w:cs="Arial"/>
          <w:strike/>
        </w:rPr>
      </w:pPr>
    </w:p>
    <w:p w14:paraId="7BC07453" w14:textId="77777777" w:rsidR="00B956B0" w:rsidRDefault="00B956B0" w:rsidP="00152F14">
      <w:pPr>
        <w:rPr>
          <w:rFonts w:cs="Arial"/>
          <w:strike/>
        </w:rPr>
      </w:pPr>
    </w:p>
    <w:p w14:paraId="213B922F" w14:textId="77777777" w:rsidR="00E15052" w:rsidRDefault="00E15052" w:rsidP="00152F14">
      <w:pPr>
        <w:rPr>
          <w:rFonts w:cs="Arial"/>
          <w:strike/>
        </w:rPr>
      </w:pPr>
    </w:p>
    <w:p w14:paraId="0563DCA2" w14:textId="77777777" w:rsidR="00E15052" w:rsidRDefault="00E15052" w:rsidP="00152F14">
      <w:pPr>
        <w:rPr>
          <w:rFonts w:cs="Arial"/>
          <w:strike/>
        </w:rPr>
      </w:pPr>
    </w:p>
    <w:p w14:paraId="6313F83C" w14:textId="77777777" w:rsidR="00E15052" w:rsidRDefault="00E15052" w:rsidP="00152F14">
      <w:pPr>
        <w:rPr>
          <w:rFonts w:cs="Arial"/>
          <w:strike/>
        </w:rPr>
      </w:pPr>
    </w:p>
    <w:p w14:paraId="1026F748" w14:textId="77777777" w:rsidR="00E15052" w:rsidRDefault="00E15052" w:rsidP="00152F14">
      <w:pPr>
        <w:rPr>
          <w:rFonts w:cs="Arial"/>
          <w:strike/>
        </w:rPr>
      </w:pPr>
    </w:p>
    <w:p w14:paraId="41E944B2" w14:textId="77777777" w:rsidR="00E15052" w:rsidRDefault="00E15052" w:rsidP="00152F14">
      <w:pPr>
        <w:rPr>
          <w:rFonts w:cs="Arial"/>
          <w:strike/>
        </w:rPr>
      </w:pPr>
    </w:p>
    <w:p w14:paraId="2CFD3BB4" w14:textId="77777777" w:rsidR="00E15052" w:rsidRDefault="00E15052" w:rsidP="00152F14">
      <w:pPr>
        <w:rPr>
          <w:rFonts w:cs="Arial"/>
          <w:strike/>
        </w:rPr>
      </w:pPr>
    </w:p>
    <w:p w14:paraId="09E83678" w14:textId="77777777" w:rsidR="009B74EE" w:rsidRDefault="009B74EE" w:rsidP="00152F14">
      <w:pPr>
        <w:rPr>
          <w:rFonts w:cs="Arial"/>
          <w:strike/>
        </w:rPr>
      </w:pPr>
    </w:p>
    <w:p w14:paraId="2C7E5769" w14:textId="77777777" w:rsidR="009B74EE" w:rsidRDefault="009B74EE" w:rsidP="00152F14">
      <w:pPr>
        <w:rPr>
          <w:rFonts w:cs="Arial"/>
          <w:strike/>
        </w:rPr>
      </w:pPr>
    </w:p>
    <w:p w14:paraId="05EC2B5E" w14:textId="77777777" w:rsidR="00E15052" w:rsidRDefault="00E15052" w:rsidP="00152F14">
      <w:pPr>
        <w:rPr>
          <w:rFonts w:cs="Arial"/>
          <w:strike/>
        </w:rPr>
      </w:pPr>
    </w:p>
    <w:p w14:paraId="50486EEB"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C2FE8" w14:textId="77777777" w:rsidR="002114F5" w:rsidRDefault="002114F5">
      <w:r>
        <w:separator/>
      </w:r>
    </w:p>
  </w:endnote>
  <w:endnote w:type="continuationSeparator" w:id="0">
    <w:p w14:paraId="3C2439FE" w14:textId="77777777" w:rsidR="002114F5" w:rsidRDefault="00211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E140" w14:textId="77777777" w:rsidR="006948D0" w:rsidRPr="000B7050" w:rsidRDefault="006948D0"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E225" w14:textId="77777777" w:rsidR="006948D0" w:rsidRDefault="006948D0">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6948D0" w:rsidRPr="000F6A09" w:rsidRDefault="006948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6948D0" w:rsidRPr="000F6A09" w:rsidRDefault="006948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2FC5" w14:textId="77777777" w:rsidR="006948D0" w:rsidRDefault="006948D0"/>
  <w:p w14:paraId="647B74CD" w14:textId="77777777" w:rsidR="006948D0" w:rsidRDefault="006948D0">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B3663" w14:textId="77777777" w:rsidR="002114F5" w:rsidRDefault="002114F5">
      <w:r>
        <w:separator/>
      </w:r>
    </w:p>
  </w:footnote>
  <w:footnote w:type="continuationSeparator" w:id="0">
    <w:p w14:paraId="51D01B7C" w14:textId="77777777" w:rsidR="002114F5" w:rsidRDefault="002114F5">
      <w:r>
        <w:continuationSeparator/>
      </w:r>
    </w:p>
  </w:footnote>
  <w:footnote w:id="1">
    <w:p w14:paraId="7AB56C85" w14:textId="77777777" w:rsidR="004C6080" w:rsidRDefault="004C6080" w:rsidP="004C6080">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2">
    <w:p w14:paraId="175C625D" w14:textId="77777777" w:rsidR="006948D0" w:rsidRPr="00353C46" w:rsidRDefault="006948D0"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3">
    <w:p w14:paraId="4E363B89" w14:textId="77777777" w:rsidR="006948D0" w:rsidRPr="00E55E94" w:rsidRDefault="006948D0"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6948D0" w:rsidRPr="00E55E94" w:rsidRDefault="006948D0" w:rsidP="004533DE">
      <w:pPr>
        <w:pStyle w:val="Textonotapie"/>
        <w:ind w:left="142" w:hanging="142"/>
        <w:jc w:val="both"/>
        <w:rPr>
          <w:rFonts w:cs="Arial"/>
          <w:sz w:val="16"/>
          <w:szCs w:val="16"/>
        </w:rPr>
      </w:pPr>
    </w:p>
    <w:p w14:paraId="654E99FE" w14:textId="77777777" w:rsidR="006948D0" w:rsidRDefault="006948D0"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13769140" w14:textId="77777777" w:rsidR="006948D0" w:rsidRDefault="006948D0">
      <w:pPr>
        <w:pStyle w:val="Textonotapie"/>
      </w:pPr>
    </w:p>
  </w:footnote>
  <w:footnote w:id="4">
    <w:p w14:paraId="46AEEDE9" w14:textId="77777777" w:rsidR="006948D0" w:rsidRPr="00353C46" w:rsidRDefault="006948D0"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6948D0" w:rsidRPr="00353C46" w:rsidRDefault="006948D0" w:rsidP="004C74FE">
      <w:pPr>
        <w:pStyle w:val="Textonotapie"/>
        <w:tabs>
          <w:tab w:val="left" w:pos="284"/>
        </w:tabs>
        <w:ind w:left="284" w:hanging="284"/>
        <w:jc w:val="both"/>
        <w:rPr>
          <w:rFonts w:cs="Arial"/>
          <w:sz w:val="16"/>
          <w:szCs w:val="16"/>
        </w:rPr>
      </w:pPr>
    </w:p>
  </w:footnote>
  <w:footnote w:id="5">
    <w:p w14:paraId="09D7303D" w14:textId="77777777" w:rsidR="006948D0" w:rsidRPr="00631B40" w:rsidRDefault="006948D0"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6">
    <w:p w14:paraId="1F6257AC" w14:textId="77777777" w:rsidR="006948D0" w:rsidRPr="00353C46" w:rsidRDefault="006948D0"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1ACA2E37" w14:textId="77777777" w:rsidR="006948D0" w:rsidRPr="00353C46" w:rsidRDefault="006948D0"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14:paraId="595BA774" w14:textId="77777777" w:rsidR="006948D0" w:rsidRDefault="006948D0"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6948D0" w:rsidRDefault="006948D0" w:rsidP="00882102">
      <w:pPr>
        <w:pStyle w:val="Textonotapie"/>
        <w:ind w:left="142" w:hanging="142"/>
        <w:jc w:val="both"/>
        <w:rPr>
          <w:rFonts w:cs="Arial"/>
          <w:sz w:val="16"/>
          <w:szCs w:val="16"/>
        </w:rPr>
      </w:pPr>
    </w:p>
    <w:p w14:paraId="62B768BC" w14:textId="77777777" w:rsidR="006948D0" w:rsidRDefault="006948D0"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3139E8E3" w14:textId="77777777" w:rsidR="006948D0" w:rsidRDefault="006948D0" w:rsidP="00882102">
      <w:pPr>
        <w:pStyle w:val="Textonotapie"/>
        <w:ind w:left="142" w:hanging="142"/>
        <w:jc w:val="both"/>
        <w:rPr>
          <w:rFonts w:cs="Arial"/>
          <w:sz w:val="16"/>
          <w:szCs w:val="16"/>
        </w:rPr>
      </w:pPr>
    </w:p>
    <w:p w14:paraId="15A81838" w14:textId="77777777" w:rsidR="006948D0" w:rsidRDefault="006948D0" w:rsidP="00882102">
      <w:pPr>
        <w:pStyle w:val="Textonotapie"/>
        <w:ind w:left="142" w:hanging="142"/>
        <w:jc w:val="both"/>
        <w:rPr>
          <w:rFonts w:cs="Arial"/>
          <w:sz w:val="16"/>
          <w:szCs w:val="16"/>
        </w:rPr>
      </w:pPr>
    </w:p>
    <w:p w14:paraId="6CB5E852" w14:textId="77777777" w:rsidR="006948D0" w:rsidRDefault="006948D0" w:rsidP="00882102">
      <w:pPr>
        <w:pStyle w:val="Textonotapie"/>
        <w:ind w:left="142" w:hanging="142"/>
        <w:jc w:val="both"/>
        <w:rPr>
          <w:rFonts w:cs="Arial"/>
          <w:sz w:val="16"/>
          <w:szCs w:val="16"/>
        </w:rPr>
      </w:pPr>
    </w:p>
    <w:p w14:paraId="199E72AD" w14:textId="77777777" w:rsidR="006948D0" w:rsidRDefault="006948D0" w:rsidP="00882102">
      <w:pPr>
        <w:pStyle w:val="Textonotapie"/>
        <w:ind w:left="142" w:hanging="142"/>
        <w:jc w:val="both"/>
        <w:rPr>
          <w:rFonts w:cs="Arial"/>
          <w:sz w:val="16"/>
          <w:szCs w:val="16"/>
        </w:rPr>
      </w:pPr>
    </w:p>
    <w:p w14:paraId="6EA20513" w14:textId="77777777" w:rsidR="006948D0" w:rsidRDefault="006948D0" w:rsidP="00882102">
      <w:pPr>
        <w:pStyle w:val="Textonotapie"/>
        <w:ind w:left="142" w:hanging="142"/>
        <w:jc w:val="both"/>
        <w:rPr>
          <w:rFonts w:cs="Arial"/>
          <w:sz w:val="16"/>
          <w:szCs w:val="16"/>
        </w:rPr>
      </w:pPr>
    </w:p>
    <w:p w14:paraId="58A9ACE0" w14:textId="77777777" w:rsidR="006948D0" w:rsidRDefault="006948D0" w:rsidP="0079647B">
      <w:pPr>
        <w:pStyle w:val="Textonotapie"/>
        <w:ind w:left="142" w:hanging="142"/>
        <w:jc w:val="both"/>
        <w:rPr>
          <w:rFonts w:cs="Arial"/>
          <w:sz w:val="16"/>
          <w:szCs w:val="16"/>
        </w:rPr>
      </w:pPr>
    </w:p>
    <w:p w14:paraId="0059FAB3" w14:textId="77777777" w:rsidR="006948D0" w:rsidRDefault="006948D0" w:rsidP="0079647B">
      <w:pPr>
        <w:pStyle w:val="Textonotapie"/>
        <w:ind w:left="142" w:hanging="142"/>
        <w:jc w:val="both"/>
        <w:rPr>
          <w:rFonts w:cs="Arial"/>
          <w:sz w:val="16"/>
          <w:szCs w:val="16"/>
        </w:rPr>
      </w:pPr>
    </w:p>
    <w:p w14:paraId="16F35908" w14:textId="77777777" w:rsidR="006948D0" w:rsidRPr="00631B40" w:rsidRDefault="006948D0" w:rsidP="0079647B">
      <w:pPr>
        <w:pStyle w:val="Textonotapie"/>
        <w:ind w:left="142" w:hanging="142"/>
        <w:jc w:val="both"/>
        <w:rPr>
          <w:rFonts w:cs="Arial"/>
          <w:sz w:val="16"/>
          <w:szCs w:val="16"/>
        </w:rPr>
      </w:pPr>
    </w:p>
  </w:footnote>
  <w:footnote w:id="9">
    <w:p w14:paraId="10AB3DA2" w14:textId="77777777" w:rsidR="006948D0" w:rsidRPr="00E47319" w:rsidRDefault="006948D0"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0">
    <w:p w14:paraId="14683AC4" w14:textId="77777777" w:rsidR="006948D0" w:rsidRPr="00353C46" w:rsidRDefault="006948D0"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7DA31EBD" w14:textId="77777777" w:rsidR="006948D0" w:rsidRPr="00E47319" w:rsidRDefault="006948D0" w:rsidP="0079647B">
      <w:pPr>
        <w:pStyle w:val="Textonotapie"/>
        <w:jc w:val="both"/>
        <w:rPr>
          <w:rFonts w:cs="Arial"/>
          <w:sz w:val="16"/>
          <w:szCs w:val="16"/>
        </w:rPr>
      </w:pPr>
    </w:p>
  </w:footnote>
  <w:footnote w:id="11">
    <w:p w14:paraId="75DF2B21" w14:textId="77777777" w:rsidR="006948D0" w:rsidRPr="00E47319" w:rsidRDefault="006948D0"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2">
    <w:p w14:paraId="0D8687C1" w14:textId="77777777" w:rsidR="006948D0" w:rsidRPr="00631B40" w:rsidRDefault="006948D0"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6948D0" w:rsidRPr="0037021E" w:rsidRDefault="006948D0" w:rsidP="0079647B">
      <w:pPr>
        <w:jc w:val="both"/>
        <w:rPr>
          <w:rFonts w:cs="Arial"/>
          <w:sz w:val="16"/>
          <w:szCs w:val="16"/>
          <w:lang w:val="es-ES_tradnl"/>
        </w:rPr>
      </w:pPr>
    </w:p>
    <w:p w14:paraId="4F977AFE" w14:textId="77777777" w:rsidR="006948D0" w:rsidRPr="00501CE7" w:rsidRDefault="006948D0"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3">
    <w:p w14:paraId="015649E7" w14:textId="77777777" w:rsidR="006948D0" w:rsidRPr="00E47319" w:rsidRDefault="006948D0"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6948D0" w:rsidRPr="00631B40" w:rsidRDefault="006948D0" w:rsidP="0079647B">
      <w:pPr>
        <w:pStyle w:val="Textonotapie"/>
        <w:tabs>
          <w:tab w:val="left" w:pos="300"/>
        </w:tabs>
        <w:ind w:left="301" w:hanging="301"/>
        <w:jc w:val="both"/>
        <w:rPr>
          <w:rFonts w:cs="Arial"/>
          <w:sz w:val="16"/>
          <w:szCs w:val="16"/>
        </w:rPr>
      </w:pPr>
    </w:p>
  </w:footnote>
  <w:footnote w:id="14">
    <w:p w14:paraId="3A2A4487" w14:textId="77777777" w:rsidR="006948D0" w:rsidRPr="00E47319" w:rsidRDefault="006948D0"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6948D0" w:rsidRPr="00631B40" w:rsidRDefault="006948D0" w:rsidP="0079647B">
      <w:pPr>
        <w:pStyle w:val="Textonotapie"/>
        <w:tabs>
          <w:tab w:val="left" w:pos="300"/>
        </w:tabs>
        <w:ind w:left="301" w:hanging="301"/>
        <w:jc w:val="both"/>
        <w:rPr>
          <w:rFonts w:cs="Arial"/>
          <w:sz w:val="16"/>
          <w:szCs w:val="16"/>
        </w:rPr>
      </w:pPr>
    </w:p>
  </w:footnote>
  <w:footnote w:id="15">
    <w:p w14:paraId="795DA57B" w14:textId="77777777" w:rsidR="006948D0" w:rsidRPr="00E47319" w:rsidRDefault="006948D0"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6948D0" w:rsidRPr="00631B40" w:rsidRDefault="006948D0" w:rsidP="0079647B">
      <w:pPr>
        <w:pStyle w:val="Textonotapie"/>
        <w:tabs>
          <w:tab w:val="left" w:pos="300"/>
        </w:tabs>
        <w:ind w:left="301" w:hanging="301"/>
        <w:jc w:val="both"/>
        <w:rPr>
          <w:rFonts w:cs="Arial"/>
          <w:sz w:val="16"/>
          <w:szCs w:val="16"/>
        </w:rPr>
      </w:pPr>
    </w:p>
  </w:footnote>
  <w:footnote w:id="16">
    <w:p w14:paraId="24AD9987" w14:textId="77777777" w:rsidR="006948D0" w:rsidRPr="00E47319" w:rsidRDefault="006948D0"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6948D0" w:rsidRPr="00631B40" w:rsidRDefault="006948D0" w:rsidP="0079647B">
      <w:pPr>
        <w:pStyle w:val="Textonotapie"/>
        <w:tabs>
          <w:tab w:val="left" w:pos="300"/>
        </w:tabs>
        <w:ind w:left="301" w:hanging="301"/>
        <w:jc w:val="both"/>
        <w:rPr>
          <w:rFonts w:cs="Arial"/>
          <w:sz w:val="16"/>
          <w:szCs w:val="16"/>
        </w:rPr>
      </w:pPr>
    </w:p>
  </w:footnote>
  <w:footnote w:id="17">
    <w:p w14:paraId="77682E94" w14:textId="77777777" w:rsidR="006948D0" w:rsidRPr="00353C46" w:rsidRDefault="006948D0"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6948D0" w:rsidRPr="00E47319" w:rsidRDefault="006948D0"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62E1" w14:textId="77777777" w:rsidR="006948D0" w:rsidRPr="00116925" w:rsidRDefault="006948D0"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3287D1EF"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6F0" w14:textId="77777777" w:rsidR="006948D0" w:rsidRPr="00116925" w:rsidRDefault="006948D0"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29F7C68"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E56A" w14:textId="77777777" w:rsidR="006948D0" w:rsidRPr="00116925" w:rsidRDefault="006948D0"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14E1D7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3957C64F" w14:textId="77777777" w:rsidR="006948D0" w:rsidRDefault="006948D0"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1BB8" w14:textId="3ABE7A63" w:rsidR="006948D0" w:rsidRPr="00116925" w:rsidRDefault="006948D0" w:rsidP="00DC328E">
    <w:pPr>
      <w:jc w:val="both"/>
      <w:rPr>
        <w:rFonts w:cs="Arial"/>
        <w:i/>
        <w:sz w:val="18"/>
        <w:highlight w:val="lightGray"/>
      </w:rPr>
    </w:pPr>
    <w:r>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B7379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9"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0"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1"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2"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16"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A681E93"/>
    <w:multiLevelType w:val="hybridMultilevel"/>
    <w:tmpl w:val="576416D2"/>
    <w:lvl w:ilvl="0" w:tplc="D450960E">
      <w:start w:val="1"/>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2"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3"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4"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25"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26"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7"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29"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0"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1"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2"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33"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34"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35"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37"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8"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39"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9032FA1"/>
    <w:multiLevelType w:val="hybridMultilevel"/>
    <w:tmpl w:val="EFE6CEAE"/>
    <w:lvl w:ilvl="0" w:tplc="88F48628">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41" w15:restartNumberingAfterBreak="0">
    <w:nsid w:val="7C5C3363"/>
    <w:multiLevelType w:val="hybridMultilevel"/>
    <w:tmpl w:val="00DA15C0"/>
    <w:lvl w:ilvl="0" w:tplc="D01424A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27"/>
  </w:num>
  <w:num w:numId="7">
    <w:abstractNumId w:val="14"/>
  </w:num>
  <w:num w:numId="8">
    <w:abstractNumId w:val="8"/>
  </w:num>
  <w:num w:numId="9">
    <w:abstractNumId w:val="34"/>
  </w:num>
  <w:num w:numId="10">
    <w:abstractNumId w:val="9"/>
  </w:num>
  <w:num w:numId="11">
    <w:abstractNumId w:val="33"/>
  </w:num>
  <w:num w:numId="12">
    <w:abstractNumId w:val="22"/>
  </w:num>
  <w:num w:numId="13">
    <w:abstractNumId w:val="20"/>
  </w:num>
  <w:num w:numId="14">
    <w:abstractNumId w:val="6"/>
  </w:num>
  <w:num w:numId="15">
    <w:abstractNumId w:val="24"/>
  </w:num>
  <w:num w:numId="16">
    <w:abstractNumId w:val="14"/>
    <w:lvlOverride w:ilvl="0">
      <w:startOverride w:val="1"/>
    </w:lvlOverride>
  </w:num>
  <w:num w:numId="17">
    <w:abstractNumId w:val="42"/>
  </w:num>
  <w:num w:numId="18">
    <w:abstractNumId w:val="19"/>
  </w:num>
  <w:num w:numId="19">
    <w:abstractNumId w:val="14"/>
  </w:num>
  <w:num w:numId="20">
    <w:abstractNumId w:val="10"/>
  </w:num>
  <w:num w:numId="21">
    <w:abstractNumId w:val="29"/>
  </w:num>
  <w:num w:numId="22">
    <w:abstractNumId w:val="14"/>
    <w:lvlOverride w:ilvl="0">
      <w:startOverride w:val="5"/>
    </w:lvlOverride>
  </w:num>
  <w:num w:numId="23">
    <w:abstractNumId w:val="18"/>
  </w:num>
  <w:num w:numId="24">
    <w:abstractNumId w:val="16"/>
  </w:num>
  <w:num w:numId="25">
    <w:abstractNumId w:val="26"/>
  </w:num>
  <w:num w:numId="26">
    <w:abstractNumId w:val="37"/>
  </w:num>
  <w:num w:numId="27">
    <w:abstractNumId w:val="23"/>
  </w:num>
  <w:num w:numId="28">
    <w:abstractNumId w:val="15"/>
  </w:num>
  <w:num w:numId="29">
    <w:abstractNumId w:val="17"/>
  </w:num>
  <w:num w:numId="30">
    <w:abstractNumId w:val="21"/>
  </w:num>
  <w:num w:numId="31">
    <w:abstractNumId w:val="40"/>
  </w:num>
  <w:num w:numId="32">
    <w:abstractNumId w:val="41"/>
  </w:num>
  <w:num w:numId="33">
    <w:abstractNumId w:val="35"/>
  </w:num>
  <w:num w:numId="34">
    <w:abstractNumId w:val="39"/>
  </w:num>
  <w:num w:numId="35">
    <w:abstractNumId w:val="13"/>
  </w:num>
  <w:num w:numId="36">
    <w:abstractNumId w:val="12"/>
  </w:num>
  <w:num w:numId="37">
    <w:abstractNumId w:val="7"/>
  </w:num>
  <w:num w:numId="38">
    <w:abstractNumId w:val="32"/>
  </w:num>
  <w:num w:numId="39">
    <w:abstractNumId w:val="31"/>
  </w:num>
  <w:num w:numId="40">
    <w:abstractNumId w:val="30"/>
  </w:num>
  <w:num w:numId="41">
    <w:abstractNumId w:val="38"/>
  </w:num>
  <w:num w:numId="42">
    <w:abstractNumId w:val="28"/>
  </w:num>
  <w:num w:numId="43">
    <w:abstractNumId w:val="36"/>
  </w:num>
  <w:num w:numId="44">
    <w:abstractNumId w:val="5"/>
  </w:num>
  <w:num w:numId="45">
    <w:abstractNumId w:val="25"/>
  </w:num>
  <w:num w:numId="4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6C2"/>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569"/>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68"/>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4F5"/>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2BA"/>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0A38"/>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4B59"/>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080"/>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2A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8D0"/>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56"/>
    <w:rsid w:val="008F468B"/>
    <w:rsid w:val="008F4AB8"/>
    <w:rsid w:val="008F4D4D"/>
    <w:rsid w:val="008F6318"/>
    <w:rsid w:val="008F6556"/>
    <w:rsid w:val="008F6700"/>
    <w:rsid w:val="008F6FE8"/>
    <w:rsid w:val="008F7122"/>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0A7"/>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2D9A"/>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080"/>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2442B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2442BA"/>
    <w:rPr>
      <w:sz w:val="20"/>
      <w:szCs w:val="20"/>
    </w:rPr>
  </w:style>
  <w:style w:type="character" w:customStyle="1" w:styleId="SinespaciadoCar">
    <w:name w:val="Sin espaciado Car"/>
    <w:link w:val="Sinespaciado"/>
    <w:uiPriority w:val="1"/>
    <w:rsid w:val="004C6080"/>
    <w:rPr>
      <w:rFonts w:ascii="Arial" w:hAnsi="Arial"/>
      <w:color w:val="000000"/>
    </w:rPr>
  </w:style>
  <w:style w:type="paragraph" w:customStyle="1" w:styleId="Texto1">
    <w:name w:val="Texto 1"/>
    <w:basedOn w:val="Normal"/>
    <w:uiPriority w:val="99"/>
    <w:rsid w:val="004C6080"/>
    <w:pPr>
      <w:spacing w:before="40" w:after="40"/>
      <w:ind w:left="425"/>
      <w:jc w:val="both"/>
    </w:pPr>
    <w:rPr>
      <w:rFonts w:ascii="Verdana" w:eastAsia="Times New Roman" w:hAnsi="Verdana"/>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s://denuncias.servicios.gob.pe/"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osinergmin.gob.pe/sig/SitePages/V2/Politicas.aspx" TargetMode="External"/><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H4ZUARPRAJFR-49-7386</_dlc_DocId>
    <_dlc_DocIdUrl xmlns="c9af1732-5c4a-47a8-8a40-65a3d58cbfeb">
      <Url>http://portal/seccion/centro_documental/_layouts/15/DocIdRedir.aspx?ID=H4ZUARPRAJFR-49-7386</Url>
      <Description>H4ZUARPRAJFR-49-7386</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F1CE66-9B00-4867-9197-6D2A51F6F067}"/>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800B806B-C3C7-4EFE-A57F-81DC87A14EE1}"/>
</file>

<file path=customXml/itemProps4.xml><?xml version="1.0" encoding="utf-8"?>
<ds:datastoreItem xmlns:ds="http://schemas.openxmlformats.org/officeDocument/2006/customXml" ds:itemID="{6A3DE356-BF90-494B-8DAE-8BCC39750907}"/>
</file>

<file path=customXml/itemProps5.xml><?xml version="1.0" encoding="utf-8"?>
<ds:datastoreItem xmlns:ds="http://schemas.openxmlformats.org/officeDocument/2006/customXml" ds:itemID="{79E6A1F2-781E-4D60-9CC0-6B4BF6C8EB6B}"/>
</file>

<file path=customXml/itemProps6.xml><?xml version="1.0" encoding="utf-8"?>
<ds:datastoreItem xmlns:ds="http://schemas.openxmlformats.org/officeDocument/2006/customXml" ds:itemID="{7FF28145-4EE3-406C-9DB9-7B09BA9EFA5D}"/>
</file>

<file path=customXml/itemProps7.xml><?xml version="1.0" encoding="utf-8"?>
<ds:datastoreItem xmlns:ds="http://schemas.openxmlformats.org/officeDocument/2006/customXml" ds:itemID="{045AF1D5-2B15-4A04-9277-01DEC90BB50B}"/>
</file>

<file path=docProps/app.xml><?xml version="1.0" encoding="utf-8"?>
<Properties xmlns="http://schemas.openxmlformats.org/officeDocument/2006/extended-properties" xmlns:vt="http://schemas.openxmlformats.org/officeDocument/2006/docPropsVTypes">
  <Template>EquityReport</Template>
  <TotalTime>1</TotalTime>
  <Pages>34</Pages>
  <Words>6147</Words>
  <Characters>34608</Characters>
  <Application>Microsoft Office Word</Application>
  <DocSecurity>0</DocSecurity>
  <Lines>1236</Lines>
  <Paragraphs>473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2</cp:revision>
  <cp:lastPrinted>2016-08-17T17:53:00Z</cp:lastPrinted>
  <dcterms:created xsi:type="dcterms:W3CDTF">2022-07-22T19:47:00Z</dcterms:created>
  <dcterms:modified xsi:type="dcterms:W3CDTF">2022-07-22T19:47:00Z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135c0e69-dc47-4546-b601-0832146f7870</vt:lpwstr>
  </property>
</Properties>
</file>