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2549A1D9" w:rsidR="0088234F" w:rsidRPr="0088234F" w:rsidRDefault="0087216A" w:rsidP="0088234F">
      <w:pPr>
        <w:widowControl w:val="0"/>
        <w:jc w:val="center"/>
        <w:rPr>
          <w:rFonts w:ascii="Poppins" w:hAnsi="Poppins" w:cs="Poppins"/>
          <w:b/>
          <w:bCs/>
          <w:sz w:val="24"/>
          <w:szCs w:val="24"/>
        </w:rPr>
      </w:pPr>
      <w:r>
        <w:rPr>
          <w:rFonts w:ascii="Poppins" w:hAnsi="Poppins" w:cs="Poppins"/>
          <w:b/>
          <w:bCs/>
          <w:sz w:val="24"/>
          <w:szCs w:val="24"/>
        </w:rPr>
        <w:t>11</w:t>
      </w:r>
      <w:r w:rsidR="0088234F" w:rsidRPr="0088234F">
        <w:rPr>
          <w:rFonts w:ascii="Poppins" w:hAnsi="Poppins" w:cs="Poppins"/>
          <w:b/>
          <w:bCs/>
          <w:sz w:val="24"/>
          <w:szCs w:val="24"/>
        </w:rPr>
        <w:t>-2025-Osinergmin-DS</w:t>
      </w:r>
      <w:r>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2ABCD18E" w:rsidR="00F17D49" w:rsidRPr="0088234F" w:rsidRDefault="0087216A" w:rsidP="0088234F">
      <w:pPr>
        <w:widowControl w:val="0"/>
        <w:ind w:left="360"/>
        <w:jc w:val="center"/>
        <w:rPr>
          <w:rFonts w:ascii="Poppins" w:hAnsi="Poppins" w:cs="Poppins"/>
          <w:i/>
          <w:sz w:val="24"/>
          <w:szCs w:val="24"/>
        </w:rPr>
      </w:pPr>
      <w:r>
        <w:rPr>
          <w:rFonts w:ascii="Poppins" w:hAnsi="Poppins" w:cs="Poppins"/>
          <w:b/>
          <w:bCs/>
          <w:sz w:val="24"/>
          <w:szCs w:val="24"/>
        </w:rPr>
        <w:t xml:space="preserve">JULIO </w:t>
      </w:r>
      <w:r w:rsidR="0088234F"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B74904"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83380" w14:textId="77777777" w:rsidR="00B74904" w:rsidRDefault="00B74904">
      <w:r>
        <w:separator/>
      </w:r>
    </w:p>
  </w:endnote>
  <w:endnote w:type="continuationSeparator" w:id="0">
    <w:p w14:paraId="1A54CD30" w14:textId="77777777" w:rsidR="00B74904" w:rsidRDefault="00B74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altName w:val="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12DCA" w14:textId="77777777" w:rsidR="00B74904" w:rsidRDefault="00B74904">
      <w:r>
        <w:separator/>
      </w:r>
    </w:p>
  </w:footnote>
  <w:footnote w:type="continuationSeparator" w:id="0">
    <w:p w14:paraId="6D70E5E4" w14:textId="77777777" w:rsidR="00B74904" w:rsidRDefault="00B74904">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H4ZUARPRAJFR-49-9508</_dlc_DocId>
    <_dlc_DocIdUrl xmlns="c9af1732-5c4a-47a8-8a40-65a3d58cbfeb">
      <Url>http://portal/seccion/centro_documental/_layouts/15/DocIdRedir.aspx?ID=H4ZUARPRAJFR-49-9508</Url>
      <Description>H4ZUARPRAJFR-49-9508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XSL" StyleName="APA"/>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3.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4.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6.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7.xml><?xml version="1.0" encoding="utf-8"?>
<ds:datastoreItem xmlns:ds="http://schemas.openxmlformats.org/officeDocument/2006/customXml" ds:itemID="{A10472E1-3AD1-447F-9B6F-0D60B97BF71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EquityReport</Template>
  <TotalTime>2</TotalTime>
  <Pages>25</Pages>
  <Words>4035</Words>
  <Characters>22194</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David Moises Llanco Flores</cp:lastModifiedBy>
  <cp:revision>3</cp:revision>
  <cp:lastPrinted>2023-07-26T20:55:00Z</cp:lastPrinted>
  <dcterms:created xsi:type="dcterms:W3CDTF">2025-07-08T19:38:00Z</dcterms:created>
  <dcterms:modified xsi:type="dcterms:W3CDTF">2025-07-09T20:05:00Z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5f36a17b-4c56-497c-b640-ac04f0f1d2a0</vt:lpwstr>
  </property>
</Properties>
</file>