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4D1B" w14:textId="77777777" w:rsidR="00522E33" w:rsidRDefault="00522E33" w:rsidP="00CF2785">
      <w:pPr>
        <w:widowControl w:val="0"/>
        <w:ind w:left="360"/>
        <w:jc w:val="both"/>
      </w:pPr>
    </w:p>
    <w:p w14:paraId="55D3E850" w14:textId="65AD7FA7" w:rsidR="006A475F" w:rsidRDefault="006A475F" w:rsidP="00CF2785">
      <w:pPr>
        <w:widowControl w:val="0"/>
        <w:jc w:val="both"/>
        <w:rPr>
          <w:rFonts w:cs="Arial"/>
        </w:rPr>
      </w:pPr>
    </w:p>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77777777" w:rsidR="007E5D08" w:rsidRPr="0019238B" w:rsidRDefault="007E5D08"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6A69AC09" w14:textId="721BE712" w:rsidR="00211545" w:rsidRPr="00473C62" w:rsidRDefault="00AE10A6" w:rsidP="00CF2785">
      <w:pPr>
        <w:widowControl w:val="0"/>
        <w:jc w:val="center"/>
        <w:rPr>
          <w:rFonts w:ascii="Poppins" w:hAnsi="Poppins" w:cs="Poppins"/>
          <w:b/>
          <w:sz w:val="28"/>
          <w:szCs w:val="28"/>
          <w:lang w:val="pt-BR"/>
        </w:rPr>
      </w:pPr>
      <w:r>
        <w:rPr>
          <w:rFonts w:ascii="Poppins" w:hAnsi="Poppins" w:cs="Poppins"/>
          <w:b/>
          <w:sz w:val="28"/>
          <w:szCs w:val="28"/>
          <w:lang w:val="pt-BR"/>
        </w:rPr>
        <w:t>FORMATOS Y ANEXOS</w:t>
      </w:r>
    </w:p>
    <w:p w14:paraId="72F9C61C" w14:textId="77777777" w:rsidR="00211545" w:rsidRPr="00473C62" w:rsidRDefault="00211545" w:rsidP="00CF2785">
      <w:pPr>
        <w:widowControl w:val="0"/>
        <w:jc w:val="center"/>
        <w:rPr>
          <w:rFonts w:ascii="Poppins" w:hAnsi="Poppins" w:cs="Poppins"/>
          <w:b/>
          <w:sz w:val="28"/>
          <w:szCs w:val="28"/>
          <w:lang w:val="pt-BR"/>
        </w:rPr>
      </w:pPr>
    </w:p>
    <w:p w14:paraId="72CB2C86" w14:textId="77777777" w:rsidR="00912104" w:rsidRPr="00473C62" w:rsidRDefault="00912104" w:rsidP="00912104">
      <w:pPr>
        <w:widowControl w:val="0"/>
        <w:jc w:val="center"/>
        <w:rPr>
          <w:rFonts w:ascii="Poppins" w:hAnsi="Poppins" w:cs="Poppins"/>
          <w:b/>
          <w:sz w:val="28"/>
          <w:szCs w:val="28"/>
          <w:lang w:val="pt-BR"/>
        </w:rPr>
      </w:pPr>
      <w:r w:rsidRPr="00473C62">
        <w:rPr>
          <w:rFonts w:ascii="Poppins" w:hAnsi="Poppins" w:cs="Poppins"/>
          <w:b/>
          <w:sz w:val="28"/>
          <w:szCs w:val="28"/>
          <w:lang w:val="pt-BR"/>
        </w:rPr>
        <w:t>CONCURSO DE EMPRESAS SUPERVISORAS Nº</w:t>
      </w:r>
    </w:p>
    <w:p w14:paraId="3E769558" w14:textId="477EB78A" w:rsidR="00236176" w:rsidRPr="00473C62" w:rsidRDefault="00473C62" w:rsidP="00912104">
      <w:pPr>
        <w:widowControl w:val="0"/>
        <w:jc w:val="center"/>
        <w:rPr>
          <w:rFonts w:ascii="Poppins" w:hAnsi="Poppins" w:cs="Poppins"/>
          <w:sz w:val="28"/>
          <w:szCs w:val="28"/>
        </w:rPr>
      </w:pPr>
      <w:r w:rsidRPr="00473C62">
        <w:rPr>
          <w:rFonts w:ascii="Poppins" w:hAnsi="Poppins" w:cs="Poppins"/>
          <w:b/>
          <w:sz w:val="28"/>
          <w:szCs w:val="28"/>
          <w:lang w:val="pt-BR"/>
        </w:rPr>
        <w:t>1</w:t>
      </w:r>
      <w:r w:rsidR="007D5341">
        <w:rPr>
          <w:rFonts w:ascii="Poppins" w:hAnsi="Poppins" w:cs="Poppins"/>
          <w:b/>
          <w:sz w:val="28"/>
          <w:szCs w:val="28"/>
          <w:lang w:val="pt-BR"/>
        </w:rPr>
        <w:t>7</w:t>
      </w:r>
      <w:r w:rsidR="00912104" w:rsidRPr="00473C62">
        <w:rPr>
          <w:rFonts w:ascii="Poppins" w:hAnsi="Poppins" w:cs="Poppins"/>
          <w:b/>
          <w:sz w:val="28"/>
          <w:szCs w:val="28"/>
          <w:lang w:val="pt-BR"/>
        </w:rPr>
        <w:t>-2025-Osinergmin-DS</w:t>
      </w:r>
      <w:r w:rsidRPr="00473C62">
        <w:rPr>
          <w:rFonts w:ascii="Poppins" w:hAnsi="Poppins" w:cs="Poppins"/>
          <w:b/>
          <w:sz w:val="28"/>
          <w:szCs w:val="28"/>
          <w:lang w:val="pt-BR"/>
        </w:rPr>
        <w:t>R</w:t>
      </w:r>
      <w:r w:rsidR="00912104" w:rsidRPr="00473C62">
        <w:rPr>
          <w:rFonts w:ascii="Poppins" w:hAnsi="Poppins" w:cs="Poppins"/>
          <w:b/>
          <w:sz w:val="28"/>
          <w:szCs w:val="28"/>
          <w:lang w:val="pt-BR"/>
        </w:rPr>
        <w:t xml:space="preserve"> – </w:t>
      </w:r>
      <w:r w:rsidR="00912104" w:rsidRPr="00473C62">
        <w:rPr>
          <w:rFonts w:ascii="Poppins" w:hAnsi="Poppins" w:cs="Poppins"/>
          <w:b/>
          <w:sz w:val="28"/>
          <w:szCs w:val="28"/>
        </w:rPr>
        <w:t>Primera</w:t>
      </w:r>
      <w:r w:rsidR="00912104" w:rsidRPr="00473C62">
        <w:rPr>
          <w:rFonts w:ascii="Poppins" w:hAnsi="Poppins" w:cs="Poppins"/>
          <w:b/>
          <w:sz w:val="28"/>
          <w:szCs w:val="28"/>
          <w:lang w:val="pt-BR"/>
        </w:rPr>
        <w:t xml:space="preserve"> </w:t>
      </w:r>
      <w:r w:rsidR="00912104" w:rsidRPr="00473C62">
        <w:rPr>
          <w:rFonts w:ascii="Poppins" w:hAnsi="Poppins" w:cs="Poppins"/>
          <w:b/>
          <w:sz w:val="28"/>
          <w:szCs w:val="28"/>
        </w:rPr>
        <w:t>Convocatoria</w:t>
      </w:r>
      <w:r w:rsidR="00912104" w:rsidRPr="00473C62">
        <w:rPr>
          <w:rFonts w:ascii="Poppins" w:hAnsi="Poppins" w:cs="Poppins"/>
          <w:b/>
          <w:sz w:val="28"/>
          <w:szCs w:val="28"/>
          <w:lang w:val="pt-BR"/>
        </w:rPr>
        <w:cr/>
      </w:r>
    </w:p>
    <w:p w14:paraId="664C1899" w14:textId="77777777" w:rsidR="00236176" w:rsidRPr="00473C62" w:rsidRDefault="00236176" w:rsidP="00CF2785">
      <w:pPr>
        <w:widowControl w:val="0"/>
        <w:jc w:val="both"/>
        <w:rPr>
          <w:rFonts w:ascii="Poppins" w:hAnsi="Poppins" w:cs="Poppins"/>
          <w:sz w:val="28"/>
          <w:szCs w:val="28"/>
        </w:rPr>
      </w:pPr>
    </w:p>
    <w:p w14:paraId="1058984D" w14:textId="77777777" w:rsidR="006A54F8" w:rsidRPr="00473C62" w:rsidRDefault="006A54F8" w:rsidP="00CF2785">
      <w:pPr>
        <w:widowControl w:val="0"/>
        <w:jc w:val="both"/>
        <w:rPr>
          <w:rFonts w:ascii="Poppins" w:hAnsi="Poppins" w:cs="Poppins"/>
          <w:sz w:val="28"/>
          <w:szCs w:val="28"/>
        </w:rPr>
      </w:pPr>
    </w:p>
    <w:p w14:paraId="31D778F9" w14:textId="77777777" w:rsidR="00236176" w:rsidRPr="00473C62" w:rsidRDefault="00236176" w:rsidP="00CF2785">
      <w:pPr>
        <w:widowControl w:val="0"/>
        <w:jc w:val="both"/>
        <w:rPr>
          <w:rFonts w:ascii="Poppins" w:hAnsi="Poppins" w:cs="Poppins"/>
          <w:sz w:val="28"/>
          <w:szCs w:val="28"/>
        </w:rPr>
      </w:pPr>
    </w:p>
    <w:p w14:paraId="3248A85F" w14:textId="77777777" w:rsidR="00236176" w:rsidRPr="00473C62" w:rsidRDefault="00236176" w:rsidP="00CF2785">
      <w:pPr>
        <w:widowControl w:val="0"/>
        <w:jc w:val="both"/>
        <w:rPr>
          <w:rFonts w:ascii="Poppins" w:hAnsi="Poppins" w:cs="Poppins"/>
          <w:sz w:val="28"/>
          <w:szCs w:val="28"/>
        </w:rPr>
      </w:pPr>
    </w:p>
    <w:p w14:paraId="28701C08" w14:textId="77777777" w:rsidR="00236176" w:rsidRPr="00473C62" w:rsidRDefault="00236176" w:rsidP="00CF2785">
      <w:pPr>
        <w:widowControl w:val="0"/>
        <w:jc w:val="both"/>
        <w:rPr>
          <w:rFonts w:ascii="Poppins" w:hAnsi="Poppins" w:cs="Poppins"/>
          <w:sz w:val="28"/>
          <w:szCs w:val="28"/>
        </w:rPr>
      </w:pPr>
    </w:p>
    <w:p w14:paraId="68E400ED" w14:textId="6248724B" w:rsidR="00236176" w:rsidRDefault="00473C62" w:rsidP="00473C62">
      <w:pPr>
        <w:widowControl w:val="0"/>
        <w:jc w:val="center"/>
        <w:rPr>
          <w:rFonts w:ascii="Poppins" w:hAnsi="Poppins" w:cs="Poppins"/>
          <w:b/>
          <w:sz w:val="28"/>
          <w:szCs w:val="28"/>
          <w:lang w:val="pt-BR"/>
        </w:rPr>
      </w:pPr>
      <w:r w:rsidRPr="00473C62">
        <w:rPr>
          <w:rFonts w:ascii="Poppins" w:hAnsi="Poppins" w:cs="Poppins"/>
          <w:b/>
          <w:sz w:val="28"/>
          <w:szCs w:val="28"/>
          <w:lang w:val="pt-BR"/>
        </w:rPr>
        <w:t>DIVISIÓN DE SUPERVISIÓN REGIONAL</w:t>
      </w:r>
    </w:p>
    <w:p w14:paraId="105589A1" w14:textId="3C8DABEC" w:rsidR="002624C2" w:rsidRDefault="002624C2" w:rsidP="00473C62">
      <w:pPr>
        <w:widowControl w:val="0"/>
        <w:jc w:val="center"/>
        <w:rPr>
          <w:rFonts w:ascii="Poppins" w:hAnsi="Poppins" w:cs="Poppins"/>
          <w:b/>
          <w:sz w:val="28"/>
          <w:szCs w:val="28"/>
          <w:lang w:val="pt-BR"/>
        </w:rPr>
      </w:pPr>
    </w:p>
    <w:p w14:paraId="22094CAF" w14:textId="63AA1E73" w:rsidR="002624C2" w:rsidRDefault="002624C2" w:rsidP="00473C62">
      <w:pPr>
        <w:widowControl w:val="0"/>
        <w:jc w:val="center"/>
        <w:rPr>
          <w:rFonts w:ascii="Poppins" w:hAnsi="Poppins" w:cs="Poppins"/>
          <w:b/>
          <w:sz w:val="28"/>
          <w:szCs w:val="28"/>
          <w:lang w:val="pt-BR"/>
        </w:rPr>
      </w:pPr>
    </w:p>
    <w:p w14:paraId="105F0775" w14:textId="28ADD9A3" w:rsidR="002624C2" w:rsidRDefault="002624C2" w:rsidP="00473C62">
      <w:pPr>
        <w:widowControl w:val="0"/>
        <w:jc w:val="center"/>
        <w:rPr>
          <w:rFonts w:ascii="Poppins" w:hAnsi="Poppins" w:cs="Poppins"/>
          <w:b/>
          <w:sz w:val="28"/>
          <w:szCs w:val="28"/>
          <w:lang w:val="pt-BR"/>
        </w:rPr>
      </w:pPr>
    </w:p>
    <w:p w14:paraId="30831CA8" w14:textId="30EF15B9" w:rsidR="002624C2" w:rsidRDefault="002624C2" w:rsidP="00473C62">
      <w:pPr>
        <w:widowControl w:val="0"/>
        <w:jc w:val="center"/>
        <w:rPr>
          <w:rFonts w:ascii="Poppins" w:hAnsi="Poppins" w:cs="Poppins"/>
          <w:b/>
          <w:sz w:val="28"/>
          <w:szCs w:val="28"/>
          <w:lang w:val="pt-BR"/>
        </w:rPr>
      </w:pPr>
    </w:p>
    <w:p w14:paraId="5F2138FD" w14:textId="77777777" w:rsidR="002624C2" w:rsidRDefault="002624C2" w:rsidP="00473C62">
      <w:pPr>
        <w:widowControl w:val="0"/>
        <w:jc w:val="center"/>
        <w:rPr>
          <w:rFonts w:ascii="Poppins" w:hAnsi="Poppins" w:cs="Poppins"/>
          <w:b/>
          <w:sz w:val="28"/>
          <w:szCs w:val="28"/>
          <w:lang w:val="pt-BR"/>
        </w:rPr>
      </w:pPr>
    </w:p>
    <w:p w14:paraId="0E7273BA" w14:textId="49688680" w:rsidR="002624C2" w:rsidRPr="00473C62" w:rsidRDefault="007D5341" w:rsidP="00473C62">
      <w:pPr>
        <w:widowControl w:val="0"/>
        <w:jc w:val="center"/>
        <w:rPr>
          <w:rFonts w:ascii="Poppins" w:hAnsi="Poppins" w:cs="Poppins"/>
          <w:b/>
          <w:sz w:val="28"/>
          <w:szCs w:val="28"/>
          <w:lang w:val="pt-BR"/>
        </w:rPr>
      </w:pPr>
      <w:proofErr w:type="spellStart"/>
      <w:r>
        <w:rPr>
          <w:rFonts w:ascii="Poppins" w:hAnsi="Poppins" w:cs="Poppins"/>
          <w:b/>
          <w:sz w:val="28"/>
          <w:szCs w:val="28"/>
          <w:lang w:val="pt-BR"/>
        </w:rPr>
        <w:t>Setiembre</w:t>
      </w:r>
      <w:proofErr w:type="spellEnd"/>
      <w:r w:rsidR="002624C2">
        <w:rPr>
          <w:rFonts w:ascii="Poppins" w:hAnsi="Poppins" w:cs="Poppins"/>
          <w:b/>
          <w:sz w:val="28"/>
          <w:szCs w:val="28"/>
          <w:lang w:val="pt-BR"/>
        </w:rPr>
        <w:t xml:space="preserve"> 2025</w:t>
      </w:r>
    </w:p>
    <w:p w14:paraId="0E046D3A" w14:textId="77777777" w:rsidR="00236176" w:rsidRPr="00473C62" w:rsidRDefault="00236176" w:rsidP="00473C62">
      <w:pPr>
        <w:widowControl w:val="0"/>
        <w:jc w:val="center"/>
        <w:rPr>
          <w:rFonts w:ascii="Poppins" w:hAnsi="Poppins" w:cs="Poppins"/>
          <w:b/>
          <w:sz w:val="22"/>
          <w:szCs w:val="22"/>
          <w:lang w:val="pt-BR"/>
        </w:rPr>
      </w:pPr>
    </w:p>
    <w:p w14:paraId="5ADEF77A" w14:textId="77777777" w:rsidR="00236176" w:rsidRPr="0019238B" w:rsidRDefault="00236176" w:rsidP="00CF2785">
      <w:pPr>
        <w:widowControl w:val="0"/>
        <w:jc w:val="both"/>
        <w:rPr>
          <w:rFonts w:ascii="Poppins" w:hAnsi="Poppins" w:cs="Poppins"/>
          <w:sz w:val="22"/>
          <w:szCs w:val="22"/>
        </w:rPr>
      </w:pPr>
    </w:p>
    <w:p w14:paraId="36C8E002" w14:textId="77777777" w:rsidR="00236176" w:rsidRPr="0019238B" w:rsidRDefault="00236176" w:rsidP="00CF2785">
      <w:pPr>
        <w:widowControl w:val="0"/>
        <w:jc w:val="both"/>
        <w:rPr>
          <w:rFonts w:ascii="Poppins" w:hAnsi="Poppins" w:cs="Poppins"/>
          <w:sz w:val="22"/>
          <w:szCs w:val="22"/>
        </w:rPr>
      </w:pPr>
    </w:p>
    <w:p w14:paraId="53467AA7" w14:textId="77777777" w:rsidR="00236176" w:rsidRPr="0019238B" w:rsidRDefault="00236176" w:rsidP="00CF2785">
      <w:pPr>
        <w:widowControl w:val="0"/>
        <w:jc w:val="both"/>
        <w:rPr>
          <w:rFonts w:ascii="Poppins" w:hAnsi="Poppins" w:cs="Poppins"/>
          <w:sz w:val="22"/>
          <w:szCs w:val="22"/>
        </w:rPr>
      </w:pPr>
    </w:p>
    <w:p w14:paraId="51DC2EE9" w14:textId="77777777" w:rsidR="00DA212A" w:rsidRPr="0019238B" w:rsidRDefault="00DA212A" w:rsidP="00CF2785">
      <w:pPr>
        <w:widowControl w:val="0"/>
        <w:jc w:val="both"/>
        <w:rPr>
          <w:rFonts w:ascii="Poppins" w:hAnsi="Poppins" w:cs="Poppins"/>
          <w:sz w:val="22"/>
          <w:szCs w:val="22"/>
        </w:rPr>
      </w:pPr>
    </w:p>
    <w:p w14:paraId="07007D1C" w14:textId="77777777" w:rsidR="00DA212A" w:rsidRPr="0019238B" w:rsidRDefault="00DA212A" w:rsidP="00CF2785">
      <w:pPr>
        <w:widowControl w:val="0"/>
        <w:jc w:val="both"/>
        <w:rPr>
          <w:rFonts w:ascii="Poppins" w:hAnsi="Poppins" w:cs="Poppins"/>
          <w:sz w:val="22"/>
          <w:szCs w:val="22"/>
        </w:rPr>
      </w:pPr>
    </w:p>
    <w:p w14:paraId="38CC5431" w14:textId="77777777" w:rsidR="00DA212A" w:rsidRPr="0019238B" w:rsidRDefault="00DA212A" w:rsidP="00CF2785">
      <w:pPr>
        <w:widowControl w:val="0"/>
        <w:jc w:val="both"/>
        <w:rPr>
          <w:rFonts w:ascii="Poppins" w:hAnsi="Poppins" w:cs="Poppins"/>
          <w:sz w:val="22"/>
          <w:szCs w:val="22"/>
        </w:rPr>
      </w:pPr>
    </w:p>
    <w:p w14:paraId="11C6BE69" w14:textId="77777777" w:rsidR="00DA212A" w:rsidRPr="0019238B" w:rsidRDefault="00DA212A" w:rsidP="00CF2785">
      <w:pPr>
        <w:widowControl w:val="0"/>
        <w:jc w:val="both"/>
        <w:rPr>
          <w:rFonts w:ascii="Poppins" w:hAnsi="Poppins" w:cs="Poppins"/>
          <w:sz w:val="22"/>
          <w:szCs w:val="22"/>
        </w:rPr>
      </w:pPr>
    </w:p>
    <w:p w14:paraId="1083771F" w14:textId="77777777" w:rsidR="009B0986" w:rsidRPr="0019238B" w:rsidRDefault="00FF04F3" w:rsidP="00CF2785">
      <w:pPr>
        <w:widowControl w:val="0"/>
        <w:jc w:val="both"/>
        <w:rPr>
          <w:rFonts w:ascii="Poppins" w:hAnsi="Poppins" w:cs="Poppins"/>
          <w:sz w:val="22"/>
          <w:szCs w:val="22"/>
        </w:rPr>
      </w:pPr>
      <w:r w:rsidRPr="0019238B">
        <w:rPr>
          <w:rFonts w:ascii="Poppins" w:hAnsi="Poppins" w:cs="Poppins"/>
          <w:sz w:val="22"/>
          <w:szCs w:val="22"/>
        </w:rPr>
        <w:br w:type="page"/>
      </w:r>
    </w:p>
    <w:p w14:paraId="67EE3E20" w14:textId="77777777" w:rsidR="00164FD0" w:rsidRPr="001267E9" w:rsidRDefault="00164FD0" w:rsidP="00CF2785">
      <w:pPr>
        <w:widowControl w:val="0"/>
        <w:jc w:val="both"/>
        <w:rPr>
          <w:rFonts w:ascii="Poppins" w:hAnsi="Poppins" w:cs="Poppins"/>
          <w:sz w:val="19"/>
          <w:szCs w:val="19"/>
        </w:rPr>
      </w:pP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1421D6B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7D5341" w:rsidRPr="00766BC5" w14:paraId="5E02734D" w14:textId="77777777" w:rsidTr="00585F36">
        <w:tc>
          <w:tcPr>
            <w:tcW w:w="8644" w:type="dxa"/>
            <w:shd w:val="clear" w:color="000000" w:fill="FFFFFF"/>
          </w:tcPr>
          <w:p w14:paraId="7136CA79"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footnoteReference w:id="1"/>
            </w:r>
            <w:r w:rsidRPr="00766BC5">
              <w:rPr>
                <w:rFonts w:ascii="Poppins" w:hAnsi="Poppins" w:cs="Poppins"/>
                <w:b/>
                <w:sz w:val="19"/>
                <w:szCs w:val="19"/>
              </w:rPr>
              <w:t xml:space="preserve">  </w:t>
            </w:r>
          </w:p>
        </w:tc>
      </w:tr>
    </w:tbl>
    <w:p w14:paraId="1F0E27D1" w14:textId="77777777" w:rsidR="007D5341" w:rsidRPr="00766BC5" w:rsidRDefault="007D5341" w:rsidP="007D5341">
      <w:pPr>
        <w:widowControl w:val="0"/>
        <w:jc w:val="both"/>
        <w:rPr>
          <w:rFonts w:ascii="Poppins" w:hAnsi="Poppins" w:cs="Poppins"/>
          <w:sz w:val="19"/>
          <w:szCs w:val="19"/>
        </w:rPr>
      </w:pPr>
    </w:p>
    <w:p w14:paraId="7D1A446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Señores</w:t>
      </w:r>
    </w:p>
    <w:p w14:paraId="73BF2E8F"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p>
    <w:p w14:paraId="086A09A1"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67002BB2"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0C992D13"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6B62EA79" w14:textId="77777777" w:rsidR="007D5341" w:rsidRPr="00766BC5" w:rsidRDefault="007D5341" w:rsidP="007D5341">
      <w:pPr>
        <w:widowControl w:val="0"/>
        <w:ind w:right="-1"/>
        <w:jc w:val="both"/>
        <w:rPr>
          <w:rFonts w:ascii="Poppins" w:hAnsi="Poppins" w:cs="Poppins"/>
          <w:sz w:val="19"/>
          <w:szCs w:val="19"/>
        </w:rPr>
      </w:pPr>
      <w:r w:rsidRPr="00766BC5">
        <w:rPr>
          <w:rFonts w:ascii="Poppins" w:hAnsi="Poppins" w:cs="Poppins"/>
          <w:sz w:val="19"/>
          <w:szCs w:val="19"/>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JURÍDICA]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w:t>
      </w:r>
      <w:r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4CCA031E" w14:textId="77777777" w:rsidR="007D5341" w:rsidRPr="00766BC5" w:rsidRDefault="007D5341" w:rsidP="007D5341">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7D5341" w:rsidRPr="00766BC5" w14:paraId="2A41A2EA" w14:textId="77777777" w:rsidTr="00585F36">
        <w:tc>
          <w:tcPr>
            <w:tcW w:w="3102" w:type="dxa"/>
            <w:tcBorders>
              <w:top w:val="single" w:sz="4" w:space="0" w:color="auto"/>
              <w:left w:val="single" w:sz="4" w:space="0" w:color="auto"/>
              <w:bottom w:val="single" w:sz="4" w:space="0" w:color="auto"/>
              <w:right w:val="nil"/>
            </w:tcBorders>
            <w:hideMark/>
          </w:tcPr>
          <w:p w14:paraId="7CE663BF" w14:textId="77777777" w:rsidR="007D5341" w:rsidRPr="00766BC5" w:rsidRDefault="007D5341" w:rsidP="00585F36">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D8D8C07" w14:textId="77777777" w:rsidR="007D5341" w:rsidRPr="00766BC5" w:rsidRDefault="007D5341" w:rsidP="00585F36">
            <w:pPr>
              <w:widowControl w:val="0"/>
              <w:ind w:right="-1"/>
              <w:rPr>
                <w:rFonts w:ascii="Poppins" w:hAnsi="Poppins" w:cs="Poppins"/>
                <w:sz w:val="19"/>
                <w:szCs w:val="19"/>
              </w:rPr>
            </w:pPr>
          </w:p>
        </w:tc>
      </w:tr>
      <w:tr w:rsidR="007D5341" w:rsidRPr="00766BC5" w14:paraId="6EE5025A" w14:textId="77777777" w:rsidTr="00585F36">
        <w:tc>
          <w:tcPr>
            <w:tcW w:w="3102" w:type="dxa"/>
            <w:tcBorders>
              <w:top w:val="single" w:sz="4" w:space="0" w:color="auto"/>
              <w:left w:val="single" w:sz="4" w:space="0" w:color="auto"/>
              <w:bottom w:val="single" w:sz="4" w:space="0" w:color="auto"/>
              <w:right w:val="nil"/>
            </w:tcBorders>
            <w:hideMark/>
          </w:tcPr>
          <w:p w14:paraId="3313B197"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590CBBE" w14:textId="77777777" w:rsidR="007D5341" w:rsidRPr="00766BC5" w:rsidRDefault="007D5341" w:rsidP="00585F36">
            <w:pPr>
              <w:widowControl w:val="0"/>
              <w:ind w:right="-1"/>
              <w:rPr>
                <w:rFonts w:ascii="Poppins" w:hAnsi="Poppins" w:cs="Poppins"/>
                <w:sz w:val="19"/>
                <w:szCs w:val="19"/>
              </w:rPr>
            </w:pPr>
          </w:p>
        </w:tc>
      </w:tr>
      <w:tr w:rsidR="007D5341" w:rsidRPr="001267E9" w14:paraId="7A63C0E9" w14:textId="77777777" w:rsidTr="00585F36">
        <w:tc>
          <w:tcPr>
            <w:tcW w:w="4236" w:type="dxa"/>
            <w:gridSpan w:val="2"/>
            <w:tcBorders>
              <w:top w:val="single" w:sz="4" w:space="0" w:color="auto"/>
              <w:left w:val="single" w:sz="4" w:space="0" w:color="auto"/>
              <w:bottom w:val="single" w:sz="4" w:space="0" w:color="auto"/>
              <w:right w:val="single" w:sz="4" w:space="0" w:color="auto"/>
            </w:tcBorders>
            <w:hideMark/>
          </w:tcPr>
          <w:p w14:paraId="629817BA" w14:textId="77777777" w:rsidR="007D5341" w:rsidRPr="001267E9" w:rsidRDefault="007D5341" w:rsidP="00585F36">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7FD31D19" w14:textId="77777777" w:rsidR="007D5341" w:rsidRPr="001267E9" w:rsidRDefault="007D5341" w:rsidP="00585F36">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11042D0" w14:textId="77777777" w:rsidR="007D5341" w:rsidRPr="001267E9" w:rsidRDefault="007D5341" w:rsidP="00585F36">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47E013C8" w14:textId="77777777" w:rsidR="007D5341" w:rsidRPr="001267E9" w:rsidRDefault="007D5341" w:rsidP="00585F36">
            <w:pPr>
              <w:widowControl w:val="0"/>
              <w:ind w:right="-1"/>
              <w:jc w:val="center"/>
              <w:rPr>
                <w:rFonts w:ascii="Poppins" w:hAnsi="Poppins" w:cs="Poppins"/>
                <w:sz w:val="19"/>
                <w:szCs w:val="19"/>
              </w:rPr>
            </w:pPr>
          </w:p>
        </w:tc>
      </w:tr>
      <w:tr w:rsidR="007D5341" w:rsidRPr="00766BC5" w14:paraId="58E97C4F" w14:textId="77777777" w:rsidTr="00585F36">
        <w:tc>
          <w:tcPr>
            <w:tcW w:w="5812" w:type="dxa"/>
            <w:gridSpan w:val="3"/>
            <w:tcBorders>
              <w:top w:val="single" w:sz="4" w:space="0" w:color="auto"/>
              <w:left w:val="single" w:sz="4" w:space="0" w:color="auto"/>
              <w:bottom w:val="single" w:sz="4" w:space="0" w:color="auto"/>
              <w:right w:val="single" w:sz="4" w:space="0" w:color="auto"/>
            </w:tcBorders>
            <w:hideMark/>
          </w:tcPr>
          <w:p w14:paraId="5FECA201"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40FE7D8"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413DF707" w14:textId="77777777" w:rsidR="007D5341" w:rsidRPr="00766BC5" w:rsidRDefault="007D5341" w:rsidP="00585F36">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013A8BCF"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3E122385" w14:textId="77777777" w:rsidR="007D5341" w:rsidRPr="00766BC5" w:rsidRDefault="007D5341" w:rsidP="00585F36">
            <w:pPr>
              <w:widowControl w:val="0"/>
              <w:ind w:right="-1"/>
              <w:rPr>
                <w:rFonts w:ascii="Poppins" w:hAnsi="Poppins" w:cs="Poppins"/>
                <w:sz w:val="19"/>
                <w:szCs w:val="19"/>
              </w:rPr>
            </w:pPr>
          </w:p>
        </w:tc>
      </w:tr>
      <w:tr w:rsidR="007D5341" w:rsidRPr="00766BC5" w14:paraId="5225FFA6" w14:textId="77777777" w:rsidTr="00585F36">
        <w:tc>
          <w:tcPr>
            <w:tcW w:w="8914" w:type="dxa"/>
            <w:gridSpan w:val="7"/>
            <w:tcBorders>
              <w:top w:val="single" w:sz="4" w:space="0" w:color="auto"/>
              <w:left w:val="single" w:sz="4" w:space="0" w:color="auto"/>
              <w:bottom w:val="single" w:sz="4" w:space="0" w:color="auto"/>
              <w:right w:val="single" w:sz="4" w:space="0" w:color="auto"/>
            </w:tcBorders>
            <w:hideMark/>
          </w:tcPr>
          <w:p w14:paraId="1052C396"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16CD58F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EDA2D5B"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30AD60B" w14:textId="77777777" w:rsidR="007D5341" w:rsidRPr="00766BC5" w:rsidRDefault="007D5341" w:rsidP="007D5341">
      <w:pPr>
        <w:widowControl w:val="0"/>
        <w:ind w:right="-1"/>
        <w:jc w:val="both"/>
        <w:rPr>
          <w:rFonts w:ascii="Poppins" w:hAnsi="Poppins" w:cs="Poppins"/>
          <w:color w:val="auto"/>
          <w:sz w:val="19"/>
          <w:szCs w:val="19"/>
        </w:rPr>
      </w:pPr>
    </w:p>
    <w:p w14:paraId="01C269F9"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1A68203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27A9B981"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353E3F37" w14:textId="77777777" w:rsidR="007D5341" w:rsidRPr="00766BC5" w:rsidRDefault="007D5341" w:rsidP="007D5341">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300BE10C"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52C54873"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75793B5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6E76BF3"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7F7799B"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7252B36" w14:textId="77777777" w:rsidR="007D5341" w:rsidRPr="00766BC5" w:rsidRDefault="007D5341" w:rsidP="00585F36">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7D5341" w:rsidRPr="00766BC5" w14:paraId="2B423116"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00F19E"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2561E80B" w14:textId="77777777" w:rsidR="007D5341" w:rsidRPr="00766BC5" w:rsidRDefault="007D5341" w:rsidP="007D5341">
      <w:pPr>
        <w:widowControl w:val="0"/>
        <w:jc w:val="center"/>
        <w:rPr>
          <w:rFonts w:ascii="Poppins" w:hAnsi="Poppins" w:cs="Poppins"/>
          <w:b/>
          <w:sz w:val="19"/>
          <w:szCs w:val="19"/>
        </w:rPr>
      </w:pPr>
    </w:p>
    <w:p w14:paraId="380FB9A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4E52E6DB" w14:textId="77777777" w:rsidR="007D5341" w:rsidRPr="00766BC5" w:rsidRDefault="007D5341" w:rsidP="007D534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7D5341" w:rsidRPr="00766BC5" w14:paraId="4F9E8DAB" w14:textId="77777777" w:rsidTr="00585F36">
        <w:trPr>
          <w:trHeight w:val="399"/>
        </w:trPr>
        <w:tc>
          <w:tcPr>
            <w:tcW w:w="8644" w:type="dxa"/>
            <w:shd w:val="clear" w:color="auto" w:fill="FFFFFF"/>
            <w:hideMark/>
          </w:tcPr>
          <w:p w14:paraId="5D6F448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10A61C76"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10ADB8CF" w14:textId="77777777" w:rsidR="007D5341" w:rsidRPr="001267E9" w:rsidRDefault="007D5341" w:rsidP="007D5341">
      <w:pPr>
        <w:widowControl w:val="0"/>
        <w:jc w:val="both"/>
        <w:rPr>
          <w:rFonts w:ascii="Poppins" w:hAnsi="Poppins" w:cs="Poppins"/>
          <w:sz w:val="19"/>
          <w:szCs w:val="19"/>
        </w:rPr>
      </w:pPr>
    </w:p>
    <w:p w14:paraId="73978EF3"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1853F17F"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67645A4B"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[CONSIGNAR NOMENCLATURA DEL CONCURSO]</w:t>
      </w:r>
    </w:p>
    <w:p w14:paraId="0FE8E230" w14:textId="77777777" w:rsidR="007D5341" w:rsidRPr="001267E9" w:rsidRDefault="007D5341" w:rsidP="007D534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43A1756"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739E3E84" w14:textId="77777777" w:rsidR="007D5341" w:rsidRPr="001267E9" w:rsidRDefault="007D5341" w:rsidP="007D5341">
      <w:pPr>
        <w:widowControl w:val="0"/>
        <w:jc w:val="both"/>
        <w:rPr>
          <w:rFonts w:ascii="Poppins" w:hAnsi="Poppins" w:cs="Poppins"/>
          <w:sz w:val="19"/>
          <w:szCs w:val="19"/>
        </w:rPr>
      </w:pPr>
      <w:bookmarkStart w:id="2" w:name="_Hlk515984232"/>
      <w:r w:rsidRPr="001267E9">
        <w:rPr>
          <w:rFonts w:ascii="Poppins" w:hAnsi="Poppins" w:cs="Poppins"/>
          <w:sz w:val="19"/>
          <w:szCs w:val="19"/>
        </w:rPr>
        <w:t xml:space="preserve">El que se suscribe, [CONSIGNAR EL NOMBRE DE LA PERSONA QUE SUSCRIBE EL DOCUMENTO],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18D14CF6" w14:textId="77777777" w:rsidR="007D5341" w:rsidRPr="001267E9" w:rsidRDefault="007D5341" w:rsidP="007D534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7D5341" w:rsidRPr="001267E9" w14:paraId="5BCC6907" w14:textId="77777777" w:rsidTr="00585F36">
        <w:tc>
          <w:tcPr>
            <w:tcW w:w="2960" w:type="dxa"/>
            <w:tcBorders>
              <w:top w:val="single" w:sz="4" w:space="0" w:color="auto"/>
              <w:left w:val="single" w:sz="4" w:space="0" w:color="auto"/>
              <w:bottom w:val="single" w:sz="4" w:space="0" w:color="auto"/>
              <w:right w:val="nil"/>
            </w:tcBorders>
            <w:hideMark/>
          </w:tcPr>
          <w:p w14:paraId="30822859" w14:textId="77777777" w:rsidR="007D5341" w:rsidRPr="001267E9" w:rsidRDefault="007D5341" w:rsidP="00585F36">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0C52B3E7" w14:textId="77777777" w:rsidR="007D5341" w:rsidRPr="001267E9" w:rsidRDefault="007D5341" w:rsidP="00585F36">
            <w:pPr>
              <w:widowControl w:val="0"/>
              <w:ind w:right="-1"/>
              <w:rPr>
                <w:rFonts w:ascii="Poppins" w:hAnsi="Poppins" w:cs="Poppins"/>
                <w:sz w:val="16"/>
                <w:szCs w:val="16"/>
              </w:rPr>
            </w:pPr>
          </w:p>
        </w:tc>
      </w:tr>
      <w:tr w:rsidR="007D5341" w:rsidRPr="001267E9" w14:paraId="39A66A96" w14:textId="77777777" w:rsidTr="00585F36">
        <w:tc>
          <w:tcPr>
            <w:tcW w:w="2960" w:type="dxa"/>
            <w:tcBorders>
              <w:top w:val="single" w:sz="4" w:space="0" w:color="auto"/>
              <w:left w:val="single" w:sz="4" w:space="0" w:color="auto"/>
              <w:bottom w:val="single" w:sz="4" w:space="0" w:color="auto"/>
              <w:right w:val="nil"/>
            </w:tcBorders>
            <w:hideMark/>
          </w:tcPr>
          <w:p w14:paraId="4BE60FA7"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3F358E7" w14:textId="77777777" w:rsidR="007D5341" w:rsidRPr="001267E9" w:rsidRDefault="007D5341" w:rsidP="00585F36">
            <w:pPr>
              <w:widowControl w:val="0"/>
              <w:ind w:right="-1"/>
              <w:rPr>
                <w:rFonts w:ascii="Poppins" w:hAnsi="Poppins" w:cs="Poppins"/>
                <w:sz w:val="16"/>
                <w:szCs w:val="16"/>
              </w:rPr>
            </w:pPr>
          </w:p>
        </w:tc>
      </w:tr>
      <w:tr w:rsidR="007D5341" w:rsidRPr="001267E9" w14:paraId="4F115C66" w14:textId="77777777" w:rsidTr="00585F36">
        <w:tc>
          <w:tcPr>
            <w:tcW w:w="2960" w:type="dxa"/>
            <w:tcBorders>
              <w:top w:val="single" w:sz="4" w:space="0" w:color="auto"/>
              <w:left w:val="single" w:sz="4" w:space="0" w:color="auto"/>
              <w:bottom w:val="single" w:sz="4" w:space="0" w:color="auto"/>
              <w:right w:val="nil"/>
            </w:tcBorders>
            <w:hideMark/>
          </w:tcPr>
          <w:p w14:paraId="4053E01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6CC7FBBC" w14:textId="77777777" w:rsidR="007D5341" w:rsidRPr="001267E9" w:rsidRDefault="007D5341" w:rsidP="00585F36">
            <w:pPr>
              <w:widowControl w:val="0"/>
              <w:ind w:right="-1"/>
              <w:rPr>
                <w:rFonts w:ascii="Poppins" w:hAnsi="Poppins" w:cs="Poppins"/>
                <w:sz w:val="16"/>
                <w:szCs w:val="16"/>
              </w:rPr>
            </w:pPr>
          </w:p>
        </w:tc>
      </w:tr>
      <w:tr w:rsidR="007D5341" w:rsidRPr="001267E9" w14:paraId="6C0BA4C0" w14:textId="77777777" w:rsidTr="00585F36">
        <w:tc>
          <w:tcPr>
            <w:tcW w:w="4094" w:type="dxa"/>
            <w:gridSpan w:val="2"/>
            <w:tcBorders>
              <w:top w:val="single" w:sz="4" w:space="0" w:color="auto"/>
              <w:left w:val="single" w:sz="4" w:space="0" w:color="auto"/>
              <w:bottom w:val="single" w:sz="4" w:space="0" w:color="auto"/>
              <w:right w:val="single" w:sz="4" w:space="0" w:color="auto"/>
            </w:tcBorders>
            <w:hideMark/>
          </w:tcPr>
          <w:p w14:paraId="68128DB1"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AD2BAEF"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15A316C" w14:textId="77777777" w:rsidR="007D5341" w:rsidRPr="001267E9" w:rsidRDefault="007D5341" w:rsidP="00585F36">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2C26EAD4"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2B74382F" w14:textId="77777777" w:rsidTr="00585F36">
        <w:tc>
          <w:tcPr>
            <w:tcW w:w="5670" w:type="dxa"/>
            <w:gridSpan w:val="3"/>
            <w:tcBorders>
              <w:top w:val="single" w:sz="4" w:space="0" w:color="auto"/>
              <w:left w:val="single" w:sz="4" w:space="0" w:color="auto"/>
              <w:bottom w:val="single" w:sz="4" w:space="0" w:color="auto"/>
              <w:right w:val="single" w:sz="4" w:space="0" w:color="auto"/>
            </w:tcBorders>
            <w:hideMark/>
          </w:tcPr>
          <w:p w14:paraId="15BC3C8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16A0A49"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0C19822B" w14:textId="77777777" w:rsidR="007D5341" w:rsidRPr="001267E9" w:rsidRDefault="007D5341" w:rsidP="00585F36">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49A3519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197EAB09" w14:textId="77777777" w:rsidR="007D5341" w:rsidRPr="001267E9" w:rsidRDefault="007D5341" w:rsidP="00585F36">
            <w:pPr>
              <w:widowControl w:val="0"/>
              <w:ind w:right="-1"/>
              <w:rPr>
                <w:rFonts w:ascii="Poppins" w:hAnsi="Poppins" w:cs="Poppins"/>
                <w:sz w:val="16"/>
                <w:szCs w:val="16"/>
              </w:rPr>
            </w:pPr>
          </w:p>
        </w:tc>
      </w:tr>
      <w:tr w:rsidR="007D5341" w:rsidRPr="00890E1F" w14:paraId="188092B1"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249C3A98"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17884FFE"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7D5341" w:rsidRPr="001267E9" w14:paraId="0B66178B" w14:textId="77777777" w:rsidTr="00585F36">
        <w:tc>
          <w:tcPr>
            <w:tcW w:w="2958" w:type="dxa"/>
            <w:tcBorders>
              <w:top w:val="single" w:sz="4" w:space="0" w:color="auto"/>
              <w:left w:val="single" w:sz="4" w:space="0" w:color="auto"/>
              <w:bottom w:val="single" w:sz="4" w:space="0" w:color="auto"/>
              <w:right w:val="nil"/>
            </w:tcBorders>
            <w:hideMark/>
          </w:tcPr>
          <w:p w14:paraId="637185E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152A1B4D"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57CCAFDB" w14:textId="77777777" w:rsidTr="00585F36">
        <w:tc>
          <w:tcPr>
            <w:tcW w:w="2958" w:type="dxa"/>
            <w:tcBorders>
              <w:top w:val="single" w:sz="4" w:space="0" w:color="auto"/>
              <w:left w:val="single" w:sz="4" w:space="0" w:color="auto"/>
              <w:bottom w:val="single" w:sz="4" w:space="0" w:color="auto"/>
              <w:right w:val="nil"/>
            </w:tcBorders>
            <w:hideMark/>
          </w:tcPr>
          <w:p w14:paraId="66A1D64F"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69A771FC"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76A5C655" w14:textId="77777777" w:rsidTr="00585F36">
        <w:tc>
          <w:tcPr>
            <w:tcW w:w="2958" w:type="dxa"/>
            <w:tcBorders>
              <w:top w:val="single" w:sz="4" w:space="0" w:color="auto"/>
              <w:left w:val="single" w:sz="4" w:space="0" w:color="auto"/>
              <w:bottom w:val="single" w:sz="4" w:space="0" w:color="auto"/>
              <w:right w:val="nil"/>
            </w:tcBorders>
            <w:hideMark/>
          </w:tcPr>
          <w:p w14:paraId="6283403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60429D9F"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016DFBEF" w14:textId="77777777" w:rsidTr="00585F36">
        <w:tc>
          <w:tcPr>
            <w:tcW w:w="4092" w:type="dxa"/>
            <w:gridSpan w:val="2"/>
            <w:tcBorders>
              <w:top w:val="single" w:sz="4" w:space="0" w:color="auto"/>
              <w:left w:val="single" w:sz="4" w:space="0" w:color="auto"/>
              <w:bottom w:val="single" w:sz="4" w:space="0" w:color="auto"/>
              <w:right w:val="single" w:sz="4" w:space="0" w:color="auto"/>
            </w:tcBorders>
            <w:hideMark/>
          </w:tcPr>
          <w:p w14:paraId="50B6A875"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0A697AD5"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0B99E731" w14:textId="77777777" w:rsidR="007D5341" w:rsidRPr="001267E9" w:rsidRDefault="007D5341" w:rsidP="00585F36">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2A4703EA"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13553935" w14:textId="77777777" w:rsidTr="00585F36">
        <w:tc>
          <w:tcPr>
            <w:tcW w:w="5660" w:type="dxa"/>
            <w:gridSpan w:val="3"/>
            <w:tcBorders>
              <w:top w:val="single" w:sz="4" w:space="0" w:color="auto"/>
              <w:left w:val="single" w:sz="4" w:space="0" w:color="auto"/>
              <w:bottom w:val="single" w:sz="4" w:space="0" w:color="auto"/>
              <w:right w:val="single" w:sz="4" w:space="0" w:color="auto"/>
            </w:tcBorders>
            <w:hideMark/>
          </w:tcPr>
          <w:p w14:paraId="73669DB8"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2BD87E4"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C13185B" w14:textId="77777777" w:rsidR="007D5341" w:rsidRPr="001267E9" w:rsidRDefault="007D5341" w:rsidP="00585F36">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039A55C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52DA149A" w14:textId="77777777" w:rsidR="007D5341" w:rsidRPr="001267E9" w:rsidRDefault="007D5341" w:rsidP="00585F36">
            <w:pPr>
              <w:widowControl w:val="0"/>
              <w:ind w:right="-1"/>
              <w:rPr>
                <w:rFonts w:ascii="Poppins" w:hAnsi="Poppins" w:cs="Poppins"/>
                <w:sz w:val="16"/>
                <w:szCs w:val="16"/>
              </w:rPr>
            </w:pPr>
          </w:p>
        </w:tc>
      </w:tr>
      <w:tr w:rsidR="007D5341" w:rsidRPr="00890E1F" w14:paraId="20ABFBDE"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478050E3"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00EA409B" w14:textId="77777777" w:rsidR="007D5341" w:rsidRPr="001267E9" w:rsidRDefault="007D5341" w:rsidP="007D5341">
      <w:pPr>
        <w:widowControl w:val="0"/>
        <w:autoSpaceDE w:val="0"/>
        <w:autoSpaceDN w:val="0"/>
        <w:adjustRightInd w:val="0"/>
        <w:jc w:val="both"/>
        <w:rPr>
          <w:rFonts w:ascii="Poppins" w:hAnsi="Poppins" w:cs="Poppins"/>
          <w:sz w:val="19"/>
          <w:szCs w:val="19"/>
        </w:rPr>
      </w:pPr>
    </w:p>
    <w:bookmarkEnd w:id="3"/>
    <w:p w14:paraId="35BD1C54" w14:textId="77777777" w:rsidR="007D5341" w:rsidRPr="001267E9" w:rsidRDefault="007D5341" w:rsidP="007D534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32F487D4"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6A0B8FA1"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7D5341" w:rsidRPr="001267E9" w14:paraId="062AA47F" w14:textId="77777777" w:rsidTr="00585F36">
        <w:trPr>
          <w:jc w:val="center"/>
        </w:trPr>
        <w:tc>
          <w:tcPr>
            <w:tcW w:w="4606" w:type="dxa"/>
          </w:tcPr>
          <w:p w14:paraId="5891F57E" w14:textId="77777777" w:rsidR="007D5341" w:rsidRPr="001267E9" w:rsidRDefault="007D5341" w:rsidP="00585F36">
            <w:pPr>
              <w:widowControl w:val="0"/>
              <w:jc w:val="center"/>
              <w:rPr>
                <w:rFonts w:ascii="Poppins" w:hAnsi="Poppins" w:cs="Poppins"/>
                <w:b/>
                <w:sz w:val="19"/>
                <w:szCs w:val="19"/>
              </w:rPr>
            </w:pPr>
          </w:p>
          <w:p w14:paraId="7283D317" w14:textId="77777777" w:rsidR="007D5341" w:rsidRPr="001267E9" w:rsidRDefault="007D5341" w:rsidP="00585F36">
            <w:pPr>
              <w:widowControl w:val="0"/>
              <w:jc w:val="center"/>
              <w:rPr>
                <w:rFonts w:ascii="Poppins" w:hAnsi="Poppins" w:cs="Poppins"/>
                <w:sz w:val="19"/>
                <w:szCs w:val="19"/>
              </w:rPr>
            </w:pPr>
            <w:r w:rsidRPr="001267E9">
              <w:rPr>
                <w:rFonts w:ascii="Poppins" w:hAnsi="Poppins" w:cs="Poppins"/>
                <w:sz w:val="19"/>
                <w:szCs w:val="19"/>
              </w:rPr>
              <w:t>……….……...........................................................</w:t>
            </w:r>
          </w:p>
          <w:p w14:paraId="4645FDE9" w14:textId="77777777" w:rsidR="007D5341" w:rsidRPr="001267E9" w:rsidRDefault="007D5341" w:rsidP="00585F36">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2CF54F3D" w14:textId="77777777" w:rsidR="007D5341" w:rsidRPr="001267E9" w:rsidRDefault="007D5341" w:rsidP="007D5341">
      <w:pPr>
        <w:rPr>
          <w:rFonts w:ascii="Poppins" w:eastAsia="Times New Roman" w:hAnsi="Poppins" w:cs="Poppins"/>
          <w:b/>
          <w:color w:val="auto"/>
          <w:sz w:val="19"/>
          <w:szCs w:val="19"/>
          <w:lang w:val="pt-BR" w:eastAsia="en-US"/>
        </w:rPr>
      </w:pPr>
    </w:p>
    <w:p w14:paraId="59EDAC5A" w14:textId="41A0A76D" w:rsidR="007D5341" w:rsidRPr="001267E9" w:rsidRDefault="007D5341" w:rsidP="007D5341">
      <w:pPr>
        <w:jc w:val="center"/>
        <w:rPr>
          <w:rFonts w:ascii="Poppins" w:hAnsi="Poppins" w:cs="Poppins"/>
          <w:b/>
          <w:sz w:val="19"/>
          <w:szCs w:val="19"/>
          <w:lang w:val="pt-BR"/>
        </w:rPr>
      </w:pPr>
      <w:r w:rsidRPr="001267E9">
        <w:rPr>
          <w:rFonts w:ascii="Poppins" w:hAnsi="Poppins" w:cs="Poppins"/>
          <w:b/>
          <w:sz w:val="19"/>
          <w:szCs w:val="19"/>
          <w:lang w:val="pt-BR"/>
        </w:rPr>
        <w:t>ANEXO Nº 2</w:t>
      </w:r>
    </w:p>
    <w:p w14:paraId="0DF9E6B2" w14:textId="77777777" w:rsidR="007D5341" w:rsidRPr="001267E9" w:rsidRDefault="007D5341" w:rsidP="007D5341">
      <w:pPr>
        <w:pStyle w:val="Textoindependiente"/>
        <w:widowControl w:val="0"/>
        <w:spacing w:after="0"/>
        <w:jc w:val="center"/>
        <w:rPr>
          <w:rFonts w:ascii="Poppins" w:hAnsi="Poppins" w:cs="Poppins"/>
          <w:sz w:val="19"/>
          <w:szCs w:val="19"/>
          <w:lang w:val="pt-BR"/>
        </w:rPr>
      </w:pPr>
    </w:p>
    <w:p w14:paraId="4713E0A7" w14:textId="77777777" w:rsidR="007D5341" w:rsidRPr="001267E9" w:rsidRDefault="007D5341" w:rsidP="007D534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09E4407" w14:textId="77777777" w:rsidR="007D5341" w:rsidRPr="001267E9" w:rsidRDefault="007D5341" w:rsidP="007D534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32A4A6D2" w14:textId="77777777" w:rsidR="007D5341" w:rsidRPr="001267E9" w:rsidRDefault="007D5341" w:rsidP="007D5341">
      <w:pPr>
        <w:pStyle w:val="Textoindependiente"/>
        <w:widowControl w:val="0"/>
        <w:spacing w:after="0"/>
        <w:rPr>
          <w:rFonts w:ascii="Poppins" w:hAnsi="Poppins" w:cs="Poppins"/>
          <w:sz w:val="19"/>
          <w:szCs w:val="19"/>
        </w:rPr>
      </w:pPr>
    </w:p>
    <w:p w14:paraId="71A09DCD" w14:textId="77777777" w:rsidR="007D5341" w:rsidRPr="001267E9" w:rsidRDefault="007D5341" w:rsidP="007D5341">
      <w:pPr>
        <w:pStyle w:val="Textoindependiente"/>
        <w:widowControl w:val="0"/>
        <w:spacing w:after="0"/>
        <w:rPr>
          <w:rFonts w:ascii="Poppins" w:hAnsi="Poppins" w:cs="Poppins"/>
          <w:sz w:val="19"/>
          <w:szCs w:val="19"/>
        </w:rPr>
      </w:pPr>
    </w:p>
    <w:p w14:paraId="39D2C7AC"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6642D13F" w14:textId="77777777" w:rsidR="007D5341" w:rsidRPr="001267E9" w:rsidRDefault="007D5341" w:rsidP="007D534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2C624DD5" w14:textId="77777777" w:rsidR="007D5341" w:rsidRPr="001267E9" w:rsidRDefault="007D5341" w:rsidP="007D5341">
      <w:pPr>
        <w:widowControl w:val="0"/>
        <w:jc w:val="both"/>
        <w:rPr>
          <w:rFonts w:ascii="Poppins" w:hAnsi="Poppins" w:cs="Poppins"/>
          <w:b/>
          <w:sz w:val="19"/>
          <w:szCs w:val="19"/>
        </w:rPr>
      </w:pPr>
      <w:r w:rsidRPr="001267E9">
        <w:rPr>
          <w:rFonts w:ascii="Poppins" w:hAnsi="Poppins" w:cs="Poppins"/>
          <w:bCs/>
          <w:sz w:val="19"/>
          <w:szCs w:val="19"/>
        </w:rPr>
        <w:t>[CONSIGNAR NOMENCLATURA DEL CONCURSO]</w:t>
      </w:r>
    </w:p>
    <w:p w14:paraId="5250A617" w14:textId="77777777" w:rsidR="007D5341" w:rsidRPr="001267E9" w:rsidRDefault="007D5341" w:rsidP="007D534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B00A5A8" w14:textId="77777777" w:rsidR="007D5341" w:rsidRPr="001267E9" w:rsidRDefault="007D5341" w:rsidP="007D5341">
      <w:pPr>
        <w:widowControl w:val="0"/>
        <w:jc w:val="both"/>
        <w:rPr>
          <w:rFonts w:ascii="Poppins" w:hAnsi="Poppins" w:cs="Poppins"/>
          <w:sz w:val="19"/>
          <w:szCs w:val="19"/>
        </w:rPr>
      </w:pPr>
    </w:p>
    <w:p w14:paraId="62E00E0C" w14:textId="77777777" w:rsidR="007D5341" w:rsidRPr="001267E9" w:rsidRDefault="007D5341" w:rsidP="007D534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inscritos en el registro de precalificación de empresas supervisoras, declaramos </w:t>
      </w:r>
      <w:r w:rsidRPr="001267E9">
        <w:rPr>
          <w:rFonts w:ascii="Poppins" w:hAnsi="Poppins" w:cs="Poppins"/>
          <w:sz w:val="19"/>
          <w:szCs w:val="19"/>
        </w:rPr>
        <w:t>expresamente que hemos convenido en forma irrevocable, durante el lapso que dure el concurso,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 O DEL ITEM], responsabilizándonos por todas las acciones y omisiones que provengan del citado proceso</w:t>
      </w:r>
      <w:r w:rsidRPr="001267E9">
        <w:rPr>
          <w:rFonts w:ascii="Poppins" w:hAnsi="Poppins" w:cs="Poppins"/>
          <w:color w:val="auto"/>
          <w:sz w:val="19"/>
          <w:szCs w:val="19"/>
        </w:rPr>
        <w:t>.</w:t>
      </w:r>
    </w:p>
    <w:p w14:paraId="4887D17A" w14:textId="77777777" w:rsidR="007D5341" w:rsidRPr="001267E9" w:rsidRDefault="007D5341" w:rsidP="007D5341">
      <w:pPr>
        <w:widowControl w:val="0"/>
        <w:jc w:val="both"/>
        <w:rPr>
          <w:rFonts w:ascii="Poppins" w:hAnsi="Poppins" w:cs="Poppins"/>
          <w:sz w:val="19"/>
          <w:szCs w:val="19"/>
        </w:rPr>
      </w:pPr>
    </w:p>
    <w:p w14:paraId="1D7C1D79"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3D8370DE" w14:textId="77777777" w:rsidR="007D5341" w:rsidRPr="001267E9" w:rsidRDefault="007D5341" w:rsidP="007D5341">
      <w:pPr>
        <w:widowControl w:val="0"/>
        <w:jc w:val="both"/>
        <w:rPr>
          <w:rFonts w:ascii="Poppins" w:hAnsi="Poppins" w:cs="Poppins"/>
          <w:sz w:val="19"/>
          <w:szCs w:val="19"/>
        </w:rPr>
      </w:pPr>
    </w:p>
    <w:p w14:paraId="768DBA2E"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 xml:space="preserve"> </w:t>
      </w:r>
    </w:p>
    <w:p w14:paraId="362C6621"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6056DDB9"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7F84E4F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8509AA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3749675C" w14:textId="77777777" w:rsidR="007D5341" w:rsidRPr="001267E9" w:rsidRDefault="007D5341" w:rsidP="007D5341">
      <w:pPr>
        <w:widowControl w:val="0"/>
        <w:jc w:val="both"/>
        <w:rPr>
          <w:rFonts w:ascii="Poppins" w:hAnsi="Poppins" w:cs="Poppins"/>
          <w:sz w:val="19"/>
          <w:szCs w:val="19"/>
        </w:rPr>
      </w:pPr>
    </w:p>
    <w:p w14:paraId="160F0FD6"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5ADF4F4B"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común del consorcio para efectos de participar en todas las etapas del concurso y para suscribir el contrato correspondiente con Osinergmin y representarnos durante su ejecución. </w:t>
      </w:r>
    </w:p>
    <w:p w14:paraId="43F1E62F" w14:textId="77777777" w:rsidR="007D5341" w:rsidRPr="001267E9" w:rsidRDefault="007D5341" w:rsidP="007D5341">
      <w:pPr>
        <w:widowControl w:val="0"/>
        <w:jc w:val="both"/>
        <w:rPr>
          <w:rFonts w:ascii="Poppins" w:hAnsi="Poppins" w:cs="Poppins"/>
          <w:sz w:val="19"/>
          <w:szCs w:val="19"/>
        </w:rPr>
      </w:pPr>
    </w:p>
    <w:p w14:paraId="32186F2B" w14:textId="77777777" w:rsidR="007D5341" w:rsidRPr="001267E9" w:rsidRDefault="007D5341" w:rsidP="007D5341">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 ni tampoco inmerso en alguno de los supuestos indicados en los numerales 11.1 y 11.2 del artículo 11 de la Directiva.</w:t>
      </w:r>
    </w:p>
    <w:p w14:paraId="6E6D9325" w14:textId="77777777" w:rsidR="007D5341" w:rsidRPr="001267E9" w:rsidRDefault="007D5341" w:rsidP="007D5341">
      <w:pPr>
        <w:widowControl w:val="0"/>
        <w:jc w:val="both"/>
        <w:rPr>
          <w:rFonts w:ascii="Poppins" w:hAnsi="Poppins" w:cs="Poppins"/>
          <w:color w:val="auto"/>
          <w:sz w:val="19"/>
          <w:szCs w:val="19"/>
        </w:rPr>
      </w:pPr>
    </w:p>
    <w:p w14:paraId="7CB2DA10"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7464A01B" w14:textId="77777777" w:rsidR="007D5341" w:rsidRPr="0019238B" w:rsidRDefault="007D5341" w:rsidP="007D5341">
      <w:pPr>
        <w:widowControl w:val="0"/>
        <w:jc w:val="both"/>
        <w:rPr>
          <w:rFonts w:ascii="Poppins" w:hAnsi="Poppins" w:cs="Poppins"/>
          <w:sz w:val="19"/>
          <w:szCs w:val="19"/>
        </w:rPr>
      </w:pPr>
    </w:p>
    <w:p w14:paraId="535F153B"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 xml:space="preserve">Las obligaciones que corresponden a cada uno de los integrantes del consorcio son las </w:t>
      </w:r>
      <w:r w:rsidRPr="0019238B">
        <w:rPr>
          <w:rFonts w:ascii="Poppins" w:hAnsi="Poppins" w:cs="Poppins"/>
          <w:sz w:val="19"/>
          <w:szCs w:val="19"/>
        </w:rPr>
        <w:lastRenderedPageBreak/>
        <w:t>siguientes:</w:t>
      </w:r>
    </w:p>
    <w:p w14:paraId="01BE6828" w14:textId="77777777" w:rsidR="007D5341" w:rsidRPr="0019238B" w:rsidRDefault="007D5341" w:rsidP="007D534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D5341" w:rsidRPr="0019238B" w14:paraId="2E778A6C" w14:textId="77777777" w:rsidTr="00585F36">
        <w:trPr>
          <w:trHeight w:val="646"/>
        </w:trPr>
        <w:tc>
          <w:tcPr>
            <w:tcW w:w="563" w:type="dxa"/>
            <w:vAlign w:val="center"/>
          </w:tcPr>
          <w:p w14:paraId="00AE7358" w14:textId="77777777" w:rsidR="007D5341" w:rsidRPr="0019238B" w:rsidRDefault="007D5341" w:rsidP="00585F36">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3F8B9BE9" w14:textId="77777777" w:rsidR="007D5341" w:rsidRPr="0019238B" w:rsidRDefault="007D5341" w:rsidP="00585F36">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69E9192C" w14:textId="77777777" w:rsidR="007D5341" w:rsidRPr="0019238B" w:rsidRDefault="007D5341" w:rsidP="00585F36">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3B06181E" w14:textId="77777777" w:rsidR="007D5341" w:rsidRPr="00766BC5" w:rsidRDefault="007D5341" w:rsidP="007D534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766BC5" w14:paraId="420FBF74" w14:textId="77777777" w:rsidTr="00585F36">
        <w:trPr>
          <w:trHeight w:val="476"/>
        </w:trPr>
        <w:tc>
          <w:tcPr>
            <w:tcW w:w="8114" w:type="dxa"/>
            <w:vAlign w:val="center"/>
          </w:tcPr>
          <w:p w14:paraId="73D80A4A"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7130A7AB" w14:textId="77777777" w:rsidR="007D5341" w:rsidRPr="00766BC5" w:rsidRDefault="007D5341" w:rsidP="007D534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D5341" w:rsidRPr="00766BC5" w14:paraId="5B4E6112" w14:textId="77777777" w:rsidTr="00585F36">
        <w:trPr>
          <w:trHeight w:val="646"/>
        </w:trPr>
        <w:tc>
          <w:tcPr>
            <w:tcW w:w="567" w:type="dxa"/>
            <w:vAlign w:val="center"/>
          </w:tcPr>
          <w:p w14:paraId="729D45DA"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168DAA6B"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53CF85D7"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68EED2D1" w14:textId="77777777" w:rsidR="007D5341" w:rsidRPr="001267E9" w:rsidRDefault="007D5341" w:rsidP="007D534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1267E9" w14:paraId="6F046541" w14:textId="77777777" w:rsidTr="00585F36">
        <w:trPr>
          <w:trHeight w:val="476"/>
        </w:trPr>
        <w:tc>
          <w:tcPr>
            <w:tcW w:w="8114" w:type="dxa"/>
            <w:vAlign w:val="center"/>
          </w:tcPr>
          <w:p w14:paraId="2D1A8F9E" w14:textId="77777777" w:rsidR="007D5341" w:rsidRPr="001267E9" w:rsidRDefault="007D5341" w:rsidP="00585F36">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16AD6C0C" w14:textId="77777777" w:rsidR="007D5341" w:rsidRPr="001267E9" w:rsidRDefault="007D5341" w:rsidP="007D534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D5341" w:rsidRPr="00766BC5" w14:paraId="4AEBE9F6" w14:textId="77777777" w:rsidTr="00585F36">
        <w:trPr>
          <w:trHeight w:val="476"/>
        </w:trPr>
        <w:tc>
          <w:tcPr>
            <w:tcW w:w="7122" w:type="dxa"/>
            <w:vAlign w:val="center"/>
          </w:tcPr>
          <w:p w14:paraId="1616BE89" w14:textId="77777777" w:rsidR="007D5341" w:rsidRPr="00766BC5" w:rsidRDefault="007D5341" w:rsidP="00585F36">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1984DC3"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577B5E14"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2D51728"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3E636F8"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21D78EFA" w14:textId="77777777" w:rsidR="007D5341" w:rsidRPr="00766BC5" w:rsidRDefault="007D5341" w:rsidP="007D5341">
      <w:pPr>
        <w:widowControl w:val="0"/>
        <w:autoSpaceDE w:val="0"/>
        <w:autoSpaceDN w:val="0"/>
        <w:adjustRightInd w:val="0"/>
        <w:jc w:val="both"/>
        <w:rPr>
          <w:rFonts w:ascii="Poppins" w:hAnsi="Poppins" w:cs="Poppins"/>
          <w:i/>
          <w:iCs/>
          <w:color w:val="auto"/>
          <w:sz w:val="19"/>
          <w:szCs w:val="19"/>
        </w:rPr>
      </w:pPr>
    </w:p>
    <w:p w14:paraId="6594E03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D5341" w:rsidRPr="00766BC5" w14:paraId="76494DB3" w14:textId="77777777" w:rsidTr="00585F36">
        <w:trPr>
          <w:jc w:val="center"/>
        </w:trPr>
        <w:tc>
          <w:tcPr>
            <w:tcW w:w="3867" w:type="dxa"/>
          </w:tcPr>
          <w:p w14:paraId="1B6A7E31" w14:textId="77777777" w:rsidR="007D5341" w:rsidRPr="00766BC5" w:rsidRDefault="007D5341" w:rsidP="00585F36">
            <w:pPr>
              <w:widowControl w:val="0"/>
              <w:rPr>
                <w:rFonts w:ascii="Poppins" w:hAnsi="Poppins" w:cs="Poppins"/>
                <w:color w:val="auto"/>
                <w:sz w:val="19"/>
                <w:szCs w:val="19"/>
              </w:rPr>
            </w:pPr>
          </w:p>
          <w:p w14:paraId="5F77D9F7" w14:textId="77777777" w:rsidR="007D5341" w:rsidRPr="00766BC5" w:rsidRDefault="007D5341" w:rsidP="00585F36">
            <w:pPr>
              <w:widowControl w:val="0"/>
              <w:rPr>
                <w:rFonts w:ascii="Poppins" w:hAnsi="Poppins" w:cs="Poppins"/>
                <w:color w:val="auto"/>
                <w:sz w:val="19"/>
                <w:szCs w:val="19"/>
              </w:rPr>
            </w:pPr>
          </w:p>
          <w:p w14:paraId="13F1D377" w14:textId="77777777" w:rsidR="007D5341" w:rsidRPr="00766BC5" w:rsidRDefault="007D5341" w:rsidP="00585F36">
            <w:pPr>
              <w:widowControl w:val="0"/>
              <w:rPr>
                <w:rFonts w:ascii="Poppins" w:hAnsi="Poppins" w:cs="Poppins"/>
                <w:color w:val="auto"/>
                <w:sz w:val="19"/>
                <w:szCs w:val="19"/>
              </w:rPr>
            </w:pPr>
          </w:p>
          <w:p w14:paraId="3F4A43F0"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F1D218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3B9B5177"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509128E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6BDA3A18" w14:textId="77777777" w:rsidR="007D5341" w:rsidRPr="00766BC5" w:rsidRDefault="007D5341" w:rsidP="00585F36">
            <w:pPr>
              <w:widowControl w:val="0"/>
              <w:rPr>
                <w:rFonts w:ascii="Poppins" w:hAnsi="Poppins" w:cs="Poppins"/>
                <w:color w:val="auto"/>
                <w:sz w:val="19"/>
                <w:szCs w:val="19"/>
              </w:rPr>
            </w:pPr>
          </w:p>
        </w:tc>
        <w:tc>
          <w:tcPr>
            <w:tcW w:w="3855" w:type="dxa"/>
          </w:tcPr>
          <w:p w14:paraId="2DF39C50" w14:textId="77777777" w:rsidR="007D5341" w:rsidRPr="00766BC5" w:rsidRDefault="007D5341" w:rsidP="00585F36">
            <w:pPr>
              <w:widowControl w:val="0"/>
              <w:rPr>
                <w:rFonts w:ascii="Poppins" w:hAnsi="Poppins" w:cs="Poppins"/>
                <w:color w:val="auto"/>
                <w:sz w:val="19"/>
                <w:szCs w:val="19"/>
              </w:rPr>
            </w:pPr>
          </w:p>
          <w:p w14:paraId="75C06A9F" w14:textId="77777777" w:rsidR="007D5341" w:rsidRPr="00766BC5" w:rsidRDefault="007D5341" w:rsidP="00585F36">
            <w:pPr>
              <w:widowControl w:val="0"/>
              <w:rPr>
                <w:rFonts w:ascii="Poppins" w:hAnsi="Poppins" w:cs="Poppins"/>
                <w:color w:val="auto"/>
                <w:sz w:val="19"/>
                <w:szCs w:val="19"/>
              </w:rPr>
            </w:pPr>
          </w:p>
          <w:p w14:paraId="71C7537D" w14:textId="77777777" w:rsidR="007D5341" w:rsidRPr="00766BC5" w:rsidRDefault="007D5341" w:rsidP="00585F36">
            <w:pPr>
              <w:widowControl w:val="0"/>
              <w:rPr>
                <w:rFonts w:ascii="Poppins" w:hAnsi="Poppins" w:cs="Poppins"/>
                <w:color w:val="auto"/>
                <w:sz w:val="19"/>
                <w:szCs w:val="19"/>
              </w:rPr>
            </w:pPr>
          </w:p>
          <w:p w14:paraId="06DADAD3"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509803C"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8893E6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342B2578"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536B57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EDBEC7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60C9761"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185CE0"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7AAA0FA3"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FC1C9"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11D2CDC3" w14:textId="77777777" w:rsidTr="00585F36">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26D553"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5F2C67F0" w14:textId="77777777" w:rsidR="007D5341" w:rsidRPr="00766BC5" w:rsidRDefault="007D5341" w:rsidP="007D5341">
      <w:pPr>
        <w:widowControl w:val="0"/>
        <w:tabs>
          <w:tab w:val="left" w:pos="0"/>
          <w:tab w:val="left" w:pos="284"/>
        </w:tabs>
        <w:jc w:val="both"/>
        <w:rPr>
          <w:rFonts w:ascii="Poppins" w:hAnsi="Poppins" w:cs="Poppins"/>
          <w:sz w:val="19"/>
          <w:szCs w:val="19"/>
        </w:rPr>
      </w:pPr>
    </w:p>
    <w:p w14:paraId="459C4192"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168C60A6" w14:textId="77777777" w:rsidR="007D5341" w:rsidRDefault="007D5341" w:rsidP="007D5341">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02F40EBF"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2647548"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0C660291"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7E662B7"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407D375D" w14:textId="77777777" w:rsidR="007D5341" w:rsidRDefault="007D5341" w:rsidP="007D5341">
      <w:pPr>
        <w:widowControl w:val="0"/>
        <w:jc w:val="center"/>
        <w:rPr>
          <w:rFonts w:ascii="Poppins" w:hAnsi="Poppins" w:cs="Poppins"/>
          <w:b/>
          <w:sz w:val="19"/>
          <w:szCs w:val="19"/>
        </w:rPr>
      </w:pPr>
    </w:p>
    <w:p w14:paraId="1EC1B797" w14:textId="77777777" w:rsidR="007D5341" w:rsidRDefault="007D5341" w:rsidP="007D5341">
      <w:pPr>
        <w:rPr>
          <w:rFonts w:ascii="Poppins" w:hAnsi="Poppins" w:cs="Poppins"/>
          <w:b/>
          <w:sz w:val="19"/>
          <w:szCs w:val="19"/>
        </w:rPr>
      </w:pPr>
    </w:p>
    <w:p w14:paraId="08ACD64E"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9A61585" w14:textId="77777777" w:rsidR="007D5341" w:rsidRPr="00890E1F" w:rsidRDefault="007D5341" w:rsidP="007D5341">
      <w:pPr>
        <w:widowControl w:val="0"/>
        <w:rPr>
          <w:rFonts w:ascii="Poppins" w:hAnsi="Poppins" w:cs="Poppins"/>
          <w:b/>
          <w:sz w:val="19"/>
          <w:szCs w:val="19"/>
        </w:rPr>
      </w:pPr>
    </w:p>
    <w:p w14:paraId="23948F72"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154FD31F"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32630369"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1B86A0FF" w14:textId="77777777" w:rsidR="007D5341" w:rsidRDefault="007D5341" w:rsidP="007D5341">
      <w:pPr>
        <w:widowControl w:val="0"/>
        <w:rPr>
          <w:rFonts w:ascii="Poppins" w:hAnsi="Poppins" w:cs="Poppins"/>
          <w:sz w:val="19"/>
          <w:szCs w:val="19"/>
        </w:rPr>
      </w:pPr>
    </w:p>
    <w:p w14:paraId="16DB25E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04A3C39"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6AF55C14"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61DA5164"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F715959" w14:textId="77777777" w:rsidR="007D5341" w:rsidRPr="00766BC5" w:rsidRDefault="007D5341" w:rsidP="007D5341">
      <w:pPr>
        <w:widowControl w:val="0"/>
        <w:rPr>
          <w:rFonts w:ascii="Poppins" w:hAnsi="Poppins" w:cs="Poppins"/>
          <w:sz w:val="19"/>
          <w:szCs w:val="19"/>
        </w:rPr>
      </w:pPr>
    </w:p>
    <w:p w14:paraId="0A7D7404"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Pr>
          <w:rFonts w:ascii="Poppins" w:hAnsi="Poppins" w:cs="Poppins"/>
          <w:sz w:val="19"/>
          <w:szCs w:val="19"/>
        </w:rPr>
        <w:t xml:space="preserve"> que mi representada</w:t>
      </w:r>
      <w:r w:rsidRPr="00766BC5">
        <w:rPr>
          <w:rFonts w:ascii="Poppins" w:hAnsi="Poppins" w:cs="Poppins"/>
          <w:sz w:val="19"/>
          <w:szCs w:val="19"/>
        </w:rPr>
        <w:t xml:space="preserve">: </w:t>
      </w:r>
    </w:p>
    <w:p w14:paraId="09D87847" w14:textId="77777777" w:rsidR="007D5341" w:rsidRPr="00766BC5" w:rsidRDefault="007D5341" w:rsidP="007D5341">
      <w:pPr>
        <w:pStyle w:val="Textoindependiente"/>
        <w:widowControl w:val="0"/>
        <w:spacing w:after="0"/>
        <w:jc w:val="both"/>
        <w:rPr>
          <w:rFonts w:ascii="Poppins" w:hAnsi="Poppins" w:cs="Poppins"/>
          <w:sz w:val="19"/>
          <w:szCs w:val="19"/>
        </w:rPr>
      </w:pPr>
    </w:p>
    <w:p w14:paraId="508ADF75"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t</w:t>
      </w:r>
      <w:r>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AAB7706" w14:textId="77777777" w:rsidR="007D5341" w:rsidRPr="00766BC5" w:rsidRDefault="007D5341" w:rsidP="007D5341">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F02141F"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2DCAB551"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549AA5EA"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4BDBD26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B23B5CC" w14:textId="77777777" w:rsidR="007D5341" w:rsidRPr="00766BC5" w:rsidRDefault="007D5341" w:rsidP="007D5341">
      <w:pPr>
        <w:pStyle w:val="Prrafodelista"/>
        <w:rPr>
          <w:rFonts w:ascii="Poppins" w:hAnsi="Poppins" w:cs="Poppins"/>
          <w:sz w:val="19"/>
          <w:szCs w:val="19"/>
        </w:rPr>
      </w:pPr>
    </w:p>
    <w:p w14:paraId="3402410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w:t>
      </w:r>
      <w:r w:rsidRPr="00766BC5">
        <w:rPr>
          <w:rFonts w:ascii="Poppins" w:hAnsi="Poppins" w:cs="Poppins"/>
          <w:sz w:val="19"/>
          <w:szCs w:val="19"/>
        </w:rPr>
        <w:lastRenderedPageBreak/>
        <w:t>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5585954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BD195E"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182EAAF" w14:textId="77777777" w:rsidR="007D5341" w:rsidRDefault="007D5341" w:rsidP="007D5341">
      <w:pPr>
        <w:widowControl w:val="0"/>
        <w:jc w:val="center"/>
        <w:rPr>
          <w:rFonts w:ascii="Poppins" w:hAnsi="Poppins" w:cs="Poppins"/>
          <w:color w:val="auto"/>
          <w:sz w:val="19"/>
          <w:szCs w:val="19"/>
        </w:rPr>
      </w:pPr>
    </w:p>
    <w:p w14:paraId="46723CFA" w14:textId="77777777" w:rsidR="007D5341" w:rsidRDefault="007D5341" w:rsidP="007D5341">
      <w:pPr>
        <w:widowControl w:val="0"/>
        <w:jc w:val="center"/>
        <w:rPr>
          <w:rFonts w:ascii="Poppins" w:hAnsi="Poppins" w:cs="Poppins"/>
          <w:color w:val="auto"/>
          <w:sz w:val="19"/>
          <w:szCs w:val="19"/>
        </w:rPr>
      </w:pPr>
    </w:p>
    <w:p w14:paraId="279A1C83" w14:textId="77777777" w:rsidR="007D5341" w:rsidRDefault="007D5341" w:rsidP="007D5341">
      <w:pPr>
        <w:widowControl w:val="0"/>
        <w:jc w:val="center"/>
        <w:rPr>
          <w:rFonts w:ascii="Poppins" w:hAnsi="Poppins" w:cs="Poppins"/>
          <w:color w:val="auto"/>
          <w:sz w:val="19"/>
          <w:szCs w:val="19"/>
        </w:rPr>
      </w:pPr>
    </w:p>
    <w:p w14:paraId="5E449153" w14:textId="77777777" w:rsidR="007D5341" w:rsidRDefault="007D5341" w:rsidP="007D5341">
      <w:pPr>
        <w:widowControl w:val="0"/>
        <w:jc w:val="center"/>
        <w:rPr>
          <w:rFonts w:ascii="Poppins" w:hAnsi="Poppins" w:cs="Poppins"/>
          <w:color w:val="auto"/>
          <w:sz w:val="19"/>
          <w:szCs w:val="19"/>
        </w:rPr>
      </w:pPr>
    </w:p>
    <w:p w14:paraId="0787FECA" w14:textId="77777777" w:rsidR="007D5341" w:rsidRDefault="007D5341" w:rsidP="007D5341">
      <w:pPr>
        <w:widowControl w:val="0"/>
        <w:jc w:val="center"/>
        <w:rPr>
          <w:rFonts w:ascii="Poppins" w:hAnsi="Poppins" w:cs="Poppins"/>
          <w:color w:val="auto"/>
          <w:sz w:val="19"/>
          <w:szCs w:val="19"/>
        </w:rPr>
      </w:pPr>
    </w:p>
    <w:p w14:paraId="07463280" w14:textId="77777777" w:rsidR="007D5341" w:rsidRDefault="007D5341" w:rsidP="007D5341">
      <w:pPr>
        <w:widowControl w:val="0"/>
        <w:jc w:val="center"/>
        <w:rPr>
          <w:rFonts w:ascii="Poppins" w:hAnsi="Poppins" w:cs="Poppins"/>
          <w:color w:val="auto"/>
          <w:sz w:val="19"/>
          <w:szCs w:val="19"/>
        </w:rPr>
      </w:pPr>
    </w:p>
    <w:p w14:paraId="2B0C04EF"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072613A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5ACCA470"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Pr>
          <w:rFonts w:ascii="Poppins" w:hAnsi="Poppins" w:cs="Poppins"/>
          <w:b/>
          <w:sz w:val="19"/>
          <w:szCs w:val="19"/>
        </w:rPr>
        <w:t xml:space="preserve">representante </w:t>
      </w:r>
      <w:r w:rsidRPr="00766BC5">
        <w:rPr>
          <w:rFonts w:ascii="Poppins" w:hAnsi="Poppins" w:cs="Poppins"/>
          <w:b/>
          <w:sz w:val="19"/>
          <w:szCs w:val="19"/>
        </w:rPr>
        <w:t>común</w:t>
      </w:r>
      <w:r>
        <w:rPr>
          <w:rFonts w:ascii="Poppins" w:hAnsi="Poppins" w:cs="Poppins"/>
          <w:b/>
          <w:sz w:val="19"/>
          <w:szCs w:val="19"/>
        </w:rPr>
        <w:t xml:space="preserve"> del consorcio</w:t>
      </w:r>
      <w:r w:rsidRPr="00766BC5">
        <w:rPr>
          <w:rFonts w:ascii="Poppins" w:hAnsi="Poppins" w:cs="Poppins"/>
          <w:b/>
          <w:sz w:val="19"/>
          <w:szCs w:val="19"/>
        </w:rPr>
        <w:t>, según corresponda</w:t>
      </w:r>
    </w:p>
    <w:p w14:paraId="77CD546B" w14:textId="77777777" w:rsidR="007D5341" w:rsidRDefault="007D5341" w:rsidP="007D5341">
      <w:pPr>
        <w:rPr>
          <w:rFonts w:ascii="Poppins" w:hAnsi="Poppins" w:cs="Poppins"/>
          <w:b/>
          <w:sz w:val="19"/>
          <w:szCs w:val="19"/>
        </w:rPr>
      </w:pPr>
    </w:p>
    <w:p w14:paraId="1B2C971E" w14:textId="77777777" w:rsidR="007D5341" w:rsidRDefault="007D5341" w:rsidP="007D5341">
      <w:pPr>
        <w:rPr>
          <w:rFonts w:ascii="Poppins" w:hAnsi="Poppins" w:cs="Poppins"/>
          <w:b/>
          <w:sz w:val="19"/>
          <w:szCs w:val="19"/>
        </w:rPr>
      </w:pPr>
    </w:p>
    <w:p w14:paraId="18AE1252" w14:textId="77777777" w:rsidR="007D5341" w:rsidRDefault="007D5341" w:rsidP="007D5341">
      <w:pPr>
        <w:rPr>
          <w:rFonts w:ascii="Poppins" w:hAnsi="Poppins" w:cs="Poppins"/>
          <w:b/>
          <w:sz w:val="19"/>
          <w:szCs w:val="19"/>
        </w:rPr>
      </w:pPr>
    </w:p>
    <w:p w14:paraId="6901A502" w14:textId="77777777" w:rsidR="007D5341" w:rsidRDefault="007D5341" w:rsidP="007D5341">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BD32BD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F243A07"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7D5341" w:rsidRPr="00766BC5" w14:paraId="29F3D673"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466093"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0A76B49A" w14:textId="77777777" w:rsidR="007D5341" w:rsidRDefault="007D5341" w:rsidP="007D5341">
      <w:pPr>
        <w:widowControl w:val="0"/>
        <w:jc w:val="center"/>
        <w:rPr>
          <w:rFonts w:ascii="Poppins" w:hAnsi="Poppins" w:cs="Poppins"/>
          <w:b/>
          <w:sz w:val="19"/>
          <w:szCs w:val="19"/>
        </w:rPr>
      </w:pPr>
    </w:p>
    <w:p w14:paraId="06FB1B9D"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A5F1B31" w14:textId="77777777" w:rsidR="007D5341" w:rsidRPr="00890E1F" w:rsidRDefault="007D5341" w:rsidP="007D5341">
      <w:pPr>
        <w:widowControl w:val="0"/>
        <w:rPr>
          <w:rFonts w:ascii="Poppins" w:hAnsi="Poppins" w:cs="Poppins"/>
          <w:b/>
          <w:sz w:val="19"/>
          <w:szCs w:val="19"/>
        </w:rPr>
      </w:pPr>
    </w:p>
    <w:p w14:paraId="5DA319BD"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551F59ED"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2EC9B303"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0AE552BC"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1AA3A534"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13058A7E"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69ECC0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505201A"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50AD41D6" w14:textId="77777777" w:rsidR="007D5341" w:rsidRPr="00766BC5" w:rsidRDefault="007D5341" w:rsidP="007D5341">
      <w:pPr>
        <w:widowControl w:val="0"/>
        <w:rPr>
          <w:rFonts w:ascii="Poppins" w:hAnsi="Poppins" w:cs="Poppins"/>
          <w:sz w:val="19"/>
          <w:szCs w:val="19"/>
        </w:rPr>
      </w:pPr>
    </w:p>
    <w:p w14:paraId="21C39805" w14:textId="77777777" w:rsidR="007D5341"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Pr>
          <w:rFonts w:ascii="Poppins" w:hAnsi="Poppins" w:cs="Poppins"/>
          <w:sz w:val="19"/>
          <w:szCs w:val="19"/>
        </w:rPr>
        <w:t xml:space="preserve">suscribe a título personal por tener el cargo o condición de </w:t>
      </w:r>
      <w:r w:rsidRPr="00766BC5">
        <w:rPr>
          <w:rFonts w:ascii="Poppins" w:hAnsi="Poppins" w:cs="Poppins"/>
          <w:sz w:val="19"/>
          <w:szCs w:val="19"/>
        </w:rPr>
        <w:t xml:space="preserve">[CONSIGNAR SI </w:t>
      </w:r>
      <w:r>
        <w:rPr>
          <w:rFonts w:ascii="Poppins" w:hAnsi="Poppins" w:cs="Poppins"/>
          <w:sz w:val="19"/>
          <w:szCs w:val="19"/>
        </w:rPr>
        <w:t xml:space="preserve">ES </w:t>
      </w:r>
      <w:r w:rsidRPr="00766BC5">
        <w:rPr>
          <w:rFonts w:ascii="Poppins" w:hAnsi="Poppins" w:cs="Poppins"/>
          <w:sz w:val="19"/>
          <w:szCs w:val="19"/>
        </w:rPr>
        <w:t>REPRESENTANTE LEGAL, REPRESENTANTE COMÚN</w:t>
      </w:r>
      <w:r>
        <w:rPr>
          <w:rFonts w:ascii="Poppins" w:hAnsi="Poppins" w:cs="Poppins"/>
          <w:sz w:val="19"/>
          <w:szCs w:val="19"/>
        </w:rPr>
        <w:t xml:space="preserve"> DE CONSORCIO</w:t>
      </w:r>
      <w:r w:rsidRPr="00766BC5">
        <w:rPr>
          <w:rFonts w:ascii="Poppins" w:hAnsi="Poppins" w:cs="Poppins"/>
          <w:sz w:val="19"/>
          <w:szCs w:val="19"/>
        </w:rPr>
        <w:t>, INTEGRANTE DEL ÓRGANO DE ADMINISTRACIÓN</w:t>
      </w:r>
      <w:r>
        <w:rPr>
          <w:rFonts w:ascii="Poppins" w:hAnsi="Poppins" w:cs="Poppins"/>
          <w:sz w:val="19"/>
          <w:szCs w:val="19"/>
        </w:rPr>
        <w:t xml:space="preserve"> (PRECISANDO SI SE TRATA DE </w:t>
      </w:r>
      <w:r w:rsidRPr="00E77A17">
        <w:rPr>
          <w:rFonts w:ascii="Poppins" w:hAnsi="Poppins" w:cs="Poppins"/>
          <w:sz w:val="19"/>
          <w:szCs w:val="19"/>
        </w:rPr>
        <w:t>DIRECTORES, GERENTES Y</w:t>
      </w:r>
      <w:r>
        <w:rPr>
          <w:rFonts w:ascii="Poppins" w:hAnsi="Poppins" w:cs="Poppins"/>
          <w:sz w:val="19"/>
          <w:szCs w:val="19"/>
        </w:rPr>
        <w:t>/O</w:t>
      </w:r>
      <w:r w:rsidRPr="00E77A17">
        <w:rPr>
          <w:rFonts w:ascii="Poppins" w:hAnsi="Poppins" w:cs="Poppins"/>
          <w:sz w:val="19"/>
          <w:szCs w:val="19"/>
        </w:rPr>
        <w:t xml:space="preserve"> ADMINISTRADORES</w:t>
      </w:r>
      <w:r>
        <w:rPr>
          <w:rFonts w:ascii="Poppins" w:hAnsi="Poppins" w:cs="Poppins"/>
          <w:sz w:val="19"/>
          <w:szCs w:val="19"/>
        </w:rPr>
        <w:t>)</w:t>
      </w:r>
      <w:r w:rsidRPr="00766BC5">
        <w:rPr>
          <w:rFonts w:ascii="Poppins" w:hAnsi="Poppins" w:cs="Poppins"/>
          <w:sz w:val="19"/>
          <w:szCs w:val="19"/>
        </w:rPr>
        <w:t xml:space="preserve">, APODERADO, </w:t>
      </w:r>
      <w:r>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67ABB328" w14:textId="77777777" w:rsidR="007D5341" w:rsidRPr="00766BC5" w:rsidRDefault="007D5341" w:rsidP="007D5341">
      <w:pPr>
        <w:pStyle w:val="Textoindependiente"/>
        <w:widowControl w:val="0"/>
        <w:spacing w:after="0"/>
        <w:jc w:val="both"/>
        <w:rPr>
          <w:rFonts w:ascii="Poppins" w:hAnsi="Poppins" w:cs="Poppins"/>
          <w:sz w:val="19"/>
          <w:szCs w:val="19"/>
        </w:rPr>
      </w:pPr>
    </w:p>
    <w:p w14:paraId="41050057"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7EAD847" w14:textId="77777777" w:rsidR="007D5341" w:rsidRPr="00766BC5" w:rsidRDefault="007D5341" w:rsidP="007D5341">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0778115C"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243EA9C0"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1302EE7D"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7283ECAD"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A1B9CB0" w14:textId="77777777" w:rsidR="007D5341" w:rsidRPr="00766BC5" w:rsidRDefault="007D5341" w:rsidP="007D5341">
      <w:pPr>
        <w:pStyle w:val="Prrafodelista"/>
        <w:ind w:left="567" w:hanging="425"/>
        <w:rPr>
          <w:rFonts w:ascii="Poppins" w:hAnsi="Poppins" w:cs="Poppins"/>
          <w:sz w:val="19"/>
          <w:szCs w:val="19"/>
        </w:rPr>
      </w:pPr>
    </w:p>
    <w:p w14:paraId="2056DEE3"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Pr>
          <w:rFonts w:ascii="Poppins" w:hAnsi="Poppins" w:cs="Poppins"/>
          <w:sz w:val="19"/>
          <w:szCs w:val="19"/>
        </w:rPr>
        <w:t>Comprometerme</w:t>
      </w:r>
      <w:r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FB160D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12DDD32F"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62FB5DD5" w14:textId="77777777" w:rsidR="007D5341" w:rsidRDefault="007D5341" w:rsidP="007D5341">
      <w:pPr>
        <w:widowControl w:val="0"/>
        <w:jc w:val="center"/>
        <w:rPr>
          <w:rFonts w:ascii="Poppins" w:hAnsi="Poppins" w:cs="Poppins"/>
          <w:color w:val="auto"/>
          <w:sz w:val="19"/>
          <w:szCs w:val="19"/>
        </w:rPr>
      </w:pPr>
    </w:p>
    <w:p w14:paraId="604B9137" w14:textId="77777777" w:rsidR="007D5341" w:rsidRDefault="007D5341" w:rsidP="007D5341">
      <w:pPr>
        <w:widowControl w:val="0"/>
        <w:jc w:val="center"/>
        <w:rPr>
          <w:rFonts w:ascii="Poppins" w:hAnsi="Poppins" w:cs="Poppins"/>
          <w:color w:val="auto"/>
          <w:sz w:val="19"/>
          <w:szCs w:val="19"/>
        </w:rPr>
      </w:pPr>
    </w:p>
    <w:p w14:paraId="4E0EC6D8" w14:textId="77777777" w:rsidR="007D5341" w:rsidRDefault="007D5341" w:rsidP="007D5341">
      <w:pPr>
        <w:widowControl w:val="0"/>
        <w:jc w:val="center"/>
        <w:rPr>
          <w:rFonts w:ascii="Poppins" w:hAnsi="Poppins" w:cs="Poppins"/>
          <w:color w:val="auto"/>
          <w:sz w:val="19"/>
          <w:szCs w:val="19"/>
        </w:rPr>
      </w:pPr>
    </w:p>
    <w:p w14:paraId="27EF1A79" w14:textId="77777777" w:rsidR="007D5341" w:rsidRDefault="007D5341" w:rsidP="007D5341">
      <w:pPr>
        <w:widowControl w:val="0"/>
        <w:jc w:val="center"/>
        <w:rPr>
          <w:rFonts w:ascii="Poppins" w:hAnsi="Poppins" w:cs="Poppins"/>
          <w:color w:val="auto"/>
          <w:sz w:val="19"/>
          <w:szCs w:val="19"/>
        </w:rPr>
      </w:pPr>
    </w:p>
    <w:p w14:paraId="1AD74ACF" w14:textId="77777777" w:rsidR="007D5341" w:rsidRDefault="007D5341" w:rsidP="007D5341">
      <w:pPr>
        <w:widowControl w:val="0"/>
        <w:jc w:val="center"/>
        <w:rPr>
          <w:rFonts w:ascii="Poppins" w:hAnsi="Poppins" w:cs="Poppins"/>
          <w:color w:val="auto"/>
          <w:sz w:val="19"/>
          <w:szCs w:val="19"/>
        </w:rPr>
      </w:pPr>
    </w:p>
    <w:p w14:paraId="505D992D" w14:textId="77777777" w:rsidR="007D5341" w:rsidRDefault="007D5341" w:rsidP="007D5341">
      <w:pPr>
        <w:widowControl w:val="0"/>
        <w:jc w:val="center"/>
        <w:rPr>
          <w:rFonts w:ascii="Poppins" w:hAnsi="Poppins" w:cs="Poppins"/>
          <w:color w:val="auto"/>
          <w:sz w:val="19"/>
          <w:szCs w:val="19"/>
        </w:rPr>
      </w:pPr>
    </w:p>
    <w:p w14:paraId="31CA331B"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351771E5" w14:textId="77777777" w:rsidR="007D5341"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Pr>
          <w:rFonts w:ascii="Poppins" w:hAnsi="Poppins" w:cs="Poppins"/>
          <w:b/>
          <w:sz w:val="19"/>
          <w:szCs w:val="19"/>
        </w:rPr>
        <w:t>R</w:t>
      </w:r>
      <w:r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5F7924EC"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458A5D8E" w14:textId="77777777" w:rsidR="007D5341" w:rsidRDefault="007D5341" w:rsidP="007D5341">
      <w:pPr>
        <w:widowControl w:val="0"/>
        <w:jc w:val="center"/>
        <w:rPr>
          <w:rFonts w:ascii="Poppins" w:hAnsi="Poppins" w:cs="Poppins"/>
          <w:b/>
          <w:sz w:val="19"/>
          <w:szCs w:val="19"/>
        </w:rPr>
      </w:pPr>
    </w:p>
    <w:p w14:paraId="6833F909"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4</w:t>
      </w:r>
    </w:p>
    <w:p w14:paraId="2CE5B00D" w14:textId="77777777" w:rsidR="007D5341" w:rsidRPr="00766BC5" w:rsidRDefault="007D5341" w:rsidP="007D5341">
      <w:pPr>
        <w:widowControl w:val="0"/>
        <w:rPr>
          <w:rFonts w:ascii="Poppins" w:hAnsi="Poppins" w:cs="Poppins"/>
          <w:b/>
          <w:sz w:val="19"/>
          <w:szCs w:val="19"/>
        </w:rPr>
      </w:pPr>
    </w:p>
    <w:p w14:paraId="029FBE24" w14:textId="77777777" w:rsidR="007D5341" w:rsidRPr="00766BC5" w:rsidRDefault="007D5341" w:rsidP="007D5341">
      <w:pPr>
        <w:pStyle w:val="Subttulo0"/>
        <w:widowControl w:val="0"/>
        <w:autoSpaceDE/>
        <w:autoSpaceDN/>
        <w:adjustRightInd/>
        <w:rPr>
          <w:rFonts w:ascii="Poppins" w:hAnsi="Poppins" w:cs="Poppins"/>
          <w:sz w:val="19"/>
          <w:szCs w:val="19"/>
        </w:rPr>
      </w:pPr>
      <w:r w:rsidRPr="00766BC5">
        <w:rPr>
          <w:rFonts w:ascii="Poppins" w:hAnsi="Poppins" w:cs="Poppins"/>
          <w:sz w:val="19"/>
          <w:szCs w:val="19"/>
        </w:rPr>
        <w:t>DECLARACIÓN JURADA DE COMPROMISO</w:t>
      </w:r>
    </w:p>
    <w:p w14:paraId="454E0F45"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5EAC99A4" w14:textId="77777777" w:rsidR="007D5341" w:rsidRPr="00766BC5" w:rsidRDefault="007D5341" w:rsidP="007D5341">
      <w:pPr>
        <w:widowControl w:val="0"/>
        <w:rPr>
          <w:rFonts w:ascii="Poppins" w:hAnsi="Poppins" w:cs="Poppins"/>
          <w:sz w:val="19"/>
          <w:szCs w:val="19"/>
        </w:rPr>
      </w:pPr>
    </w:p>
    <w:p w14:paraId="1E8F15AD" w14:textId="77777777" w:rsidR="007D5341" w:rsidRPr="00766BC5" w:rsidRDefault="007D5341" w:rsidP="007D5341">
      <w:pPr>
        <w:widowControl w:val="0"/>
        <w:rPr>
          <w:rFonts w:ascii="Poppins" w:hAnsi="Poppins" w:cs="Poppins"/>
          <w:sz w:val="19"/>
          <w:szCs w:val="19"/>
        </w:rPr>
      </w:pPr>
    </w:p>
    <w:p w14:paraId="723F534E" w14:textId="77777777" w:rsidR="007D5341" w:rsidRPr="00766BC5" w:rsidRDefault="007D5341" w:rsidP="007D5341">
      <w:pPr>
        <w:widowControl w:val="0"/>
        <w:rPr>
          <w:rFonts w:ascii="Poppins" w:hAnsi="Poppins" w:cs="Poppins"/>
          <w:sz w:val="19"/>
          <w:szCs w:val="19"/>
        </w:rPr>
      </w:pPr>
    </w:p>
    <w:p w14:paraId="026BBFC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AA963F3"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4F6C4AA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0877DBE2"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793B14F6" w14:textId="77777777" w:rsidR="007D5341" w:rsidRPr="00766BC5" w:rsidRDefault="007D5341" w:rsidP="007D5341">
      <w:pPr>
        <w:widowControl w:val="0"/>
        <w:rPr>
          <w:rFonts w:ascii="Poppins" w:hAnsi="Poppins" w:cs="Poppins"/>
          <w:sz w:val="19"/>
          <w:szCs w:val="19"/>
        </w:rPr>
      </w:pPr>
    </w:p>
    <w:p w14:paraId="6AA0137B" w14:textId="77777777" w:rsidR="007D5341" w:rsidRPr="00766BC5" w:rsidRDefault="007D5341" w:rsidP="007D5341">
      <w:pPr>
        <w:widowControl w:val="0"/>
        <w:rPr>
          <w:rFonts w:ascii="Poppins" w:hAnsi="Poppins" w:cs="Poppins"/>
          <w:sz w:val="19"/>
          <w:szCs w:val="19"/>
        </w:rPr>
      </w:pPr>
    </w:p>
    <w:p w14:paraId="1A18481A"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postor y/o Representante Legal y/o común de [CONSIGNAR EN CASO DE SER PERSONA JURÍDICA/CONSORCIO] declaro bajo juramento: </w:t>
      </w:r>
    </w:p>
    <w:p w14:paraId="3092CEEF" w14:textId="77777777" w:rsidR="007D5341" w:rsidRPr="00766BC5" w:rsidRDefault="007D5341" w:rsidP="007D5341">
      <w:pPr>
        <w:pStyle w:val="Textoindependiente"/>
        <w:widowControl w:val="0"/>
        <w:spacing w:after="0"/>
        <w:ind w:left="705" w:hanging="705"/>
        <w:jc w:val="both"/>
        <w:rPr>
          <w:rFonts w:ascii="Poppins" w:hAnsi="Poppins" w:cs="Poppins"/>
          <w:sz w:val="19"/>
          <w:szCs w:val="19"/>
        </w:rPr>
      </w:pPr>
    </w:p>
    <w:p w14:paraId="0B19773A"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Conocer, aceptar y someterme a las bases, condiciones y reglas del concurso.</w:t>
      </w:r>
    </w:p>
    <w:p w14:paraId="6AFF9BB9"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6B05F620"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5EC01572" w14:textId="77777777" w:rsidR="007D5341" w:rsidRPr="00766BC5" w:rsidRDefault="007D5341" w:rsidP="007D5341">
      <w:pPr>
        <w:pStyle w:val="Prrafodelista"/>
        <w:rPr>
          <w:rFonts w:ascii="Poppins" w:hAnsi="Poppins" w:cs="Poppins"/>
          <w:sz w:val="19"/>
          <w:szCs w:val="19"/>
        </w:rPr>
      </w:pPr>
    </w:p>
    <w:p w14:paraId="0A039EF1"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concurso. </w:t>
      </w:r>
    </w:p>
    <w:p w14:paraId="47F545F0" w14:textId="77777777" w:rsidR="007D5341" w:rsidRPr="00766BC5" w:rsidRDefault="007D5341" w:rsidP="007D5341">
      <w:pPr>
        <w:pStyle w:val="Prrafodelista"/>
        <w:rPr>
          <w:rFonts w:ascii="Poppins" w:hAnsi="Poppins" w:cs="Poppins"/>
          <w:sz w:val="19"/>
          <w:szCs w:val="19"/>
        </w:rPr>
      </w:pPr>
    </w:p>
    <w:p w14:paraId="2788DF7B"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8F23C9D"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00C1F1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3C1176D8"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5090CD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73F76A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8B845A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55E999"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7AEF4DB2"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4984B1EE"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según corresponda</w:t>
      </w:r>
    </w:p>
    <w:p w14:paraId="02AAE0E4" w14:textId="77777777" w:rsidR="007D5341" w:rsidRPr="00766BC5" w:rsidRDefault="007D5341" w:rsidP="007D5341">
      <w:pPr>
        <w:widowControl w:val="0"/>
        <w:jc w:val="center"/>
        <w:rPr>
          <w:rFonts w:ascii="Poppins" w:hAnsi="Poppins" w:cs="Poppins"/>
          <w:b/>
          <w:sz w:val="19"/>
          <w:szCs w:val="19"/>
        </w:rPr>
      </w:pPr>
    </w:p>
    <w:p w14:paraId="70822DBE" w14:textId="77777777" w:rsidR="007D5341" w:rsidRPr="00766BC5" w:rsidRDefault="007D5341" w:rsidP="007D5341">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237FBB49"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21C497" w14:textId="77777777" w:rsidR="007D5341" w:rsidRPr="00766BC5" w:rsidRDefault="007D5341" w:rsidP="00585F36">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7D5341" w:rsidRPr="00766BC5" w14:paraId="28119E44"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409E9B"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46F15737" w14:textId="77777777" w:rsidR="007D5341" w:rsidRPr="00766BC5" w:rsidRDefault="007D5341" w:rsidP="007D5341">
      <w:pPr>
        <w:widowControl w:val="0"/>
        <w:jc w:val="both"/>
        <w:rPr>
          <w:rFonts w:ascii="Poppins" w:hAnsi="Poppins" w:cs="Poppins"/>
          <w:sz w:val="19"/>
          <w:szCs w:val="19"/>
        </w:rPr>
      </w:pPr>
    </w:p>
    <w:p w14:paraId="33ABC1E2" w14:textId="77777777" w:rsidR="007D5341" w:rsidRPr="00766BC5" w:rsidRDefault="007D5341" w:rsidP="007D5341">
      <w:pPr>
        <w:widowControl w:val="0"/>
        <w:jc w:val="both"/>
        <w:rPr>
          <w:rFonts w:ascii="Poppins" w:hAnsi="Poppins" w:cs="Poppins"/>
          <w:sz w:val="19"/>
          <w:szCs w:val="19"/>
        </w:rPr>
      </w:pPr>
    </w:p>
    <w:p w14:paraId="5F39B9F7" w14:textId="77777777" w:rsidR="007D5341" w:rsidRPr="00766BC5" w:rsidRDefault="007D5341" w:rsidP="007D5341">
      <w:pPr>
        <w:widowControl w:val="0"/>
        <w:jc w:val="both"/>
        <w:rPr>
          <w:rFonts w:ascii="Poppins" w:hAnsi="Poppins" w:cs="Poppins"/>
          <w:sz w:val="19"/>
          <w:szCs w:val="19"/>
        </w:rPr>
      </w:pPr>
    </w:p>
    <w:p w14:paraId="44A021C8" w14:textId="77777777" w:rsidR="007D5341" w:rsidRPr="00766BC5" w:rsidRDefault="007D5341" w:rsidP="007D5341">
      <w:pPr>
        <w:widowControl w:val="0"/>
        <w:jc w:val="both"/>
        <w:rPr>
          <w:rFonts w:ascii="Poppins" w:hAnsi="Poppins" w:cs="Poppins"/>
          <w:sz w:val="19"/>
          <w:szCs w:val="19"/>
        </w:rPr>
      </w:pPr>
    </w:p>
    <w:p w14:paraId="4E3CC275" w14:textId="77777777" w:rsidR="007D5341" w:rsidRPr="00766BC5" w:rsidRDefault="007D5341" w:rsidP="007D5341">
      <w:pPr>
        <w:widowControl w:val="0"/>
        <w:jc w:val="both"/>
        <w:rPr>
          <w:rFonts w:ascii="Poppins" w:hAnsi="Poppins" w:cs="Poppins"/>
          <w:sz w:val="19"/>
          <w:szCs w:val="19"/>
        </w:rPr>
      </w:pPr>
    </w:p>
    <w:p w14:paraId="0BFCE351" w14:textId="77777777" w:rsidR="007D5341" w:rsidRPr="00766BC5" w:rsidRDefault="007D5341" w:rsidP="007D5341">
      <w:pPr>
        <w:widowControl w:val="0"/>
        <w:jc w:val="both"/>
        <w:rPr>
          <w:rFonts w:ascii="Poppins" w:hAnsi="Poppins" w:cs="Poppins"/>
          <w:sz w:val="19"/>
          <w:szCs w:val="19"/>
        </w:rPr>
      </w:pPr>
    </w:p>
    <w:p w14:paraId="7FA9419C" w14:textId="77777777" w:rsidR="007D5341" w:rsidRPr="00766BC5" w:rsidRDefault="007D5341" w:rsidP="007D5341">
      <w:pPr>
        <w:widowControl w:val="0"/>
        <w:jc w:val="center"/>
        <w:rPr>
          <w:rFonts w:ascii="Poppins" w:hAnsi="Poppins" w:cs="Poppins"/>
          <w:b/>
          <w:sz w:val="19"/>
          <w:szCs w:val="19"/>
        </w:rPr>
      </w:pPr>
    </w:p>
    <w:p w14:paraId="1B46FDCD" w14:textId="77777777" w:rsidR="007D5341" w:rsidRPr="00766BC5" w:rsidRDefault="007D5341" w:rsidP="007D5341">
      <w:pPr>
        <w:widowControl w:val="0"/>
        <w:jc w:val="center"/>
        <w:rPr>
          <w:rFonts w:ascii="Poppins" w:hAnsi="Poppins" w:cs="Poppins"/>
          <w:b/>
          <w:sz w:val="19"/>
          <w:szCs w:val="19"/>
        </w:rPr>
      </w:pPr>
    </w:p>
    <w:p w14:paraId="0D836C54" w14:textId="77777777" w:rsidR="007D5341" w:rsidRPr="00766BC5" w:rsidRDefault="007D5341" w:rsidP="007D5341">
      <w:pPr>
        <w:widowControl w:val="0"/>
        <w:jc w:val="center"/>
        <w:rPr>
          <w:rFonts w:ascii="Poppins" w:hAnsi="Poppins" w:cs="Poppins"/>
          <w:b/>
          <w:sz w:val="19"/>
          <w:szCs w:val="19"/>
        </w:rPr>
      </w:pPr>
    </w:p>
    <w:p w14:paraId="05DF979A" w14:textId="77777777" w:rsidR="007D5341" w:rsidRPr="00766BC5" w:rsidRDefault="007D5341" w:rsidP="007D5341">
      <w:pPr>
        <w:widowControl w:val="0"/>
        <w:jc w:val="center"/>
        <w:rPr>
          <w:rFonts w:ascii="Poppins" w:hAnsi="Poppins" w:cs="Poppins"/>
          <w:b/>
          <w:sz w:val="19"/>
          <w:szCs w:val="19"/>
        </w:rPr>
      </w:pPr>
    </w:p>
    <w:p w14:paraId="6DC7B48D" w14:textId="77777777" w:rsidR="007D5341" w:rsidRPr="00766BC5" w:rsidRDefault="007D5341" w:rsidP="007D5341">
      <w:pPr>
        <w:widowControl w:val="0"/>
        <w:jc w:val="center"/>
        <w:rPr>
          <w:rFonts w:ascii="Poppins" w:hAnsi="Poppins" w:cs="Poppins"/>
          <w:b/>
          <w:sz w:val="19"/>
          <w:szCs w:val="19"/>
        </w:rPr>
      </w:pPr>
    </w:p>
    <w:p w14:paraId="21667B9D" w14:textId="77777777" w:rsidR="007D5341" w:rsidRPr="00766BC5" w:rsidRDefault="007D5341" w:rsidP="007D5341">
      <w:pPr>
        <w:widowControl w:val="0"/>
        <w:jc w:val="center"/>
        <w:rPr>
          <w:rFonts w:ascii="Poppins" w:hAnsi="Poppins" w:cs="Poppins"/>
          <w:b/>
          <w:sz w:val="19"/>
          <w:szCs w:val="19"/>
        </w:rPr>
      </w:pPr>
    </w:p>
    <w:p w14:paraId="73A0E935" w14:textId="77777777" w:rsidR="007D5341" w:rsidRPr="00766BC5" w:rsidRDefault="007D5341" w:rsidP="007D5341">
      <w:pPr>
        <w:widowControl w:val="0"/>
        <w:jc w:val="center"/>
        <w:rPr>
          <w:rFonts w:ascii="Poppins" w:hAnsi="Poppins" w:cs="Poppins"/>
          <w:b/>
          <w:sz w:val="19"/>
          <w:szCs w:val="19"/>
        </w:rPr>
      </w:pPr>
    </w:p>
    <w:p w14:paraId="7F1F98C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5</w:t>
      </w:r>
    </w:p>
    <w:p w14:paraId="7A34F450" w14:textId="77777777" w:rsidR="007D5341" w:rsidRPr="00766BC5" w:rsidRDefault="007D5341" w:rsidP="007D5341">
      <w:pPr>
        <w:widowControl w:val="0"/>
        <w:jc w:val="center"/>
        <w:rPr>
          <w:rFonts w:ascii="Poppins" w:hAnsi="Poppins" w:cs="Poppins"/>
          <w:b/>
          <w:sz w:val="19"/>
          <w:szCs w:val="19"/>
        </w:rPr>
      </w:pPr>
    </w:p>
    <w:p w14:paraId="5C8DA22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Pr="00766BC5">
        <w:rPr>
          <w:rFonts w:ascii="Poppins" w:hAnsi="Poppins" w:cs="Poppins"/>
          <w:b/>
          <w:iCs/>
          <w:sz w:val="19"/>
          <w:szCs w:val="19"/>
        </w:rPr>
        <w:t>PROFESIONAL Y/O TÉCNICO PRESENTADO</w:t>
      </w:r>
    </w:p>
    <w:p w14:paraId="4092FDE6" w14:textId="77777777" w:rsidR="007D5341" w:rsidRPr="00766BC5" w:rsidRDefault="007D5341" w:rsidP="007D5341">
      <w:pPr>
        <w:widowControl w:val="0"/>
        <w:jc w:val="center"/>
        <w:rPr>
          <w:rFonts w:ascii="Poppins" w:hAnsi="Poppins" w:cs="Poppins"/>
          <w:b/>
          <w:sz w:val="19"/>
          <w:szCs w:val="19"/>
        </w:rPr>
      </w:pPr>
    </w:p>
    <w:p w14:paraId="622335D2"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7BD4AE40"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292DBBD9"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5A8C2B34"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4E624CA5" w14:textId="77777777" w:rsidR="007D5341" w:rsidRPr="00766BC5" w:rsidRDefault="007D5341" w:rsidP="007D5341">
      <w:pPr>
        <w:widowControl w:val="0"/>
        <w:rPr>
          <w:rFonts w:ascii="Poppins" w:hAnsi="Poppins" w:cs="Poppins"/>
          <w:sz w:val="19"/>
          <w:szCs w:val="19"/>
        </w:rPr>
      </w:pPr>
    </w:p>
    <w:p w14:paraId="2C233F38" w14:textId="77777777" w:rsidR="007D5341" w:rsidRPr="00766BC5" w:rsidRDefault="007D5341" w:rsidP="007D5341">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Pr="00766BC5">
        <w:rPr>
          <w:rFonts w:ascii="Poppins" w:hAnsi="Poppins" w:cs="Poppins"/>
          <w:i/>
          <w:sz w:val="19"/>
          <w:szCs w:val="19"/>
        </w:rPr>
        <w:t>profesional y/o técnico:</w:t>
      </w:r>
    </w:p>
    <w:p w14:paraId="5F3D02AF" w14:textId="77777777" w:rsidR="007D5341" w:rsidRPr="00766BC5" w:rsidRDefault="007D5341" w:rsidP="007D5341">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7D5341" w:rsidRPr="001267E9" w14:paraId="272EF6F9" w14:textId="77777777" w:rsidTr="00585F36">
        <w:tc>
          <w:tcPr>
            <w:tcW w:w="1812" w:type="dxa"/>
          </w:tcPr>
          <w:p w14:paraId="429CEE62"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Código del Perfil *</w:t>
            </w:r>
          </w:p>
        </w:tc>
        <w:tc>
          <w:tcPr>
            <w:tcW w:w="1812" w:type="dxa"/>
          </w:tcPr>
          <w:p w14:paraId="1971F447"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Categoría**</w:t>
            </w:r>
          </w:p>
        </w:tc>
        <w:tc>
          <w:tcPr>
            <w:tcW w:w="1812" w:type="dxa"/>
          </w:tcPr>
          <w:p w14:paraId="43B516FE"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p>
        </w:tc>
        <w:tc>
          <w:tcPr>
            <w:tcW w:w="1812" w:type="dxa"/>
          </w:tcPr>
          <w:p w14:paraId="153FE7E4"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4FAFD298"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Título del Perfil ****</w:t>
            </w:r>
          </w:p>
        </w:tc>
      </w:tr>
      <w:tr w:rsidR="007D5341" w:rsidRPr="001267E9" w14:paraId="23128559" w14:textId="77777777" w:rsidTr="00585F36">
        <w:tc>
          <w:tcPr>
            <w:tcW w:w="1812" w:type="dxa"/>
          </w:tcPr>
          <w:p w14:paraId="4FC57B8F" w14:textId="77777777" w:rsidR="007D5341" w:rsidRPr="001267E9" w:rsidRDefault="007D5341" w:rsidP="00585F36">
            <w:pPr>
              <w:widowControl w:val="0"/>
              <w:rPr>
                <w:rFonts w:ascii="Poppins" w:hAnsi="Poppins" w:cs="Poppins"/>
                <w:color w:val="auto"/>
                <w:sz w:val="16"/>
                <w:szCs w:val="16"/>
              </w:rPr>
            </w:pPr>
          </w:p>
        </w:tc>
        <w:tc>
          <w:tcPr>
            <w:tcW w:w="1812" w:type="dxa"/>
          </w:tcPr>
          <w:p w14:paraId="6621F344" w14:textId="77777777" w:rsidR="007D5341" w:rsidRPr="001267E9" w:rsidRDefault="007D5341" w:rsidP="00585F36">
            <w:pPr>
              <w:widowControl w:val="0"/>
              <w:rPr>
                <w:rFonts w:ascii="Poppins" w:hAnsi="Poppins" w:cs="Poppins"/>
                <w:color w:val="auto"/>
                <w:sz w:val="16"/>
                <w:szCs w:val="16"/>
              </w:rPr>
            </w:pPr>
          </w:p>
        </w:tc>
        <w:tc>
          <w:tcPr>
            <w:tcW w:w="1812" w:type="dxa"/>
          </w:tcPr>
          <w:p w14:paraId="3F7E5B22" w14:textId="77777777" w:rsidR="007D5341" w:rsidRPr="001267E9" w:rsidRDefault="007D5341" w:rsidP="00585F36">
            <w:pPr>
              <w:widowControl w:val="0"/>
              <w:rPr>
                <w:rFonts w:ascii="Poppins" w:hAnsi="Poppins" w:cs="Poppins"/>
                <w:color w:val="auto"/>
                <w:sz w:val="16"/>
                <w:szCs w:val="16"/>
              </w:rPr>
            </w:pPr>
          </w:p>
        </w:tc>
        <w:tc>
          <w:tcPr>
            <w:tcW w:w="1812" w:type="dxa"/>
          </w:tcPr>
          <w:p w14:paraId="6D7B029D" w14:textId="77777777" w:rsidR="007D5341" w:rsidRPr="001267E9" w:rsidRDefault="007D5341" w:rsidP="00585F36">
            <w:pPr>
              <w:widowControl w:val="0"/>
              <w:rPr>
                <w:rFonts w:ascii="Poppins" w:hAnsi="Poppins" w:cs="Poppins"/>
                <w:color w:val="auto"/>
                <w:sz w:val="16"/>
                <w:szCs w:val="16"/>
              </w:rPr>
            </w:pPr>
          </w:p>
        </w:tc>
        <w:tc>
          <w:tcPr>
            <w:tcW w:w="1813" w:type="dxa"/>
          </w:tcPr>
          <w:p w14:paraId="23202404" w14:textId="77777777" w:rsidR="007D5341" w:rsidRPr="001267E9" w:rsidRDefault="007D5341" w:rsidP="00585F36">
            <w:pPr>
              <w:widowControl w:val="0"/>
              <w:rPr>
                <w:rFonts w:ascii="Poppins" w:hAnsi="Poppins" w:cs="Poppins"/>
                <w:color w:val="auto"/>
                <w:sz w:val="16"/>
                <w:szCs w:val="16"/>
              </w:rPr>
            </w:pPr>
          </w:p>
        </w:tc>
      </w:tr>
      <w:tr w:rsidR="007D5341" w:rsidRPr="001267E9" w14:paraId="346AAA8E" w14:textId="77777777" w:rsidTr="00585F36">
        <w:tc>
          <w:tcPr>
            <w:tcW w:w="1812" w:type="dxa"/>
          </w:tcPr>
          <w:p w14:paraId="18925D48" w14:textId="77777777" w:rsidR="007D5341" w:rsidRPr="001267E9" w:rsidRDefault="007D5341" w:rsidP="00585F36">
            <w:pPr>
              <w:widowControl w:val="0"/>
              <w:rPr>
                <w:rFonts w:ascii="Poppins" w:hAnsi="Poppins" w:cs="Poppins"/>
                <w:color w:val="auto"/>
                <w:sz w:val="16"/>
                <w:szCs w:val="16"/>
              </w:rPr>
            </w:pPr>
          </w:p>
        </w:tc>
        <w:tc>
          <w:tcPr>
            <w:tcW w:w="1812" w:type="dxa"/>
          </w:tcPr>
          <w:p w14:paraId="4211649A" w14:textId="77777777" w:rsidR="007D5341" w:rsidRPr="001267E9" w:rsidRDefault="007D5341" w:rsidP="00585F36">
            <w:pPr>
              <w:widowControl w:val="0"/>
              <w:rPr>
                <w:rFonts w:ascii="Poppins" w:hAnsi="Poppins" w:cs="Poppins"/>
                <w:color w:val="auto"/>
                <w:sz w:val="16"/>
                <w:szCs w:val="16"/>
              </w:rPr>
            </w:pPr>
          </w:p>
        </w:tc>
        <w:tc>
          <w:tcPr>
            <w:tcW w:w="1812" w:type="dxa"/>
          </w:tcPr>
          <w:p w14:paraId="304D52CB" w14:textId="77777777" w:rsidR="007D5341" w:rsidRPr="001267E9" w:rsidRDefault="007D5341" w:rsidP="00585F36">
            <w:pPr>
              <w:widowControl w:val="0"/>
              <w:rPr>
                <w:rFonts w:ascii="Poppins" w:hAnsi="Poppins" w:cs="Poppins"/>
                <w:color w:val="auto"/>
                <w:sz w:val="16"/>
                <w:szCs w:val="16"/>
              </w:rPr>
            </w:pPr>
          </w:p>
        </w:tc>
        <w:tc>
          <w:tcPr>
            <w:tcW w:w="1812" w:type="dxa"/>
          </w:tcPr>
          <w:p w14:paraId="216E1056" w14:textId="77777777" w:rsidR="007D5341" w:rsidRPr="001267E9" w:rsidRDefault="007D5341" w:rsidP="00585F36">
            <w:pPr>
              <w:widowControl w:val="0"/>
              <w:rPr>
                <w:rFonts w:ascii="Poppins" w:hAnsi="Poppins" w:cs="Poppins"/>
                <w:color w:val="auto"/>
                <w:sz w:val="16"/>
                <w:szCs w:val="16"/>
              </w:rPr>
            </w:pPr>
          </w:p>
        </w:tc>
        <w:tc>
          <w:tcPr>
            <w:tcW w:w="1813" w:type="dxa"/>
          </w:tcPr>
          <w:p w14:paraId="16757DE0" w14:textId="77777777" w:rsidR="007D5341" w:rsidRPr="001267E9" w:rsidRDefault="007D5341" w:rsidP="00585F36">
            <w:pPr>
              <w:widowControl w:val="0"/>
              <w:rPr>
                <w:rFonts w:ascii="Poppins" w:hAnsi="Poppins" w:cs="Poppins"/>
                <w:color w:val="auto"/>
                <w:sz w:val="16"/>
                <w:szCs w:val="16"/>
              </w:rPr>
            </w:pPr>
          </w:p>
        </w:tc>
      </w:tr>
      <w:tr w:rsidR="007D5341" w:rsidRPr="001267E9" w14:paraId="5D7C6BF1" w14:textId="77777777" w:rsidTr="00585F36">
        <w:tc>
          <w:tcPr>
            <w:tcW w:w="1812" w:type="dxa"/>
          </w:tcPr>
          <w:p w14:paraId="7B1DDB8E" w14:textId="77777777" w:rsidR="007D5341" w:rsidRPr="001267E9" w:rsidRDefault="007D5341" w:rsidP="00585F36">
            <w:pPr>
              <w:widowControl w:val="0"/>
              <w:rPr>
                <w:rFonts w:ascii="Poppins" w:hAnsi="Poppins" w:cs="Poppins"/>
                <w:color w:val="auto"/>
                <w:sz w:val="16"/>
                <w:szCs w:val="16"/>
              </w:rPr>
            </w:pPr>
          </w:p>
        </w:tc>
        <w:tc>
          <w:tcPr>
            <w:tcW w:w="1812" w:type="dxa"/>
          </w:tcPr>
          <w:p w14:paraId="437CCBD9" w14:textId="77777777" w:rsidR="007D5341" w:rsidRPr="001267E9" w:rsidRDefault="007D5341" w:rsidP="00585F36">
            <w:pPr>
              <w:widowControl w:val="0"/>
              <w:rPr>
                <w:rFonts w:ascii="Poppins" w:hAnsi="Poppins" w:cs="Poppins"/>
                <w:color w:val="auto"/>
                <w:sz w:val="16"/>
                <w:szCs w:val="16"/>
              </w:rPr>
            </w:pPr>
          </w:p>
        </w:tc>
        <w:tc>
          <w:tcPr>
            <w:tcW w:w="1812" w:type="dxa"/>
          </w:tcPr>
          <w:p w14:paraId="25A52803" w14:textId="77777777" w:rsidR="007D5341" w:rsidRPr="001267E9" w:rsidRDefault="007D5341" w:rsidP="00585F36">
            <w:pPr>
              <w:widowControl w:val="0"/>
              <w:rPr>
                <w:rFonts w:ascii="Poppins" w:hAnsi="Poppins" w:cs="Poppins"/>
                <w:color w:val="auto"/>
                <w:sz w:val="16"/>
                <w:szCs w:val="16"/>
              </w:rPr>
            </w:pPr>
          </w:p>
        </w:tc>
        <w:tc>
          <w:tcPr>
            <w:tcW w:w="1812" w:type="dxa"/>
          </w:tcPr>
          <w:p w14:paraId="4BFCCF4F" w14:textId="77777777" w:rsidR="007D5341" w:rsidRPr="001267E9" w:rsidRDefault="007D5341" w:rsidP="00585F36">
            <w:pPr>
              <w:widowControl w:val="0"/>
              <w:rPr>
                <w:rFonts w:ascii="Poppins" w:hAnsi="Poppins" w:cs="Poppins"/>
                <w:color w:val="auto"/>
                <w:sz w:val="16"/>
                <w:szCs w:val="16"/>
              </w:rPr>
            </w:pPr>
          </w:p>
        </w:tc>
        <w:tc>
          <w:tcPr>
            <w:tcW w:w="1813" w:type="dxa"/>
          </w:tcPr>
          <w:p w14:paraId="3CA9E9D5" w14:textId="77777777" w:rsidR="007D5341" w:rsidRPr="001267E9" w:rsidRDefault="007D5341" w:rsidP="00585F36">
            <w:pPr>
              <w:widowControl w:val="0"/>
              <w:rPr>
                <w:rFonts w:ascii="Poppins" w:hAnsi="Poppins" w:cs="Poppins"/>
                <w:color w:val="auto"/>
                <w:sz w:val="16"/>
                <w:szCs w:val="16"/>
              </w:rPr>
            </w:pPr>
          </w:p>
        </w:tc>
      </w:tr>
      <w:tr w:rsidR="007D5341" w:rsidRPr="001267E9" w14:paraId="413C2B44" w14:textId="77777777" w:rsidTr="00585F36">
        <w:tc>
          <w:tcPr>
            <w:tcW w:w="1812" w:type="dxa"/>
          </w:tcPr>
          <w:p w14:paraId="0945D50B" w14:textId="77777777" w:rsidR="007D5341" w:rsidRPr="001267E9" w:rsidRDefault="007D5341" w:rsidP="00585F36">
            <w:pPr>
              <w:widowControl w:val="0"/>
              <w:rPr>
                <w:rFonts w:ascii="Poppins" w:hAnsi="Poppins" w:cs="Poppins"/>
                <w:color w:val="auto"/>
                <w:sz w:val="16"/>
                <w:szCs w:val="16"/>
              </w:rPr>
            </w:pPr>
          </w:p>
        </w:tc>
        <w:tc>
          <w:tcPr>
            <w:tcW w:w="1812" w:type="dxa"/>
          </w:tcPr>
          <w:p w14:paraId="570ACE54" w14:textId="77777777" w:rsidR="007D5341" w:rsidRPr="001267E9" w:rsidRDefault="007D5341" w:rsidP="00585F36">
            <w:pPr>
              <w:widowControl w:val="0"/>
              <w:rPr>
                <w:rFonts w:ascii="Poppins" w:hAnsi="Poppins" w:cs="Poppins"/>
                <w:color w:val="auto"/>
                <w:sz w:val="16"/>
                <w:szCs w:val="16"/>
              </w:rPr>
            </w:pPr>
          </w:p>
        </w:tc>
        <w:tc>
          <w:tcPr>
            <w:tcW w:w="1812" w:type="dxa"/>
          </w:tcPr>
          <w:p w14:paraId="549A435B" w14:textId="77777777" w:rsidR="007D5341" w:rsidRPr="001267E9" w:rsidRDefault="007D5341" w:rsidP="00585F36">
            <w:pPr>
              <w:widowControl w:val="0"/>
              <w:rPr>
                <w:rFonts w:ascii="Poppins" w:hAnsi="Poppins" w:cs="Poppins"/>
                <w:color w:val="auto"/>
                <w:sz w:val="16"/>
                <w:szCs w:val="16"/>
              </w:rPr>
            </w:pPr>
          </w:p>
        </w:tc>
        <w:tc>
          <w:tcPr>
            <w:tcW w:w="1812" w:type="dxa"/>
          </w:tcPr>
          <w:p w14:paraId="3D16E7E7" w14:textId="77777777" w:rsidR="007D5341" w:rsidRPr="001267E9" w:rsidRDefault="007D5341" w:rsidP="00585F36">
            <w:pPr>
              <w:widowControl w:val="0"/>
              <w:rPr>
                <w:rFonts w:ascii="Poppins" w:hAnsi="Poppins" w:cs="Poppins"/>
                <w:color w:val="auto"/>
                <w:sz w:val="16"/>
                <w:szCs w:val="16"/>
              </w:rPr>
            </w:pPr>
          </w:p>
        </w:tc>
        <w:tc>
          <w:tcPr>
            <w:tcW w:w="1813" w:type="dxa"/>
          </w:tcPr>
          <w:p w14:paraId="32CB6DB3" w14:textId="77777777" w:rsidR="007D5341" w:rsidRPr="001267E9" w:rsidRDefault="007D5341" w:rsidP="00585F36">
            <w:pPr>
              <w:widowControl w:val="0"/>
              <w:rPr>
                <w:rFonts w:ascii="Poppins" w:hAnsi="Poppins" w:cs="Poppins"/>
                <w:color w:val="auto"/>
                <w:sz w:val="16"/>
                <w:szCs w:val="16"/>
              </w:rPr>
            </w:pPr>
          </w:p>
        </w:tc>
      </w:tr>
    </w:tbl>
    <w:p w14:paraId="3C54B53B"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En el campo “código de perfil” se deberá indicar la clasificación del personal de acuerdo con la matriz de perfiles (Anexo I de la Directiva) </w:t>
      </w:r>
    </w:p>
    <w:p w14:paraId="18B976FF"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“categoría” se deberá indicar la clasificación señalada en el numeral 9.2</w:t>
      </w:r>
      <w:r>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1E16D0F5"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(SICOES) en la categoría y nivel solicitados en las Bases </w:t>
      </w:r>
    </w:p>
    <w:p w14:paraId="6C5B02F2"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Título del perfil se deberá indicar el nombre del perfil conforme los términos de referencia, pudiendo ser, por ejemplo: jefe de proyecto, coordinador u otros.</w:t>
      </w:r>
    </w:p>
    <w:p w14:paraId="7A8CE3BD" w14:textId="77777777" w:rsidR="007D5341" w:rsidRPr="00766BC5" w:rsidRDefault="007D5341" w:rsidP="007D5341">
      <w:pPr>
        <w:widowControl w:val="0"/>
        <w:rPr>
          <w:rFonts w:ascii="Poppins" w:hAnsi="Poppins" w:cs="Poppins"/>
          <w:color w:val="auto"/>
          <w:sz w:val="19"/>
          <w:szCs w:val="19"/>
        </w:rPr>
      </w:pPr>
    </w:p>
    <w:tbl>
      <w:tblPr>
        <w:tblStyle w:val="Tablaconcuadrcula1clara-nfasis51"/>
        <w:tblW w:w="9071" w:type="dxa"/>
        <w:tblInd w:w="-5" w:type="dxa"/>
        <w:tblLook w:val="04A0" w:firstRow="1" w:lastRow="0" w:firstColumn="1" w:lastColumn="0" w:noHBand="0" w:noVBand="1"/>
      </w:tblPr>
      <w:tblGrid>
        <w:gridCol w:w="9071"/>
      </w:tblGrid>
      <w:tr w:rsidR="007D5341" w:rsidRPr="00890E1F" w14:paraId="33B77EDD"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A09C42C" w14:textId="77777777" w:rsidR="007D5341" w:rsidRPr="00766BC5" w:rsidRDefault="007D5341" w:rsidP="00585F36">
            <w:pPr>
              <w:jc w:val="both"/>
              <w:rPr>
                <w:rFonts w:ascii="Poppins" w:hAnsi="Poppins" w:cs="Poppins"/>
                <w:color w:val="002060"/>
                <w:sz w:val="19"/>
                <w:szCs w:val="19"/>
                <w:lang w:val="es-ES"/>
              </w:rPr>
            </w:pPr>
            <w:bookmarkStart w:id="5" w:name="_Hlk197608488"/>
            <w:r w:rsidRPr="00766BC5">
              <w:rPr>
                <w:rFonts w:ascii="Poppins" w:hAnsi="Poppins" w:cs="Poppins"/>
                <w:color w:val="002060"/>
                <w:sz w:val="19"/>
                <w:szCs w:val="19"/>
                <w:lang w:val="es-ES"/>
              </w:rPr>
              <w:t>Importante para el comité de selección</w:t>
            </w:r>
          </w:p>
        </w:tc>
      </w:tr>
      <w:tr w:rsidR="007D5341" w:rsidRPr="001267E9" w14:paraId="5ED86F65" w14:textId="77777777" w:rsidTr="00585F36">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8AA493" w14:textId="77777777" w:rsidR="007D5341" w:rsidRPr="00766BC5" w:rsidRDefault="007D5341" w:rsidP="00585F36">
            <w:pPr>
              <w:widowControl w:val="0"/>
              <w:jc w:val="both"/>
              <w:rPr>
                <w:rFonts w:ascii="Poppins" w:hAnsi="Poppins" w:cs="Poppins"/>
                <w:i/>
                <w:color w:val="002060"/>
                <w:sz w:val="19"/>
                <w:szCs w:val="19"/>
                <w:lang w:val="es-ES"/>
              </w:rPr>
            </w:pPr>
            <w:r w:rsidRPr="001267E9">
              <w:rPr>
                <w:rFonts w:ascii="Poppins" w:hAnsi="Poppins" w:cs="Poppins"/>
                <w:b w:val="0"/>
                <w:i/>
                <w:color w:val="002060"/>
                <w:sz w:val="19"/>
                <w:szCs w:val="19"/>
              </w:rPr>
              <w:t>Podrá agregarse al cuadro otro campo de haber sido considerado en los términos de referencia.</w:t>
            </w:r>
          </w:p>
        </w:tc>
      </w:tr>
    </w:tbl>
    <w:p w14:paraId="30366749" w14:textId="77777777" w:rsidR="007D5341" w:rsidRPr="001267E9" w:rsidRDefault="007D5341" w:rsidP="007D5341">
      <w:pPr>
        <w:widowControl w:val="0"/>
        <w:jc w:val="both"/>
        <w:rPr>
          <w:rFonts w:ascii="Poppins" w:hAnsi="Poppins" w:cs="Poppins"/>
          <w:strike/>
          <w:color w:val="002060"/>
          <w:sz w:val="19"/>
          <w:szCs w:val="19"/>
        </w:rPr>
      </w:pPr>
      <w:r w:rsidRPr="001267E9">
        <w:rPr>
          <w:rFonts w:ascii="Poppins" w:hAnsi="Poppins" w:cs="Poppins"/>
          <w:b/>
          <w:i/>
          <w:color w:val="002060"/>
          <w:sz w:val="19"/>
          <w:szCs w:val="19"/>
          <w:lang w:val="es-ES"/>
        </w:rPr>
        <w:t>Esta nota deberá ser eliminada una vez culminada la elaboración de las bases</w:t>
      </w:r>
    </w:p>
    <w:bookmarkEnd w:id="5"/>
    <w:p w14:paraId="32251D15" w14:textId="77777777" w:rsidR="007D5341" w:rsidRPr="001267E9" w:rsidRDefault="007D5341" w:rsidP="007D5341">
      <w:pPr>
        <w:widowControl w:val="0"/>
        <w:rPr>
          <w:rFonts w:ascii="Poppins" w:hAnsi="Poppins" w:cs="Poppins"/>
          <w:sz w:val="19"/>
          <w:szCs w:val="19"/>
        </w:rPr>
      </w:pPr>
    </w:p>
    <w:p w14:paraId="54D985FF" w14:textId="77777777" w:rsidR="007D5341" w:rsidRPr="001267E9" w:rsidRDefault="007D5341" w:rsidP="007D5341">
      <w:pPr>
        <w:widowControl w:val="0"/>
        <w:rPr>
          <w:rFonts w:ascii="Poppins" w:hAnsi="Poppins" w:cs="Poppins"/>
          <w:b/>
          <w:bCs/>
          <w:color w:val="2F5496" w:themeColor="accent5" w:themeShade="BF"/>
          <w:sz w:val="19"/>
          <w:szCs w:val="19"/>
        </w:rPr>
      </w:pPr>
    </w:p>
    <w:p w14:paraId="37F65989"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00D5A4B4" w14:textId="77777777" w:rsidR="007D5341" w:rsidRPr="001267E9" w:rsidRDefault="007D5341" w:rsidP="007D5341">
      <w:pPr>
        <w:widowControl w:val="0"/>
        <w:autoSpaceDE w:val="0"/>
        <w:autoSpaceDN w:val="0"/>
        <w:adjustRightInd w:val="0"/>
        <w:jc w:val="both"/>
        <w:rPr>
          <w:rFonts w:ascii="Poppins" w:hAnsi="Poppins" w:cs="Poppins"/>
          <w:iCs/>
          <w:sz w:val="19"/>
          <w:szCs w:val="19"/>
        </w:rPr>
      </w:pPr>
    </w:p>
    <w:p w14:paraId="1F1C4F41"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1C193D7E"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0F58D7B1" w14:textId="77777777" w:rsidR="007D5341" w:rsidRPr="001267E9" w:rsidRDefault="007D5341" w:rsidP="007D5341">
      <w:pPr>
        <w:widowControl w:val="0"/>
        <w:ind w:right="-1"/>
        <w:jc w:val="center"/>
        <w:rPr>
          <w:rFonts w:ascii="Poppins" w:hAnsi="Poppins" w:cs="Poppins"/>
          <w:sz w:val="19"/>
          <w:szCs w:val="19"/>
        </w:rPr>
      </w:pPr>
      <w:r w:rsidRPr="001267E9">
        <w:rPr>
          <w:rFonts w:ascii="Poppins" w:hAnsi="Poppins" w:cs="Poppins"/>
          <w:sz w:val="19"/>
          <w:szCs w:val="19"/>
        </w:rPr>
        <w:t>………..........................................................</w:t>
      </w:r>
    </w:p>
    <w:p w14:paraId="5E575304"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7189B01"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65FF4FBA" w14:textId="77777777" w:rsidR="007D5341" w:rsidRPr="001267E9" w:rsidRDefault="007D5341" w:rsidP="007D5341">
      <w:pPr>
        <w:widowControl w:val="0"/>
        <w:rPr>
          <w:rFonts w:ascii="Poppins" w:hAnsi="Poppins" w:cs="Poppins"/>
          <w:sz w:val="19"/>
          <w:szCs w:val="19"/>
        </w:rPr>
      </w:pPr>
    </w:p>
    <w:p w14:paraId="0EA26EA9" w14:textId="77777777" w:rsidR="007D5341" w:rsidRPr="001267E9" w:rsidRDefault="007D5341" w:rsidP="007D5341">
      <w:pPr>
        <w:widowControl w:val="0"/>
        <w:rPr>
          <w:rFonts w:ascii="Poppins" w:hAnsi="Poppins" w:cs="Poppins"/>
          <w:sz w:val="19"/>
          <w:szCs w:val="19"/>
        </w:rPr>
      </w:pPr>
    </w:p>
    <w:p w14:paraId="087C05F1" w14:textId="77777777" w:rsidR="007D5341" w:rsidRPr="001267E9" w:rsidRDefault="007D5341" w:rsidP="007D5341">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1267E9" w14:paraId="2D87C7B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FC990A" w14:textId="77777777" w:rsidR="007D5341" w:rsidRPr="001267E9" w:rsidRDefault="007D5341" w:rsidP="00585F36">
            <w:pPr>
              <w:jc w:val="both"/>
              <w:rPr>
                <w:rFonts w:ascii="Poppins" w:hAnsi="Poppins" w:cs="Poppins"/>
                <w:color w:val="3333CC"/>
                <w:sz w:val="19"/>
                <w:szCs w:val="19"/>
                <w:lang w:val="es-ES"/>
              </w:rPr>
            </w:pPr>
            <w:bookmarkStart w:id="6" w:name="_Hlk59459544"/>
            <w:r w:rsidRPr="001267E9">
              <w:rPr>
                <w:rFonts w:ascii="Poppins" w:hAnsi="Poppins" w:cs="Poppins"/>
                <w:color w:val="0000FF"/>
                <w:sz w:val="19"/>
                <w:szCs w:val="19"/>
                <w:lang w:val="es-ES"/>
              </w:rPr>
              <w:t>Importante</w:t>
            </w:r>
          </w:p>
        </w:tc>
      </w:tr>
      <w:tr w:rsidR="007D5341" w:rsidRPr="001267E9" w14:paraId="05B14569"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064C7D" w14:textId="77777777" w:rsidR="007D5341" w:rsidRPr="001267E9" w:rsidRDefault="007D5341" w:rsidP="00585F3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6"/>
    </w:tbl>
    <w:p w14:paraId="7CC07321" w14:textId="77777777" w:rsidR="007D5341" w:rsidRPr="001267E9" w:rsidRDefault="007D5341" w:rsidP="007D5341">
      <w:pPr>
        <w:widowControl w:val="0"/>
        <w:rPr>
          <w:rFonts w:ascii="Poppins" w:hAnsi="Poppins" w:cs="Poppins"/>
          <w:sz w:val="19"/>
          <w:szCs w:val="19"/>
        </w:rPr>
      </w:pPr>
    </w:p>
    <w:p w14:paraId="7E0DBCB5" w14:textId="77777777" w:rsidR="007D5341" w:rsidRPr="001267E9" w:rsidRDefault="007D5341" w:rsidP="007D5341">
      <w:pPr>
        <w:widowControl w:val="0"/>
        <w:rPr>
          <w:rFonts w:ascii="Poppins" w:hAnsi="Poppins" w:cs="Poppins"/>
          <w:b/>
          <w:sz w:val="19"/>
          <w:szCs w:val="19"/>
        </w:rPr>
      </w:pPr>
    </w:p>
    <w:p w14:paraId="700D788B" w14:textId="77777777" w:rsidR="007D5341" w:rsidRPr="001267E9" w:rsidRDefault="007D5341" w:rsidP="007D5341">
      <w:pPr>
        <w:rPr>
          <w:rFonts w:ascii="Poppins" w:hAnsi="Poppins" w:cs="Poppins"/>
          <w:b/>
          <w:sz w:val="19"/>
          <w:szCs w:val="19"/>
        </w:rPr>
      </w:pPr>
    </w:p>
    <w:p w14:paraId="4FD6520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6</w:t>
      </w:r>
    </w:p>
    <w:p w14:paraId="6C158ED0" w14:textId="77777777" w:rsidR="007D5341" w:rsidRPr="001267E9" w:rsidRDefault="007D5341" w:rsidP="007D5341">
      <w:pPr>
        <w:widowControl w:val="0"/>
        <w:jc w:val="center"/>
        <w:rPr>
          <w:rFonts w:ascii="Poppins" w:hAnsi="Poppins" w:cs="Poppins"/>
          <w:b/>
          <w:sz w:val="19"/>
          <w:szCs w:val="19"/>
        </w:rPr>
      </w:pPr>
    </w:p>
    <w:p w14:paraId="1214AB37" w14:textId="77777777" w:rsidR="007D5341" w:rsidRPr="00766BC5" w:rsidRDefault="007D5341" w:rsidP="007D5341">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PARTICIPACIÓN</w:t>
      </w:r>
      <w:r w:rsidRPr="00766BC5">
        <w:rPr>
          <w:rStyle w:val="Refdenotaalpie"/>
          <w:rFonts w:ascii="Poppins" w:hAnsi="Poppins" w:cs="Poppins"/>
          <w:b/>
          <w:sz w:val="19"/>
          <w:szCs w:val="19"/>
        </w:rPr>
        <w:footnoteReference w:id="13"/>
      </w:r>
    </w:p>
    <w:p w14:paraId="3DF914F4" w14:textId="77777777" w:rsidR="007D5341" w:rsidRPr="00766BC5" w:rsidRDefault="007D5341" w:rsidP="007D5341">
      <w:pPr>
        <w:widowControl w:val="0"/>
        <w:jc w:val="both"/>
        <w:rPr>
          <w:rFonts w:ascii="Poppins" w:hAnsi="Poppins" w:cs="Poppins"/>
          <w:sz w:val="19"/>
          <w:szCs w:val="19"/>
        </w:rPr>
      </w:pPr>
    </w:p>
    <w:p w14:paraId="17A5A26B" w14:textId="77777777" w:rsidR="007D5341" w:rsidRPr="00766BC5" w:rsidRDefault="007D5341" w:rsidP="007D5341">
      <w:pPr>
        <w:widowControl w:val="0"/>
        <w:jc w:val="both"/>
        <w:rPr>
          <w:rFonts w:ascii="Poppins" w:hAnsi="Poppins" w:cs="Poppins"/>
          <w:sz w:val="19"/>
          <w:szCs w:val="19"/>
        </w:rPr>
      </w:pPr>
    </w:p>
    <w:p w14:paraId="4854AB2D"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Por la presente, yo [CONSIGNAR NOMBRES Y APELLIDOS COMPLETOS DEL PROFESIONAL]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personal profesional y/o técnico presentado por la empresa/consorcio [CONSIGNAR NOMBRE DE LA PERSONA JURÍDICA/CONSORCIO],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mi compromiso de participar en el contrato de resultar favorable la adjudicación y consentimiento del presente concurso.</w:t>
      </w:r>
    </w:p>
    <w:p w14:paraId="7337C20C" w14:textId="77777777" w:rsidR="007D5341" w:rsidRPr="00766BC5" w:rsidRDefault="007D5341" w:rsidP="007D5341">
      <w:pPr>
        <w:pStyle w:val="Textoindependiente"/>
        <w:widowControl w:val="0"/>
        <w:spacing w:after="0"/>
        <w:jc w:val="both"/>
        <w:rPr>
          <w:rFonts w:ascii="Poppins" w:hAnsi="Poppins" w:cs="Poppins"/>
          <w:sz w:val="19"/>
          <w:szCs w:val="19"/>
        </w:rPr>
      </w:pPr>
    </w:p>
    <w:p w14:paraId="3D1C4B5C" w14:textId="77777777" w:rsidR="007D5341" w:rsidRPr="00766BC5" w:rsidRDefault="007D5341" w:rsidP="007D5341">
      <w:pPr>
        <w:pStyle w:val="Prrafodelista"/>
        <w:widowControl w:val="0"/>
        <w:autoSpaceDE w:val="0"/>
        <w:autoSpaceDN w:val="0"/>
        <w:adjustRightInd w:val="0"/>
        <w:ind w:left="0"/>
        <w:jc w:val="both"/>
        <w:rPr>
          <w:rFonts w:ascii="Poppins" w:hAnsi="Poppins" w:cs="Poppins"/>
          <w:sz w:val="19"/>
          <w:szCs w:val="19"/>
        </w:rPr>
      </w:pPr>
    </w:p>
    <w:p w14:paraId="0183CBC9"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382D9CCF"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48E59348"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2A500D8B"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5C2465E9"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7B66825E" w14:textId="77777777" w:rsidR="007D5341" w:rsidRPr="00766BC5" w:rsidRDefault="007D5341" w:rsidP="007D5341">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26A4517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personal profesional y/o técnico presentado</w:t>
      </w:r>
    </w:p>
    <w:p w14:paraId="08D67C95" w14:textId="77777777" w:rsidR="007D5341" w:rsidRPr="00766BC5" w:rsidRDefault="007D5341" w:rsidP="007D5341">
      <w:pPr>
        <w:jc w:val="both"/>
        <w:rPr>
          <w:rFonts w:ascii="Poppins" w:hAnsi="Poppins" w:cs="Poppins"/>
          <w:b/>
          <w:strike/>
          <w:sz w:val="19"/>
          <w:szCs w:val="19"/>
        </w:rPr>
      </w:pPr>
    </w:p>
    <w:p w14:paraId="277609A4" w14:textId="77777777" w:rsidR="007D5341" w:rsidRPr="00766BC5" w:rsidRDefault="007D5341" w:rsidP="007D5341">
      <w:pPr>
        <w:jc w:val="both"/>
        <w:rPr>
          <w:rFonts w:ascii="Poppins" w:hAnsi="Poppins" w:cs="Poppins"/>
          <w:b/>
          <w:strike/>
          <w:sz w:val="19"/>
          <w:szCs w:val="19"/>
        </w:rPr>
      </w:pPr>
    </w:p>
    <w:p w14:paraId="765CA42E" w14:textId="77777777" w:rsidR="007D5341" w:rsidRPr="00766BC5" w:rsidRDefault="007D5341" w:rsidP="007D5341">
      <w:pPr>
        <w:widowControl w:val="0"/>
        <w:jc w:val="center"/>
        <w:rPr>
          <w:rFonts w:ascii="Poppins" w:hAnsi="Poppins" w:cs="Poppins"/>
          <w:b/>
          <w:sz w:val="19"/>
          <w:szCs w:val="19"/>
        </w:rPr>
      </w:pPr>
    </w:p>
    <w:p w14:paraId="5B135D1D" w14:textId="77777777" w:rsidR="007D5341" w:rsidRPr="00766BC5" w:rsidRDefault="007D5341" w:rsidP="007D5341">
      <w:pPr>
        <w:widowControl w:val="0"/>
        <w:jc w:val="center"/>
        <w:rPr>
          <w:rFonts w:ascii="Poppins" w:hAnsi="Poppins" w:cs="Poppins"/>
          <w:b/>
          <w:sz w:val="19"/>
          <w:szCs w:val="19"/>
        </w:rPr>
      </w:pPr>
    </w:p>
    <w:p w14:paraId="10E80AAA" w14:textId="77777777" w:rsidR="007D5341" w:rsidRPr="00766BC5" w:rsidRDefault="007D5341" w:rsidP="007D5341">
      <w:pPr>
        <w:widowControl w:val="0"/>
        <w:jc w:val="center"/>
        <w:rPr>
          <w:rFonts w:ascii="Poppins" w:hAnsi="Poppins" w:cs="Poppins"/>
          <w:b/>
          <w:sz w:val="19"/>
          <w:szCs w:val="19"/>
        </w:rPr>
      </w:pPr>
    </w:p>
    <w:p w14:paraId="30EDC92A" w14:textId="77777777" w:rsidR="007D5341" w:rsidRPr="00766BC5" w:rsidRDefault="007D5341" w:rsidP="007D5341">
      <w:pPr>
        <w:widowControl w:val="0"/>
        <w:jc w:val="center"/>
        <w:rPr>
          <w:rFonts w:ascii="Poppins" w:hAnsi="Poppins" w:cs="Poppins"/>
          <w:b/>
          <w:sz w:val="19"/>
          <w:szCs w:val="19"/>
        </w:rPr>
      </w:pPr>
    </w:p>
    <w:p w14:paraId="2D4B2CF2" w14:textId="77777777" w:rsidR="007D5341" w:rsidRPr="00766BC5" w:rsidRDefault="007D5341" w:rsidP="007D5341">
      <w:pPr>
        <w:widowControl w:val="0"/>
        <w:jc w:val="center"/>
        <w:rPr>
          <w:rFonts w:ascii="Poppins" w:hAnsi="Poppins" w:cs="Poppins"/>
          <w:b/>
          <w:sz w:val="19"/>
          <w:szCs w:val="19"/>
        </w:rPr>
      </w:pPr>
    </w:p>
    <w:p w14:paraId="38080DD7" w14:textId="77777777" w:rsidR="007D5341" w:rsidRPr="00766BC5" w:rsidRDefault="007D5341" w:rsidP="007D5341">
      <w:pPr>
        <w:widowControl w:val="0"/>
        <w:jc w:val="center"/>
        <w:rPr>
          <w:rFonts w:ascii="Poppins" w:hAnsi="Poppins" w:cs="Poppins"/>
          <w:b/>
          <w:sz w:val="19"/>
          <w:szCs w:val="19"/>
        </w:rPr>
      </w:pPr>
    </w:p>
    <w:p w14:paraId="2807C75A" w14:textId="77777777" w:rsidR="007D5341" w:rsidRPr="00766BC5" w:rsidRDefault="007D5341" w:rsidP="007D5341">
      <w:pPr>
        <w:widowControl w:val="0"/>
        <w:jc w:val="center"/>
        <w:rPr>
          <w:rFonts w:ascii="Poppins" w:hAnsi="Poppins" w:cs="Poppins"/>
          <w:b/>
          <w:sz w:val="19"/>
          <w:szCs w:val="19"/>
        </w:rPr>
      </w:pPr>
    </w:p>
    <w:p w14:paraId="4D777DCB" w14:textId="77777777" w:rsidR="007D5341" w:rsidRPr="00766BC5" w:rsidRDefault="007D5341" w:rsidP="007D5341">
      <w:pPr>
        <w:widowControl w:val="0"/>
        <w:jc w:val="center"/>
        <w:rPr>
          <w:rFonts w:ascii="Poppins" w:hAnsi="Poppins" w:cs="Poppins"/>
          <w:b/>
          <w:sz w:val="19"/>
          <w:szCs w:val="19"/>
        </w:rPr>
      </w:pPr>
    </w:p>
    <w:p w14:paraId="7C21B420" w14:textId="77777777" w:rsidR="007D5341" w:rsidRPr="00766BC5" w:rsidRDefault="007D5341" w:rsidP="007D5341">
      <w:pPr>
        <w:widowControl w:val="0"/>
        <w:jc w:val="center"/>
        <w:rPr>
          <w:rFonts w:ascii="Poppins" w:hAnsi="Poppins" w:cs="Poppins"/>
          <w:b/>
          <w:sz w:val="19"/>
          <w:szCs w:val="19"/>
        </w:rPr>
      </w:pPr>
    </w:p>
    <w:p w14:paraId="34083898" w14:textId="77777777" w:rsidR="007D5341" w:rsidRPr="00766BC5" w:rsidRDefault="007D5341" w:rsidP="007D5341">
      <w:pPr>
        <w:widowControl w:val="0"/>
        <w:jc w:val="center"/>
        <w:rPr>
          <w:rFonts w:ascii="Poppins" w:hAnsi="Poppins" w:cs="Poppins"/>
          <w:b/>
          <w:sz w:val="19"/>
          <w:szCs w:val="19"/>
        </w:rPr>
      </w:pPr>
    </w:p>
    <w:p w14:paraId="3A6FFA8F" w14:textId="77777777" w:rsidR="007D5341" w:rsidRPr="00766BC5" w:rsidRDefault="007D5341" w:rsidP="007D5341">
      <w:pPr>
        <w:widowControl w:val="0"/>
        <w:jc w:val="center"/>
        <w:rPr>
          <w:rFonts w:ascii="Poppins" w:hAnsi="Poppins" w:cs="Poppins"/>
          <w:b/>
          <w:sz w:val="19"/>
          <w:szCs w:val="19"/>
        </w:rPr>
      </w:pPr>
    </w:p>
    <w:p w14:paraId="74EC0388" w14:textId="77777777" w:rsidR="007D5341" w:rsidRPr="00766BC5" w:rsidRDefault="007D5341" w:rsidP="007D5341">
      <w:pPr>
        <w:widowControl w:val="0"/>
        <w:jc w:val="center"/>
        <w:rPr>
          <w:rFonts w:ascii="Poppins" w:hAnsi="Poppins" w:cs="Poppins"/>
          <w:b/>
          <w:sz w:val="19"/>
          <w:szCs w:val="19"/>
        </w:rPr>
      </w:pPr>
    </w:p>
    <w:p w14:paraId="1D507278" w14:textId="77777777" w:rsidR="007D5341" w:rsidRPr="00766BC5" w:rsidRDefault="007D5341" w:rsidP="007D5341">
      <w:pPr>
        <w:widowControl w:val="0"/>
        <w:jc w:val="center"/>
        <w:rPr>
          <w:rFonts w:ascii="Poppins" w:hAnsi="Poppins" w:cs="Poppins"/>
          <w:b/>
          <w:sz w:val="19"/>
          <w:szCs w:val="19"/>
        </w:rPr>
      </w:pPr>
    </w:p>
    <w:p w14:paraId="32441506" w14:textId="77777777" w:rsidR="007D5341" w:rsidRPr="00766BC5" w:rsidRDefault="007D5341" w:rsidP="007D5341">
      <w:pPr>
        <w:widowControl w:val="0"/>
        <w:jc w:val="center"/>
        <w:rPr>
          <w:rFonts w:ascii="Poppins" w:hAnsi="Poppins" w:cs="Poppins"/>
          <w:b/>
          <w:sz w:val="19"/>
          <w:szCs w:val="19"/>
        </w:rPr>
      </w:pPr>
    </w:p>
    <w:p w14:paraId="78E76031" w14:textId="77777777" w:rsidR="007D5341" w:rsidRPr="00766BC5" w:rsidRDefault="007D5341" w:rsidP="007D5341">
      <w:pPr>
        <w:widowControl w:val="0"/>
        <w:jc w:val="center"/>
        <w:rPr>
          <w:rFonts w:ascii="Poppins" w:hAnsi="Poppins" w:cs="Poppins"/>
          <w:b/>
          <w:sz w:val="19"/>
          <w:szCs w:val="19"/>
        </w:rPr>
      </w:pPr>
    </w:p>
    <w:p w14:paraId="5F622FE9" w14:textId="77777777" w:rsidR="007D5341" w:rsidRPr="00766BC5" w:rsidRDefault="007D5341" w:rsidP="007D5341">
      <w:pPr>
        <w:widowControl w:val="0"/>
        <w:jc w:val="center"/>
        <w:rPr>
          <w:rFonts w:ascii="Poppins" w:hAnsi="Poppins" w:cs="Poppins"/>
          <w:b/>
          <w:sz w:val="19"/>
          <w:szCs w:val="19"/>
        </w:rPr>
      </w:pPr>
    </w:p>
    <w:p w14:paraId="54D4DE14" w14:textId="77777777" w:rsidR="007D5341" w:rsidRPr="00766BC5" w:rsidRDefault="007D5341" w:rsidP="007D5341">
      <w:pPr>
        <w:widowControl w:val="0"/>
        <w:jc w:val="center"/>
        <w:rPr>
          <w:rFonts w:ascii="Poppins" w:hAnsi="Poppins" w:cs="Poppins"/>
          <w:b/>
          <w:sz w:val="19"/>
          <w:szCs w:val="19"/>
        </w:rPr>
      </w:pPr>
    </w:p>
    <w:p w14:paraId="05587658" w14:textId="77777777" w:rsidR="007D5341" w:rsidRPr="00766BC5" w:rsidRDefault="007D5341" w:rsidP="007D5341">
      <w:pPr>
        <w:widowControl w:val="0"/>
        <w:jc w:val="center"/>
        <w:rPr>
          <w:rFonts w:ascii="Poppins" w:hAnsi="Poppins" w:cs="Poppins"/>
          <w:b/>
          <w:sz w:val="19"/>
          <w:szCs w:val="19"/>
        </w:rPr>
      </w:pPr>
    </w:p>
    <w:p w14:paraId="2DC0AF9D" w14:textId="77777777" w:rsidR="007D5341" w:rsidRPr="00766BC5" w:rsidRDefault="007D5341" w:rsidP="007D5341">
      <w:pPr>
        <w:widowControl w:val="0"/>
        <w:jc w:val="center"/>
        <w:rPr>
          <w:rFonts w:ascii="Poppins" w:hAnsi="Poppins" w:cs="Poppins"/>
          <w:b/>
          <w:sz w:val="19"/>
          <w:szCs w:val="19"/>
        </w:rPr>
      </w:pPr>
    </w:p>
    <w:p w14:paraId="541DE2DD" w14:textId="77777777" w:rsidR="007D5341" w:rsidRPr="00766BC5" w:rsidRDefault="007D5341" w:rsidP="007D5341">
      <w:pPr>
        <w:widowControl w:val="0"/>
        <w:jc w:val="center"/>
        <w:rPr>
          <w:rFonts w:ascii="Poppins" w:hAnsi="Poppins" w:cs="Poppins"/>
          <w:b/>
          <w:sz w:val="19"/>
          <w:szCs w:val="19"/>
        </w:rPr>
      </w:pPr>
    </w:p>
    <w:p w14:paraId="19952768" w14:textId="77777777" w:rsidR="007D5341" w:rsidRPr="00766BC5" w:rsidRDefault="007D5341" w:rsidP="007D5341">
      <w:pPr>
        <w:widowControl w:val="0"/>
        <w:jc w:val="center"/>
        <w:rPr>
          <w:rFonts w:ascii="Poppins" w:hAnsi="Poppins" w:cs="Poppins"/>
          <w:b/>
          <w:sz w:val="19"/>
          <w:szCs w:val="19"/>
        </w:rPr>
      </w:pPr>
    </w:p>
    <w:p w14:paraId="0A158292" w14:textId="77777777" w:rsidR="007D5341" w:rsidRPr="00766BC5" w:rsidRDefault="007D5341" w:rsidP="007D5341">
      <w:pPr>
        <w:widowControl w:val="0"/>
        <w:jc w:val="center"/>
        <w:rPr>
          <w:rFonts w:ascii="Poppins" w:hAnsi="Poppins" w:cs="Poppins"/>
          <w:b/>
          <w:sz w:val="19"/>
          <w:szCs w:val="19"/>
        </w:rPr>
      </w:pPr>
    </w:p>
    <w:p w14:paraId="763EE0F2" w14:textId="77777777" w:rsidR="007D5341" w:rsidRPr="00766BC5" w:rsidRDefault="007D5341" w:rsidP="007D5341">
      <w:pPr>
        <w:widowControl w:val="0"/>
        <w:jc w:val="center"/>
        <w:rPr>
          <w:rFonts w:ascii="Poppins" w:hAnsi="Poppins" w:cs="Poppins"/>
          <w:b/>
          <w:sz w:val="19"/>
          <w:szCs w:val="19"/>
        </w:rPr>
      </w:pPr>
    </w:p>
    <w:p w14:paraId="65488FCF" w14:textId="77777777" w:rsidR="007D5341" w:rsidRPr="00766BC5" w:rsidRDefault="007D5341" w:rsidP="007D5341">
      <w:pPr>
        <w:widowControl w:val="0"/>
        <w:jc w:val="center"/>
        <w:rPr>
          <w:rFonts w:ascii="Poppins" w:hAnsi="Poppins" w:cs="Poppins"/>
          <w:b/>
          <w:sz w:val="19"/>
          <w:szCs w:val="19"/>
        </w:rPr>
      </w:pPr>
    </w:p>
    <w:p w14:paraId="2BC1E79F" w14:textId="77777777" w:rsidR="007D5341" w:rsidRPr="00766BC5" w:rsidRDefault="007D5341" w:rsidP="007D5341">
      <w:pPr>
        <w:rPr>
          <w:rFonts w:ascii="Poppins" w:hAnsi="Poppins" w:cs="Poppins"/>
          <w:b/>
          <w:color w:val="auto"/>
          <w:sz w:val="19"/>
          <w:szCs w:val="19"/>
          <w:lang w:val="pt-BR"/>
        </w:rPr>
      </w:pPr>
    </w:p>
    <w:p w14:paraId="48DF760F" w14:textId="77777777" w:rsidR="007D5341" w:rsidRPr="00766BC5" w:rsidRDefault="007D5341" w:rsidP="007D5341">
      <w:pPr>
        <w:jc w:val="center"/>
        <w:rPr>
          <w:rFonts w:ascii="Poppins" w:hAnsi="Poppins" w:cs="Poppins"/>
          <w:b/>
          <w:color w:val="auto"/>
          <w:sz w:val="19"/>
          <w:szCs w:val="19"/>
          <w:lang w:val="pt-BR"/>
        </w:rPr>
      </w:pPr>
      <w:r w:rsidRPr="00766BC5">
        <w:rPr>
          <w:rFonts w:ascii="Poppins" w:hAnsi="Poppins" w:cs="Poppins"/>
          <w:b/>
          <w:color w:val="auto"/>
          <w:sz w:val="19"/>
          <w:szCs w:val="19"/>
          <w:lang w:val="pt-BR"/>
        </w:rPr>
        <w:t>ANEXO Nº 7</w:t>
      </w:r>
    </w:p>
    <w:p w14:paraId="3FC0F93D"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69266031"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00451923" w14:textId="77777777" w:rsidR="007D5341" w:rsidRPr="00766BC5" w:rsidRDefault="007D5341" w:rsidP="007D5341">
      <w:pPr>
        <w:pStyle w:val="Textoindependiente"/>
        <w:widowControl w:val="0"/>
        <w:spacing w:after="0"/>
        <w:rPr>
          <w:rFonts w:ascii="Poppins" w:hAnsi="Poppins" w:cs="Poppins"/>
          <w:sz w:val="19"/>
          <w:szCs w:val="19"/>
          <w:lang w:val="pt-BR"/>
        </w:rPr>
      </w:pPr>
    </w:p>
    <w:p w14:paraId="75E20550"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7AF2D7B4"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14A168A"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[CONSIGNAR NOMENCLATURA DEL CONCURSO]</w:t>
      </w:r>
    </w:p>
    <w:p w14:paraId="224F999B" w14:textId="77777777" w:rsidR="007D5341" w:rsidRPr="00766BC5" w:rsidRDefault="007D5341" w:rsidP="007D5341">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62C4913E" w14:textId="77777777" w:rsidR="007D5341" w:rsidRPr="00766BC5" w:rsidRDefault="007D5341" w:rsidP="007D5341">
      <w:pPr>
        <w:pStyle w:val="Textoindependiente"/>
        <w:widowControl w:val="0"/>
        <w:spacing w:after="0"/>
        <w:jc w:val="both"/>
        <w:rPr>
          <w:rFonts w:ascii="Poppins" w:hAnsi="Poppins" w:cs="Poppins"/>
          <w:sz w:val="19"/>
          <w:szCs w:val="19"/>
        </w:rPr>
      </w:pPr>
    </w:p>
    <w:p w14:paraId="2A04F1BC" w14:textId="77777777" w:rsidR="007D5341" w:rsidRPr="00766BC5" w:rsidRDefault="007D5341" w:rsidP="007D5341">
      <w:pPr>
        <w:pStyle w:val="Textoindependiente"/>
        <w:widowControl w:val="0"/>
        <w:spacing w:after="0"/>
        <w:jc w:val="both"/>
        <w:rPr>
          <w:rFonts w:ascii="Poppins" w:hAnsi="Poppins" w:cs="Poppins"/>
          <w:sz w:val="19"/>
          <w:szCs w:val="19"/>
        </w:rPr>
      </w:pPr>
    </w:p>
    <w:p w14:paraId="1ABA769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E6448A8" w14:textId="77777777" w:rsidR="007D5341" w:rsidRPr="00766BC5" w:rsidRDefault="007D5341" w:rsidP="007D5341">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7D5341" w:rsidRPr="00766BC5" w14:paraId="44BC4D0E" w14:textId="77777777" w:rsidTr="00585F36">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6844520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B1608"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OBJETO DEL CONCURSO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8FBA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7D5341" w:rsidRPr="00766BC5" w14:paraId="1C36A3A3" w14:textId="77777777" w:rsidTr="00585F36">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06E4DBD2" w14:textId="77777777" w:rsidR="007D5341" w:rsidRPr="00766BC5" w:rsidRDefault="007D5341" w:rsidP="00585F36">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14D1B094" w14:textId="77777777" w:rsidR="007D5341" w:rsidRPr="00766BC5" w:rsidRDefault="007D5341" w:rsidP="00585F36">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4B6FD477" w14:textId="77777777" w:rsidR="007D5341" w:rsidRPr="00766BC5" w:rsidRDefault="007D5341" w:rsidP="00585F36">
            <w:pPr>
              <w:pStyle w:val="Textoindependiente"/>
              <w:widowControl w:val="0"/>
              <w:spacing w:after="0"/>
              <w:jc w:val="right"/>
              <w:rPr>
                <w:rFonts w:ascii="Poppins" w:hAnsi="Poppins" w:cs="Poppins"/>
                <w:b/>
                <w:sz w:val="19"/>
                <w:szCs w:val="19"/>
              </w:rPr>
            </w:pPr>
          </w:p>
        </w:tc>
      </w:tr>
    </w:tbl>
    <w:p w14:paraId="773065D9" w14:textId="77777777" w:rsidR="007D5341" w:rsidRPr="00766BC5" w:rsidRDefault="007D5341" w:rsidP="007D5341">
      <w:pPr>
        <w:pStyle w:val="Textoindependiente"/>
        <w:widowControl w:val="0"/>
        <w:spacing w:after="0"/>
        <w:jc w:val="both"/>
        <w:rPr>
          <w:rFonts w:ascii="Poppins" w:hAnsi="Poppins" w:cs="Poppins"/>
          <w:color w:val="000000"/>
          <w:sz w:val="19"/>
          <w:szCs w:val="19"/>
        </w:rPr>
      </w:pPr>
    </w:p>
    <w:p w14:paraId="16C03A88" w14:textId="77777777" w:rsidR="007D5341" w:rsidRPr="00766BC5" w:rsidRDefault="007D5341" w:rsidP="007D5341">
      <w:pPr>
        <w:pStyle w:val="Textoindependiente"/>
        <w:widowControl w:val="0"/>
        <w:jc w:val="both"/>
        <w:rPr>
          <w:rFonts w:ascii="Poppins" w:hAnsi="Poppins" w:cs="Poppins"/>
          <w:sz w:val="19"/>
          <w:szCs w:val="19"/>
        </w:rPr>
      </w:pPr>
      <w:bookmarkStart w:id="7"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7"/>
    <w:p w14:paraId="67924141" w14:textId="77777777" w:rsidR="007D5341" w:rsidRPr="00766BC5" w:rsidRDefault="007D5341" w:rsidP="007D5341">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0DE503F"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monto de la oferta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1BB987D6"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p>
    <w:p w14:paraId="379CD577"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16B5FCF7"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5EB65530"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3EEFAE4"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21BB83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78244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78156886" w14:textId="77777777" w:rsidR="007D5341" w:rsidRPr="00766BC5" w:rsidRDefault="007D5341" w:rsidP="007D5341">
      <w:pPr>
        <w:widowControl w:val="0"/>
        <w:ind w:right="-1"/>
        <w:jc w:val="center"/>
        <w:rPr>
          <w:rFonts w:ascii="Poppins" w:hAnsi="Poppins" w:cs="Poppins"/>
          <w:sz w:val="19"/>
          <w:szCs w:val="19"/>
        </w:rPr>
      </w:pPr>
      <w:r w:rsidRPr="00766BC5">
        <w:rPr>
          <w:rFonts w:ascii="Poppins" w:hAnsi="Poppins" w:cs="Poppins"/>
          <w:sz w:val="19"/>
          <w:szCs w:val="19"/>
        </w:rPr>
        <w:t>………..........................................................</w:t>
      </w:r>
    </w:p>
    <w:p w14:paraId="6857D29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C37CDA5" w14:textId="77777777" w:rsidR="007D5341" w:rsidRPr="00766BC5" w:rsidRDefault="007D5341" w:rsidP="007D5341">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53D8E90A"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3710404" w14:textId="77777777" w:rsidR="007D5341" w:rsidRPr="00766BC5" w:rsidRDefault="007D5341" w:rsidP="007D5341">
      <w:pPr>
        <w:rPr>
          <w:rFonts w:ascii="Poppins" w:hAnsi="Poppins" w:cs="Poppins"/>
          <w:strike/>
          <w:sz w:val="19"/>
          <w:szCs w:val="19"/>
        </w:rPr>
      </w:pPr>
    </w:p>
    <w:p w14:paraId="61B3F00F" w14:textId="77777777" w:rsidR="007D5341" w:rsidRPr="000C74B3" w:rsidRDefault="007D5341" w:rsidP="007D5341">
      <w:pPr>
        <w:rPr>
          <w:rFonts w:ascii="Poppins" w:hAnsi="Poppins" w:cs="Poppins"/>
          <w:strike/>
          <w:sz w:val="19"/>
          <w:szCs w:val="19"/>
        </w:rPr>
      </w:pPr>
      <w:r>
        <w:rPr>
          <w:rFonts w:ascii="Poppins" w:hAnsi="Poppins" w:cs="Poppins"/>
          <w:strike/>
          <w:sz w:val="19"/>
          <w:szCs w:val="19"/>
        </w:rPr>
        <w:br w:type="page"/>
      </w:r>
    </w:p>
    <w:p w14:paraId="4F0D4AC9" w14:textId="77777777" w:rsidR="007D5341" w:rsidRPr="001267E9" w:rsidRDefault="007D5341" w:rsidP="007D5341">
      <w:pPr>
        <w:jc w:val="center"/>
        <w:rPr>
          <w:rFonts w:ascii="Poppins" w:hAnsi="Poppins" w:cs="Poppins"/>
          <w:b/>
          <w:spacing w:val="3"/>
          <w:sz w:val="19"/>
          <w:szCs w:val="19"/>
        </w:rPr>
      </w:pPr>
    </w:p>
    <w:p w14:paraId="4BFAEAF8" w14:textId="77777777" w:rsidR="007D5341" w:rsidRPr="001267E9" w:rsidRDefault="007D5341" w:rsidP="007D5341">
      <w:pPr>
        <w:jc w:val="center"/>
        <w:rPr>
          <w:rFonts w:ascii="Poppins" w:hAnsi="Poppins" w:cs="Poppins"/>
          <w:b/>
          <w:spacing w:val="3"/>
          <w:sz w:val="19"/>
          <w:szCs w:val="19"/>
        </w:rPr>
      </w:pPr>
      <w:r>
        <w:rPr>
          <w:rFonts w:ascii="Poppins" w:hAnsi="Poppins" w:cs="Poppins"/>
          <w:b/>
          <w:spacing w:val="3"/>
          <w:sz w:val="19"/>
          <w:szCs w:val="19"/>
        </w:rPr>
        <w:t>A</w:t>
      </w:r>
      <w:r w:rsidRPr="001267E9">
        <w:rPr>
          <w:rFonts w:ascii="Poppins" w:hAnsi="Poppins" w:cs="Poppins"/>
          <w:b/>
          <w:spacing w:val="3"/>
          <w:sz w:val="19"/>
          <w:szCs w:val="19"/>
        </w:rPr>
        <w:t xml:space="preserve">PÉNDICE </w:t>
      </w:r>
      <w:proofErr w:type="spellStart"/>
      <w:r w:rsidRPr="001267E9">
        <w:rPr>
          <w:rFonts w:ascii="Poppins" w:hAnsi="Poppins" w:cs="Poppins"/>
          <w:b/>
          <w:spacing w:val="3"/>
          <w:sz w:val="19"/>
          <w:szCs w:val="19"/>
        </w:rPr>
        <w:t>N°</w:t>
      </w:r>
      <w:proofErr w:type="spellEnd"/>
      <w:r w:rsidRPr="001267E9">
        <w:rPr>
          <w:rFonts w:ascii="Poppins" w:hAnsi="Poppins" w:cs="Poppins"/>
          <w:b/>
          <w:spacing w:val="3"/>
          <w:sz w:val="19"/>
          <w:szCs w:val="19"/>
        </w:rPr>
        <w:t xml:space="preserve"> 1</w:t>
      </w:r>
    </w:p>
    <w:p w14:paraId="7414FFC9" w14:textId="77777777" w:rsidR="007D5341" w:rsidRPr="001267E9" w:rsidRDefault="007D5341" w:rsidP="007D5341">
      <w:pPr>
        <w:spacing w:after="160" w:line="259" w:lineRule="auto"/>
        <w:ind w:left="2836" w:firstLine="709"/>
        <w:rPr>
          <w:rFonts w:ascii="Poppins" w:hAnsi="Poppins" w:cs="Poppins"/>
          <w:b/>
          <w:sz w:val="19"/>
          <w:szCs w:val="19"/>
        </w:rPr>
      </w:pPr>
    </w:p>
    <w:p w14:paraId="64A5BE19" w14:textId="77777777" w:rsidR="007D5341" w:rsidRPr="00766BC5" w:rsidRDefault="007D5341" w:rsidP="007D5341">
      <w:pPr>
        <w:jc w:val="center"/>
        <w:rPr>
          <w:rFonts w:ascii="Poppins" w:hAnsi="Poppins" w:cs="Poppins"/>
          <w:b/>
          <w:sz w:val="19"/>
          <w:szCs w:val="19"/>
        </w:rPr>
      </w:pPr>
      <w:r>
        <w:rPr>
          <w:rFonts w:ascii="Poppins" w:hAnsi="Poppins" w:cs="Poppins"/>
          <w:b/>
          <w:sz w:val="19"/>
          <w:szCs w:val="19"/>
        </w:rPr>
        <w:t>PACTO DE INTEGRIDAD</w:t>
      </w:r>
      <w:r w:rsidRPr="00766BC5">
        <w:rPr>
          <w:rStyle w:val="Refdenotaalpie"/>
          <w:rFonts w:ascii="Poppins" w:hAnsi="Poppins" w:cs="Poppins"/>
          <w:b/>
          <w:sz w:val="19"/>
          <w:szCs w:val="19"/>
        </w:rPr>
        <w:footnoteReference w:id="14"/>
      </w:r>
    </w:p>
    <w:p w14:paraId="457ABD7E" w14:textId="77777777" w:rsidR="007D5341" w:rsidRPr="00766BC5" w:rsidRDefault="007D5341" w:rsidP="007D5341">
      <w:pPr>
        <w:jc w:val="center"/>
        <w:rPr>
          <w:rFonts w:ascii="Poppins" w:hAnsi="Poppins" w:cs="Poppins"/>
          <w:b/>
          <w:sz w:val="19"/>
          <w:szCs w:val="19"/>
        </w:rPr>
      </w:pPr>
    </w:p>
    <w:p w14:paraId="10C460A5" w14:textId="77777777" w:rsidR="007D5341" w:rsidRPr="00766BC5" w:rsidRDefault="007D5341" w:rsidP="007D5341">
      <w:pPr>
        <w:suppressAutoHyphens/>
        <w:spacing w:before="20" w:after="20"/>
        <w:jc w:val="both"/>
        <w:rPr>
          <w:rFonts w:ascii="Poppins" w:hAnsi="Poppins" w:cs="Poppins"/>
          <w:sz w:val="19"/>
          <w:szCs w:val="19"/>
          <w:lang w:eastAsia="en-US"/>
        </w:rPr>
      </w:pPr>
    </w:p>
    <w:p w14:paraId="58BC538F" w14:textId="77777777" w:rsidR="007D5341" w:rsidRPr="00766BC5" w:rsidRDefault="007D5341" w:rsidP="007D5341">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proofErr w:type="gramEnd"/>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4BDE88F0" w14:textId="77777777" w:rsidR="007D5341" w:rsidRPr="00766BC5" w:rsidRDefault="007D5341" w:rsidP="007D5341">
      <w:pPr>
        <w:ind w:hanging="10"/>
        <w:jc w:val="both"/>
        <w:rPr>
          <w:rFonts w:ascii="Poppins" w:hAnsi="Poppins" w:cs="Poppins"/>
          <w:sz w:val="19"/>
          <w:szCs w:val="19"/>
          <w:lang w:val="es-MX"/>
        </w:rPr>
      </w:pPr>
    </w:p>
    <w:p w14:paraId="33383FEC"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0FF90752" w14:textId="77777777" w:rsidR="007D5341" w:rsidRPr="00A556C5" w:rsidRDefault="007D5341" w:rsidP="007D5341">
      <w:pPr>
        <w:widowControl w:val="0"/>
        <w:jc w:val="both"/>
        <w:rPr>
          <w:rFonts w:ascii="Poppins" w:hAnsi="Poppins" w:cs="Poppins"/>
          <w:sz w:val="19"/>
          <w:szCs w:val="19"/>
        </w:rPr>
      </w:pPr>
    </w:p>
    <w:p w14:paraId="5F9A8C4F"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4705A36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3E5A145C"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20CBEFE1"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4ABE582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34828E9" w14:textId="77777777" w:rsidR="007D5341" w:rsidRPr="00A556C5" w:rsidRDefault="007D5341" w:rsidP="007D5341">
      <w:pPr>
        <w:widowControl w:val="0"/>
        <w:jc w:val="both"/>
        <w:rPr>
          <w:rFonts w:ascii="Poppins" w:hAnsi="Poppins" w:cs="Poppins"/>
          <w:sz w:val="19"/>
          <w:szCs w:val="19"/>
        </w:rPr>
      </w:pPr>
    </w:p>
    <w:p w14:paraId="02561F3B"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3CF8D0D6" w14:textId="77777777" w:rsidR="007D5341" w:rsidRPr="00A556C5" w:rsidRDefault="007D5341" w:rsidP="007D5341">
      <w:pPr>
        <w:widowControl w:val="0"/>
        <w:jc w:val="both"/>
        <w:rPr>
          <w:rFonts w:ascii="Poppins" w:hAnsi="Poppins" w:cs="Poppins"/>
          <w:sz w:val="19"/>
          <w:szCs w:val="19"/>
        </w:rPr>
      </w:pPr>
    </w:p>
    <w:p w14:paraId="30706746" w14:textId="77777777" w:rsidR="007D5341"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6336A9D7" w14:textId="77777777" w:rsidR="007D5341" w:rsidRDefault="007D5341" w:rsidP="007D5341">
      <w:pPr>
        <w:pStyle w:val="Prrafodelista"/>
        <w:widowControl w:val="0"/>
        <w:jc w:val="both"/>
        <w:rPr>
          <w:rFonts w:ascii="Poppins" w:hAnsi="Poppins" w:cs="Poppins"/>
          <w:sz w:val="19"/>
          <w:szCs w:val="19"/>
        </w:rPr>
      </w:pPr>
    </w:p>
    <w:p w14:paraId="431E8CE6" w14:textId="77777777" w:rsidR="007D5341" w:rsidRPr="00A556C5" w:rsidRDefault="007D5341" w:rsidP="007D5341">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6102DB3" w14:textId="77777777" w:rsidR="007D5341" w:rsidRPr="00A556C5" w:rsidRDefault="007D5341" w:rsidP="007D5341">
      <w:pPr>
        <w:pStyle w:val="Prrafodelista"/>
        <w:rPr>
          <w:rFonts w:ascii="Poppins" w:hAnsi="Poppins" w:cs="Poppins"/>
          <w:sz w:val="19"/>
          <w:szCs w:val="19"/>
        </w:rPr>
      </w:pPr>
    </w:p>
    <w:p w14:paraId="35B5CCD9" w14:textId="77777777" w:rsidR="007D5341" w:rsidRPr="00A556C5"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1A8069BD" w14:textId="77777777" w:rsidR="007D5341" w:rsidRDefault="007D5341" w:rsidP="007D5341">
      <w:pPr>
        <w:widowControl w:val="0"/>
        <w:jc w:val="both"/>
        <w:rPr>
          <w:rFonts w:ascii="Poppins" w:hAnsi="Poppins" w:cs="Poppins"/>
          <w:sz w:val="19"/>
          <w:szCs w:val="19"/>
        </w:rPr>
      </w:pPr>
    </w:p>
    <w:p w14:paraId="4B654762" w14:textId="77777777" w:rsidR="007D5341" w:rsidRPr="00A556C5" w:rsidRDefault="007D5341" w:rsidP="007D5341">
      <w:pPr>
        <w:widowControl w:val="0"/>
        <w:jc w:val="both"/>
        <w:rPr>
          <w:rFonts w:ascii="Poppins" w:hAnsi="Poppins" w:cs="Poppins"/>
          <w:sz w:val="19"/>
          <w:szCs w:val="19"/>
        </w:rPr>
      </w:pPr>
    </w:p>
    <w:p w14:paraId="07705EA2"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7CEB3322" w14:textId="77777777" w:rsidR="007D5341" w:rsidRDefault="007D5341" w:rsidP="007D5341">
      <w:pPr>
        <w:widowControl w:val="0"/>
        <w:jc w:val="both"/>
        <w:rPr>
          <w:rFonts w:ascii="Poppins" w:hAnsi="Poppins" w:cs="Poppins"/>
          <w:sz w:val="19"/>
          <w:szCs w:val="19"/>
        </w:rPr>
      </w:pPr>
    </w:p>
    <w:p w14:paraId="661587BA" w14:textId="77777777" w:rsidR="007D5341" w:rsidRPr="00A556C5" w:rsidRDefault="007D5341" w:rsidP="007D5341">
      <w:pPr>
        <w:widowControl w:val="0"/>
        <w:jc w:val="both"/>
        <w:rPr>
          <w:rFonts w:ascii="Poppins" w:hAnsi="Poppins" w:cs="Poppins"/>
          <w:sz w:val="19"/>
          <w:szCs w:val="19"/>
        </w:rPr>
      </w:pPr>
    </w:p>
    <w:p w14:paraId="6304C575"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49180001" w14:textId="77777777" w:rsidR="007D5341" w:rsidRPr="00A556C5" w:rsidRDefault="007D5341" w:rsidP="007D5341">
      <w:pPr>
        <w:widowControl w:val="0"/>
        <w:jc w:val="both"/>
        <w:rPr>
          <w:rFonts w:ascii="Poppins" w:hAnsi="Poppins" w:cs="Poppins"/>
          <w:sz w:val="19"/>
          <w:szCs w:val="19"/>
        </w:rPr>
      </w:pPr>
    </w:p>
    <w:p w14:paraId="38C512C9"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7B6E7C7D" w14:textId="77777777" w:rsidR="007D5341" w:rsidRPr="00766BC5" w:rsidRDefault="007D5341" w:rsidP="007D5341">
      <w:pPr>
        <w:ind w:hanging="10"/>
        <w:rPr>
          <w:rFonts w:ascii="Poppins" w:hAnsi="Poppins" w:cs="Poppins"/>
          <w:sz w:val="19"/>
          <w:szCs w:val="19"/>
          <w:lang w:val="es-MX"/>
        </w:rPr>
      </w:pPr>
    </w:p>
    <w:p w14:paraId="58AAAE96" w14:textId="77777777" w:rsidR="007D5341" w:rsidRPr="00766BC5" w:rsidRDefault="007D5341" w:rsidP="007D5341">
      <w:pPr>
        <w:ind w:hanging="10"/>
        <w:rPr>
          <w:rFonts w:ascii="Poppins" w:hAnsi="Poppins" w:cs="Poppins"/>
          <w:sz w:val="19"/>
          <w:szCs w:val="19"/>
          <w:lang w:val="es-MX"/>
        </w:rPr>
      </w:pPr>
    </w:p>
    <w:p w14:paraId="26F88EFB" w14:textId="77777777" w:rsidR="007D5341" w:rsidRPr="00766BC5" w:rsidRDefault="007D5341" w:rsidP="007D5341">
      <w:pPr>
        <w:rPr>
          <w:rFonts w:ascii="Poppins" w:hAnsi="Poppins" w:cs="Poppins"/>
          <w:sz w:val="19"/>
          <w:szCs w:val="19"/>
          <w:lang w:val="es-MX"/>
        </w:rPr>
      </w:pPr>
    </w:p>
    <w:p w14:paraId="2891E889" w14:textId="77777777" w:rsidR="007D5341" w:rsidRPr="00766BC5" w:rsidRDefault="007D5341" w:rsidP="007D5341">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00928FD6" w14:textId="77777777" w:rsidR="007D5341" w:rsidRPr="00766BC5" w:rsidRDefault="007D5341" w:rsidP="007D5341">
      <w:pPr>
        <w:spacing w:line="360" w:lineRule="auto"/>
        <w:jc w:val="right"/>
        <w:rPr>
          <w:rFonts w:ascii="Poppins" w:hAnsi="Poppins" w:cs="Poppins"/>
          <w:sz w:val="19"/>
          <w:szCs w:val="19"/>
          <w:lang w:val="es-MX"/>
        </w:rPr>
      </w:pPr>
    </w:p>
    <w:p w14:paraId="11A4C3D6" w14:textId="77777777" w:rsidR="007D5341" w:rsidRPr="00766BC5" w:rsidRDefault="007D5341" w:rsidP="007D5341">
      <w:pPr>
        <w:spacing w:line="360" w:lineRule="auto"/>
        <w:rPr>
          <w:rFonts w:ascii="Poppins" w:hAnsi="Poppins" w:cs="Poppins"/>
          <w:sz w:val="19"/>
          <w:szCs w:val="19"/>
          <w:lang w:val="es-MX"/>
        </w:rPr>
      </w:pPr>
    </w:p>
    <w:p w14:paraId="78F999F8" w14:textId="77777777" w:rsidR="007D5341" w:rsidRPr="00766BC5" w:rsidRDefault="007D5341" w:rsidP="007D5341">
      <w:pPr>
        <w:spacing w:line="360" w:lineRule="auto"/>
        <w:rPr>
          <w:rFonts w:ascii="Poppins" w:hAnsi="Poppins" w:cs="Poppins"/>
          <w:sz w:val="19"/>
          <w:szCs w:val="19"/>
          <w:lang w:val="es-MX"/>
        </w:rPr>
      </w:pPr>
    </w:p>
    <w:p w14:paraId="1A94B166" w14:textId="77777777" w:rsidR="007D5341" w:rsidRPr="00766BC5" w:rsidRDefault="007D5341" w:rsidP="007D5341">
      <w:pPr>
        <w:spacing w:line="360" w:lineRule="auto"/>
        <w:rPr>
          <w:rFonts w:ascii="Poppins" w:hAnsi="Poppins" w:cs="Poppins"/>
          <w:sz w:val="19"/>
          <w:szCs w:val="19"/>
          <w:lang w:val="es-MX"/>
        </w:rPr>
      </w:pPr>
    </w:p>
    <w:p w14:paraId="5566604F" w14:textId="77777777" w:rsidR="007D5341" w:rsidRPr="00766BC5" w:rsidRDefault="007D5341" w:rsidP="007D5341">
      <w:pPr>
        <w:spacing w:line="360" w:lineRule="auto"/>
        <w:rPr>
          <w:rFonts w:ascii="Poppins" w:hAnsi="Poppins" w:cs="Poppins"/>
          <w:sz w:val="19"/>
          <w:szCs w:val="19"/>
          <w:lang w:val="es-MX"/>
        </w:rPr>
      </w:pPr>
    </w:p>
    <w:p w14:paraId="538990C3"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5F836F6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o personal profesional y/o técnico presentado, según corresponda</w:t>
      </w:r>
    </w:p>
    <w:p w14:paraId="505628E6" w14:textId="77777777" w:rsidR="007D5341" w:rsidRPr="00766BC5" w:rsidRDefault="007D5341" w:rsidP="007D5341">
      <w:pPr>
        <w:spacing w:line="360" w:lineRule="auto"/>
        <w:rPr>
          <w:rFonts w:ascii="Poppins" w:hAnsi="Poppins" w:cs="Poppins"/>
          <w:sz w:val="19"/>
          <w:szCs w:val="19"/>
          <w:lang w:val="es-MX"/>
        </w:rPr>
      </w:pPr>
    </w:p>
    <w:p w14:paraId="146BCEE8"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6ED5B79" w14:textId="77777777" w:rsidR="007D5341" w:rsidRDefault="007D5341" w:rsidP="007D5341">
      <w:pPr>
        <w:rPr>
          <w:rFonts w:ascii="Poppins" w:hAnsi="Poppins" w:cs="Poppins"/>
          <w:b/>
          <w:bCs/>
          <w:spacing w:val="3"/>
          <w:sz w:val="19"/>
          <w:szCs w:val="19"/>
        </w:rPr>
      </w:pPr>
      <w:bookmarkStart w:id="9" w:name="_Hlk199137304"/>
    </w:p>
    <w:p w14:paraId="5ADAE57B" w14:textId="77777777" w:rsidR="007D5341" w:rsidRDefault="007D5341" w:rsidP="007D5341">
      <w:pPr>
        <w:rPr>
          <w:rFonts w:ascii="Poppins" w:hAnsi="Poppins" w:cs="Poppins"/>
          <w:b/>
          <w:bCs/>
          <w:spacing w:val="3"/>
          <w:sz w:val="19"/>
          <w:szCs w:val="19"/>
        </w:rPr>
      </w:pPr>
    </w:p>
    <w:bookmarkEnd w:id="9"/>
    <w:p w14:paraId="1AA28630" w14:textId="77777777" w:rsidR="007D5341" w:rsidRDefault="007D5341" w:rsidP="007D5341">
      <w:pPr>
        <w:jc w:val="center"/>
        <w:rPr>
          <w:rFonts w:ascii="Poppins" w:hAnsi="Poppins" w:cs="Poppins"/>
          <w:b/>
          <w:bCs/>
          <w:spacing w:val="3"/>
          <w:sz w:val="19"/>
          <w:szCs w:val="19"/>
        </w:rPr>
      </w:pPr>
    </w:p>
    <w:p w14:paraId="6802A57E"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2</w:t>
      </w:r>
    </w:p>
    <w:p w14:paraId="4893CC9B" w14:textId="77777777" w:rsidR="007D5341" w:rsidRDefault="007D5341" w:rsidP="007D5341">
      <w:pPr>
        <w:rPr>
          <w:rFonts w:ascii="Poppins" w:hAnsi="Poppins" w:cs="Poppins"/>
          <w:b/>
          <w:bCs/>
          <w:spacing w:val="3"/>
          <w:sz w:val="19"/>
          <w:szCs w:val="19"/>
        </w:rPr>
      </w:pPr>
    </w:p>
    <w:p w14:paraId="691D3D7C" w14:textId="77777777" w:rsidR="007D5341" w:rsidRDefault="007D5341" w:rsidP="007D5341">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FORMULACIÓN DE CONSULTAS EN CONCURSOS DE SELECCIÓN</w:t>
      </w:r>
    </w:p>
    <w:p w14:paraId="21CC9C75" w14:textId="77777777" w:rsidR="007D5341" w:rsidRDefault="007D5341" w:rsidP="007D5341">
      <w:pPr>
        <w:pBdr>
          <w:top w:val="nil"/>
          <w:left w:val="nil"/>
          <w:bottom w:val="nil"/>
          <w:right w:val="nil"/>
          <w:between w:val="nil"/>
        </w:pBdr>
        <w:jc w:val="both"/>
        <w:rPr>
          <w:rFonts w:ascii="Poppins" w:eastAsia="Raleway" w:hAnsi="Poppins" w:cs="Poppins"/>
        </w:rPr>
      </w:pPr>
    </w:p>
    <w:p w14:paraId="419B093F" w14:textId="77777777" w:rsidR="007D5341" w:rsidRDefault="007D5341" w:rsidP="007D5341">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73BEA06F"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731DA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53ABF59B"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06FA1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4360609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3669E6E"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72D8BB6C" w14:textId="77777777" w:rsidR="007D5341"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0070470E" wp14:editId="6E6283A1">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7047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6"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" adj="11278,44431" fillcolor="red" strokecolor="red" strokeweight="1pt">
                <v:stroke startarrowwidth="narrow" startarrowlength="short" endarrowwidth="narrow" endarrowlength="short"/>
                <v:textbox inset="2.53958mm,1.2694mm,2.53958mm,1.2694mm">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5460A363" wp14:editId="1A68E190">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028E6C1E"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60A363" id="Rectángulo: esquinas redondeadas 8" o:spid="_x0000_s1027"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6I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LzJWPlm5eWBpgCDWGpK+A4w3UMkJhuKTrtBcR83ECkX897R8F01Z9NzWqZT&#10;JZ4qq1MFnBg8rZxIkbOjcpvKCh7b8GaTfK8T5VISPSYzKjT1ZSjGDc1rdaoXq+fvyPwH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DlzD6I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028E6C1E" w14:textId="77777777" w:rsidR="007D5341" w:rsidRDefault="007D5341" w:rsidP="007D5341">
                      <w:pPr>
                        <w:textDirection w:val="btLr"/>
                      </w:pPr>
                    </w:p>
                  </w:txbxContent>
                </v:textbox>
              </v:roundrect>
            </w:pict>
          </mc:Fallback>
        </mc:AlternateContent>
      </w:r>
      <w:r>
        <w:rPr>
          <w:noProof/>
        </w:rPr>
        <w:drawing>
          <wp:inline distT="0" distB="0" distL="0" distR="0" wp14:anchorId="44A20790" wp14:editId="1708E646">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7F9B19CA"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7C394873"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3C9D5D8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lastRenderedPageBreak/>
        <w:t>Envío</w:t>
      </w:r>
      <w:r w:rsidRPr="0000340E">
        <w:rPr>
          <w:rFonts w:ascii="Poppins" w:eastAsia="Raleway" w:hAnsi="Poppins" w:cs="Poppins"/>
          <w:b/>
          <w:bCs/>
        </w:rPr>
        <w:t xml:space="preserve"> de consultas</w:t>
      </w:r>
    </w:p>
    <w:p w14:paraId="7C1A310D"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consultas”</w:t>
      </w:r>
      <w:r w:rsidRPr="008E447B">
        <w:rPr>
          <w:rFonts w:ascii="Poppins" w:eastAsia="Raleway" w:hAnsi="Poppins" w:cs="Poppins"/>
        </w:rPr>
        <w:t>.</w:t>
      </w:r>
    </w:p>
    <w:p w14:paraId="13D8A93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B76BF6E" wp14:editId="259ABB0D">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79E0BFF4" w14:textId="77777777" w:rsidR="007D5341" w:rsidRPr="008E447B" w:rsidRDefault="007D5341" w:rsidP="007D5341">
      <w:pPr>
        <w:numPr>
          <w:ilvl w:val="0"/>
          <w:numId w:val="39"/>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3E30E216"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45E35F0"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5D48311F" w14:textId="77777777" w:rsidR="007D5341"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359152B2" w14:textId="77777777" w:rsidR="007D5341" w:rsidRDefault="007D5341" w:rsidP="007D5341">
      <w:pPr>
        <w:spacing w:before="100" w:beforeAutospacing="1" w:after="100" w:afterAutospacing="1"/>
        <w:ind w:left="1080"/>
        <w:jc w:val="center"/>
        <w:rPr>
          <w:rFonts w:ascii="Poppins" w:eastAsia="Raleway" w:hAnsi="Poppins" w:cs="Poppins"/>
        </w:rPr>
      </w:pPr>
      <w:r>
        <w:rPr>
          <w:noProof/>
        </w:rPr>
        <w:drawing>
          <wp:inline distT="0" distB="0" distL="0" distR="0" wp14:anchorId="3C069E44" wp14:editId="64F2678C">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231E47BD" w14:textId="77777777" w:rsidR="007D5341" w:rsidRPr="008E447B" w:rsidRDefault="007D5341" w:rsidP="007D5341">
      <w:pPr>
        <w:spacing w:before="100" w:beforeAutospacing="1" w:after="100" w:afterAutospacing="1"/>
        <w:jc w:val="center"/>
        <w:rPr>
          <w:rFonts w:ascii="Poppins" w:eastAsia="Raleway" w:hAnsi="Poppins" w:cs="Poppins"/>
        </w:rPr>
      </w:pPr>
    </w:p>
    <w:p w14:paraId="5BB2E5AA"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792199F3" w14:textId="77777777" w:rsidR="007D5341" w:rsidRPr="008E447B" w:rsidRDefault="007D5341" w:rsidP="007D5341">
      <w:pPr>
        <w:numPr>
          <w:ilvl w:val="0"/>
          <w:numId w:val="39"/>
        </w:numPr>
        <w:spacing w:before="100" w:beforeAutospacing="1" w:after="100" w:afterAutospacing="1"/>
        <w:rPr>
          <w:rFonts w:ascii="Poppins" w:eastAsia="Raleway" w:hAnsi="Poppins" w:cs="Poppins"/>
        </w:rPr>
      </w:pPr>
      <w:r>
        <w:rPr>
          <w:rFonts w:ascii="Poppins" w:eastAsia="Raleway" w:hAnsi="Poppins" w:cs="Poppins"/>
          <w:b/>
          <w:bCs/>
        </w:rPr>
        <w:lastRenderedPageBreak/>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191BEE66" w14:textId="77777777" w:rsidR="007D5341" w:rsidRDefault="007D5341" w:rsidP="007D5341">
      <w:pPr>
        <w:numPr>
          <w:ilvl w:val="0"/>
          <w:numId w:val="39"/>
        </w:numPr>
        <w:spacing w:before="100" w:beforeAutospacing="1" w:after="100" w:afterAutospacing="1"/>
        <w:rPr>
          <w:rFonts w:ascii="Poppins" w:eastAsia="Raleway" w:hAnsi="Poppins" w:cs="Poppins"/>
        </w:rPr>
      </w:pPr>
      <w:r w:rsidRPr="005760A4">
        <w:rPr>
          <w:rFonts w:ascii="Poppins" w:eastAsia="Raleway" w:hAnsi="Poppins" w:cs="Poppins"/>
          <w:b/>
          <w:bCs/>
        </w:rPr>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5F9580E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27B65B0" wp14:editId="12F8E622">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057F8440" w14:textId="77777777" w:rsidR="007D5341" w:rsidRPr="00EA4961" w:rsidRDefault="007D5341" w:rsidP="007D5341">
      <w:pPr>
        <w:pBdr>
          <w:top w:val="nil"/>
          <w:left w:val="nil"/>
          <w:bottom w:val="nil"/>
          <w:right w:val="nil"/>
          <w:between w:val="nil"/>
        </w:pBdr>
        <w:ind w:left="720"/>
        <w:jc w:val="both"/>
        <w:rPr>
          <w:rFonts w:ascii="Poppins" w:eastAsia="Raleway" w:hAnsi="Poppins" w:cs="Poppins"/>
        </w:rPr>
      </w:pPr>
      <w:r>
        <w:rPr>
          <w:noProof/>
        </w:rPr>
        <w:drawing>
          <wp:inline distT="0" distB="0" distL="0" distR="0" wp14:anchorId="71A16DFB" wp14:editId="590528E6">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08014CAB"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34E6DF30" w14:textId="77777777" w:rsidR="007D5341" w:rsidRPr="00F15D37" w:rsidRDefault="007D5341" w:rsidP="007D5341">
      <w:pPr>
        <w:pBdr>
          <w:top w:val="nil"/>
          <w:left w:val="nil"/>
          <w:bottom w:val="nil"/>
          <w:right w:val="nil"/>
          <w:between w:val="nil"/>
        </w:pBdr>
        <w:ind w:left="720"/>
        <w:jc w:val="both"/>
        <w:rPr>
          <w:rFonts w:ascii="Poppins" w:eastAsia="Raleway" w:hAnsi="Poppins" w:cs="Poppins"/>
          <w:b/>
          <w:sz w:val="24"/>
          <w:szCs w:val="24"/>
        </w:rPr>
      </w:pPr>
    </w:p>
    <w:p w14:paraId="180D0E94" w14:textId="77777777" w:rsidR="007D5341" w:rsidRPr="00EA4961" w:rsidRDefault="007D5341" w:rsidP="007D5341">
      <w:pPr>
        <w:pBdr>
          <w:top w:val="nil"/>
          <w:left w:val="nil"/>
          <w:bottom w:val="nil"/>
          <w:right w:val="nil"/>
          <w:between w:val="nil"/>
        </w:pBdr>
        <w:ind w:left="720"/>
        <w:rPr>
          <w:rFonts w:ascii="Poppins" w:eastAsia="Raleway" w:hAnsi="Poppins" w:cs="Poppins"/>
        </w:rPr>
      </w:pPr>
    </w:p>
    <w:p w14:paraId="47F50AF3" w14:textId="77777777" w:rsidR="007D5341" w:rsidRDefault="007D5341" w:rsidP="007D5341">
      <w:pPr>
        <w:rPr>
          <w:rFonts w:ascii="Poppins" w:hAnsi="Poppins" w:cs="Poppins"/>
          <w:b/>
          <w:bCs/>
          <w:spacing w:val="3"/>
          <w:sz w:val="19"/>
          <w:szCs w:val="19"/>
        </w:rPr>
      </w:pPr>
    </w:p>
    <w:p w14:paraId="1EB1D52F" w14:textId="77777777" w:rsidR="007D5341" w:rsidRDefault="007D5341" w:rsidP="007D5341">
      <w:pPr>
        <w:rPr>
          <w:rFonts w:ascii="Poppins" w:hAnsi="Poppins" w:cs="Poppins"/>
          <w:b/>
          <w:bCs/>
          <w:spacing w:val="3"/>
          <w:sz w:val="19"/>
          <w:szCs w:val="19"/>
        </w:rPr>
      </w:pPr>
    </w:p>
    <w:p w14:paraId="274C3BCD" w14:textId="77777777" w:rsidR="007D5341" w:rsidRDefault="007D5341" w:rsidP="007D5341">
      <w:pPr>
        <w:rPr>
          <w:rFonts w:ascii="Poppins" w:hAnsi="Poppins" w:cs="Poppins"/>
          <w:b/>
          <w:bCs/>
          <w:spacing w:val="3"/>
          <w:sz w:val="19"/>
          <w:szCs w:val="19"/>
        </w:rPr>
      </w:pPr>
    </w:p>
    <w:p w14:paraId="329EE524" w14:textId="77777777" w:rsidR="007D5341" w:rsidRDefault="007D5341" w:rsidP="007D5341">
      <w:pPr>
        <w:rPr>
          <w:rFonts w:ascii="Poppins" w:hAnsi="Poppins" w:cs="Poppins"/>
          <w:b/>
          <w:bCs/>
          <w:spacing w:val="3"/>
          <w:sz w:val="19"/>
          <w:szCs w:val="19"/>
        </w:rPr>
      </w:pPr>
    </w:p>
    <w:p w14:paraId="14C95C5D" w14:textId="77777777" w:rsidR="007D5341" w:rsidRDefault="007D5341" w:rsidP="007D5341">
      <w:pPr>
        <w:rPr>
          <w:rFonts w:ascii="Poppins" w:hAnsi="Poppins" w:cs="Poppins"/>
          <w:b/>
          <w:bCs/>
          <w:spacing w:val="3"/>
          <w:sz w:val="19"/>
          <w:szCs w:val="19"/>
        </w:rPr>
      </w:pPr>
    </w:p>
    <w:p w14:paraId="0BE91DCD"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928F5ED" w14:textId="77777777" w:rsidR="007D5341" w:rsidRDefault="007D5341" w:rsidP="007D5341">
      <w:pPr>
        <w:rPr>
          <w:rFonts w:ascii="Poppins" w:hAnsi="Poppins" w:cs="Poppins"/>
          <w:b/>
          <w:bCs/>
          <w:spacing w:val="3"/>
          <w:sz w:val="19"/>
          <w:szCs w:val="19"/>
        </w:rPr>
      </w:pPr>
    </w:p>
    <w:p w14:paraId="036F3E46"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3</w:t>
      </w:r>
    </w:p>
    <w:p w14:paraId="5DB4A73E" w14:textId="77777777" w:rsidR="007D5341" w:rsidRDefault="007D5341" w:rsidP="007D5341">
      <w:pPr>
        <w:rPr>
          <w:rFonts w:ascii="Poppins" w:hAnsi="Poppins" w:cs="Poppins"/>
          <w:b/>
          <w:bCs/>
          <w:spacing w:val="3"/>
          <w:sz w:val="19"/>
          <w:szCs w:val="19"/>
        </w:rPr>
      </w:pPr>
    </w:p>
    <w:p w14:paraId="7680EEFB" w14:textId="77777777" w:rsidR="007D5341" w:rsidRPr="00F15D37" w:rsidRDefault="007D5341" w:rsidP="007D5341">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PRESENTACION DE PROPUESTAS A CONCURS</w:t>
      </w:r>
      <w:r w:rsidRPr="00F15D37">
        <w:rPr>
          <w:rFonts w:ascii="Poppins" w:eastAsia="Raleway" w:hAnsi="Poppins" w:cs="Poppins"/>
          <w:b/>
          <w:sz w:val="24"/>
          <w:szCs w:val="24"/>
        </w:rPr>
        <w:t>O DE SELECCIÓN</w:t>
      </w:r>
    </w:p>
    <w:p w14:paraId="4B5CFDE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498493C1"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7E2525FB"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35FEDCFE" wp14:editId="0D70C329">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69504" behindDoc="0" locked="0" layoutInCell="1" hidden="0" allowOverlap="1" wp14:anchorId="39FBA8ED" wp14:editId="068C6C4F">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CD65CEB"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39FBA8ED" id="Rectángulo: esquinas redondeadas 45" o:spid="_x0000_s1028" style="position:absolute;left:0;text-align:left;margin-left:298.5pt;margin-top:150.75pt;width:131.95pt;height:33.7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xVA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fS8Dpj5Z2Nlyd6BBjEShPHe8C0hkjijSk7jQblfdxBJC7mvaO3dz2e5G6m&#10;cyeeO5tzB5zoPE2cSJGz3rlNZQJ75d/skm91Ii6FaE9mcOjRl64NA5qn6twvUc+fkeUP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Bai98V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2CD65CEB" w14:textId="77777777" w:rsidR="007D5341" w:rsidRDefault="007D5341" w:rsidP="007D5341">
                      <w:pPr>
                        <w:jc w:val="center"/>
                        <w:textDirection w:val="btLr"/>
                      </w:pPr>
                    </w:p>
                  </w:txbxContent>
                </v:textbox>
              </v:roundrect>
            </w:pict>
          </mc:Fallback>
        </mc:AlternateContent>
      </w:r>
    </w:p>
    <w:p w14:paraId="722F0A56" w14:textId="77777777" w:rsidR="007D5341" w:rsidRPr="00F15D37" w:rsidRDefault="007D5341" w:rsidP="007D5341">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11AC84B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23CEDE" wp14:editId="7CC3EF04">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03B55A87" wp14:editId="5F5E9A13">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6B768AF"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3B55A87" id="Rectángulo: esquinas redondeadas 50" o:spid="_x0000_s1029" style="position:absolute;left:0;text-align:left;margin-left:197.25pt;margin-top:204pt;width:241.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EBDeVZ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36B768AF" w14:textId="77777777" w:rsidR="007D5341" w:rsidRDefault="007D5341" w:rsidP="007D5341">
                      <w:pPr>
                        <w:jc w:val="center"/>
                        <w:textDirection w:val="btLr"/>
                      </w:pPr>
                    </w:p>
                  </w:txbxContent>
                </v:textbox>
              </v:roundrect>
            </w:pict>
          </mc:Fallback>
        </mc:AlternateContent>
      </w:r>
    </w:p>
    <w:p w14:paraId="226B7975"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101F3A5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190E2EB1"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50220548"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4B49AB1C" wp14:editId="643633B3">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0E6A54C3" wp14:editId="2042848C">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537CCBA"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E6A54C3" id="Rectángulo: esquinas redondeadas 47" o:spid="_x0000_s1030" style="position:absolute;left:0;text-align:left;margin-left:47.25pt;margin-top:120.05pt;width:186.75pt;height:30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" filled="f" strokecolor="red" strokeweight="3pt">
                <v:stroke startarrowwidth="narrow" startarrowlength="short" endarrowwidth="narrow" endarrowlength="short"/>
                <v:textbox inset="2.53958mm,2.53958mm,2.53958mm,2.53958mm">
                  <w:txbxContent>
                    <w:p w14:paraId="3537CCBA" w14:textId="77777777" w:rsidR="007D5341" w:rsidRDefault="007D5341" w:rsidP="007D5341">
                      <w:pPr>
                        <w:jc w:val="center"/>
                        <w:textDirection w:val="btLr"/>
                      </w:pPr>
                    </w:p>
                  </w:txbxContent>
                </v:textbox>
              </v:roundrect>
            </w:pict>
          </mc:Fallback>
        </mc:AlternateContent>
      </w:r>
    </w:p>
    <w:p w14:paraId="443171D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7E971BE" w14:textId="77777777" w:rsidR="007D5341" w:rsidRPr="00F15D37" w:rsidRDefault="007D5341" w:rsidP="007D5341">
      <w:pPr>
        <w:numPr>
          <w:ilvl w:val="0"/>
          <w:numId w:val="40"/>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11BD4CA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2E3C22E" wp14:editId="669D37F3">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2633941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C4166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49B8F0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4ECA1EA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8784BEE" wp14:editId="7A05BD74">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3B07188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A45CD4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2E1513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18F5BA2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4941FCBB" wp14:editId="038979DD">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4941FCBB" id="Bocadillo: rectángulo con esquinas redondeadas 52" o:spid="_x0000_s1031" type="#_x0000_t62" style="position:absolute;left:0;text-align:left;margin-left:294.2pt;margin-top:40.65pt;width:116.25pt;height:4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ME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of5S7XSl43le5zJ4NhKIuB7CHENHqVDDXvcVPzvUwcesagPBlfhajQZ4+DE7EymmTZ/Gtmc&#10;RsCw1uIFwKKn5ODcxnwhJImMfdNFW8uYZu8IZnBwB/NIDvdFWvJTP2cdb7XlD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CqJaME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4C14C44A" wp14:editId="53BB1CC7">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2576" behindDoc="0" locked="0" layoutInCell="1" hidden="0" allowOverlap="1" wp14:anchorId="4C4BEC96" wp14:editId="17C01EB8">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33DA0288"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ect w14:anchorId="4C4BEC96" id="Rectángulo 41" o:spid="_x0000_s1032" style="position:absolute;left:0;text-align:left;margin-left:418pt;margin-top:33pt;width:21pt;height:5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6R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R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CsTv6R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33DA0288" w14:textId="77777777" w:rsidR="007D5341" w:rsidRDefault="007D5341" w:rsidP="007D5341">
                      <w:pPr>
                        <w:textDirection w:val="btLr"/>
                      </w:pPr>
                    </w:p>
                  </w:txbxContent>
                </v:textbox>
              </v:rect>
            </w:pict>
          </mc:Fallback>
        </mc:AlternateContent>
      </w:r>
    </w:p>
    <w:p w14:paraId="25F3E1E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82D78E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846C5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A3E374E"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2FDC670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406745B8" wp14:editId="54EA8B9E">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356A550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4B4C0E29"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3FC80BF8"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87FF119"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5F513B46"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4A5BDB8C"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41027203" w14:textId="77777777" w:rsidR="007D5341" w:rsidRPr="00F15D37" w:rsidRDefault="007D5341" w:rsidP="007D5341">
      <w:pPr>
        <w:pBdr>
          <w:top w:val="nil"/>
          <w:left w:val="nil"/>
          <w:bottom w:val="nil"/>
          <w:right w:val="nil"/>
          <w:between w:val="nil"/>
        </w:pBdr>
        <w:ind w:left="1440"/>
        <w:jc w:val="both"/>
        <w:rPr>
          <w:rFonts w:ascii="Poppins" w:eastAsia="Raleway" w:hAnsi="Poppins" w:cs="Poppins"/>
        </w:rPr>
      </w:pPr>
    </w:p>
    <w:p w14:paraId="15DCA300" w14:textId="77777777" w:rsidR="007D5341" w:rsidRPr="00F15D37" w:rsidRDefault="007D5341" w:rsidP="007D5341">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FB1C31" wp14:editId="70755DF0">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D9FECED" w14:textId="77777777" w:rsidR="007D5341" w:rsidRDefault="007D5341" w:rsidP="007D5341">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44FB1C31" id="Bocadillo: rectángulo con esquinas redondeadas 40" o:spid="_x0000_s1033" type="#_x0000_t62" style="position:absolute;left:0;text-align:left;margin-left:275.7pt;margin-top:97.9pt;width:144.3pt;height:37.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sh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Mu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SJ6rIY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4D9FECED" w14:textId="77777777" w:rsidR="007D5341" w:rsidRDefault="007D5341" w:rsidP="007D5341">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1A1ADBB" wp14:editId="1292CE5B">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B5131EB" w14:textId="77777777" w:rsidR="007D5341" w:rsidRDefault="007D5341" w:rsidP="007D5341">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1A1ADBB" id="Bocadillo: rectángulo con esquinas redondeadas 51" o:spid="_x0000_s1034" type="#_x0000_t62" style="position:absolute;left:0;text-align:left;margin-left:324pt;margin-top:-20.7pt;width:123.35pt;height:46.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Bh&#10;JR/k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0B5131EB" w14:textId="77777777" w:rsidR="007D5341" w:rsidRDefault="007D5341" w:rsidP="007D5341">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503305C" wp14:editId="0662EED9">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1C71C1DE" wp14:editId="53271C9E">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4F4B47A"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oundrect w14:anchorId="1C71C1DE" id="Rectángulo: esquinas redondeadas 42" o:spid="_x0000_s1035" style="position:absolute;left:0;text-align:left;margin-left:242pt;margin-top:24pt;width:52pt;height:25.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" filled="f" strokecolor="red" strokeweight="1.5pt">
                <v:stroke startarrowwidth="narrow" startarrowlength="short" endarrowwidth="narrow" endarrowlength="short" joinstyle="miter"/>
                <v:textbox inset="2.53958mm,2.53958mm,2.53958mm,2.53958mm">
                  <w:txbxContent>
                    <w:p w14:paraId="44F4B47A"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1E81B15E" wp14:editId="707E2010">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ABC7752" w14:textId="77777777" w:rsidR="007D5341" w:rsidRDefault="007D5341" w:rsidP="007D5341">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1E81B15E" id="Rectángulo 43" o:spid="_x0000_s1036" style="position:absolute;left:0;text-align:left;margin-left:276pt;margin-top:5pt;width:24.4pt;height:2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" filled="f" stroked="f">
                <v:textbox inset="2.53958mm,1.2694mm,2.53958mm,1.2694mm">
                  <w:txbxContent>
                    <w:p w14:paraId="7ABC7752" w14:textId="77777777" w:rsidR="007D5341" w:rsidRDefault="007D5341" w:rsidP="007D5341">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31A0F981" wp14:editId="07908EBA">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2B3A7E2D" w14:textId="77777777" w:rsidR="007D5341" w:rsidRDefault="007D5341" w:rsidP="007D5341">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31A0F981" id="Rectángulo 36" o:spid="_x0000_s1037" style="position:absolute;left:0;text-align:left;margin-left:401pt;margin-top:76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QG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u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Mlf&#10;1AbbAQAAiwMAAA4AAAAAAAAAAAAAAAAALgIAAGRycy9lMm9Eb2MueG1sUEsBAi0AFAAGAAgAAAAh&#10;ACj5hYjcAAAACwEAAA8AAAAAAAAAAAAAAAAANQQAAGRycy9kb3ducmV2LnhtbFBLBQYAAAAABAAE&#10;APMAAAA+BQAAAAA=&#10;" filled="f" stroked="f">
                <v:textbox inset="2.53958mm,1.2694mm,2.53958mm,1.2694mm">
                  <w:txbxContent>
                    <w:p w14:paraId="2B3A7E2D" w14:textId="77777777" w:rsidR="007D5341" w:rsidRDefault="007D5341" w:rsidP="007D5341">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4FC02646" wp14:editId="198927D2">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E0741B6" w14:textId="77777777" w:rsidR="007D5341" w:rsidRDefault="007D5341" w:rsidP="007D5341">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4FC02646" id="Rectángulo 48" o:spid="_x0000_s1038" style="position:absolute;left:0;text-align:left;margin-left:442pt;margin-top:184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wn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qp+F7W13Bg+CY1sJdz7QEHfUwxYAzQE2g+Dw/Ug9x0h9MmD9qlrUoDDmZNEsS9grf93Z&#10;X3eoYb2FhYsYTeGHmNdv4vr+GK2QWVdiN1G5kIYXz85ctjOt1HWep17/oc0v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CLhTCfcAQAAiwMAAA4AAAAAAAAAAAAAAAAALgIAAGRycy9lMm9Eb2MueG1sUEsBAi0AFAAGAAgA&#10;AAAhAPeYQlLeAAAACwEAAA8AAAAAAAAAAAAAAAAANgQAAGRycy9kb3ducmV2LnhtbFBLBQYAAAAA&#10;BAAEAPMAAABBBQAAAAA=&#10;" filled="f" stroked="f">
                <v:textbox inset="2.53958mm,1.2694mm,2.53958mm,1.2694mm">
                  <w:txbxContent>
                    <w:p w14:paraId="7E0741B6" w14:textId="77777777" w:rsidR="007D5341" w:rsidRDefault="007D5341" w:rsidP="007D5341">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3DC95557" wp14:editId="6FDBD154">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05A8281"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" strokecolor="red" strokeweight="2.25pt">
                <v:stroke startarrowwidth="narrow" startarrowlength="short" endarrow="block" joinstyle="miter"/>
              </v:shape>
            </w:pict>
          </mc:Fallback>
        </mc:AlternateContent>
      </w:r>
    </w:p>
    <w:p w14:paraId="4C65FC8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F95DCD2"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33456850"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08BFA101"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3A9051F8"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4DA5702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ECD93CA"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Pr="009B1CE9">
        <w:t>,</w:t>
      </w:r>
      <w:r>
        <w:t xml:space="preserve"> </w:t>
      </w:r>
      <w:r w:rsidRPr="00F15D37">
        <w:rPr>
          <w:rFonts w:ascii="Poppins" w:eastAsia="Raleway" w:hAnsi="Poppins" w:cs="Poppins"/>
        </w:rPr>
        <w:t>caso contrario no se considera válida la experiencia aportada por este integrante.</w:t>
      </w:r>
    </w:p>
    <w:p w14:paraId="0FAB889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42A5063E" w14:textId="77777777" w:rsidR="007D5341" w:rsidRPr="00F15D37" w:rsidRDefault="007D5341" w:rsidP="007D5341">
      <w:pPr>
        <w:pBdr>
          <w:top w:val="nil"/>
          <w:left w:val="nil"/>
          <w:bottom w:val="nil"/>
          <w:right w:val="nil"/>
          <w:between w:val="nil"/>
        </w:pBdr>
        <w:jc w:val="both"/>
        <w:rPr>
          <w:rFonts w:ascii="Poppins" w:eastAsia="Raleway" w:hAnsi="Poppins" w:cs="Poppins"/>
        </w:rPr>
      </w:pPr>
    </w:p>
    <w:p w14:paraId="4FED412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5EFA84D7" wp14:editId="4BC719BA">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7770DA40"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5EFA84D7" id="Rectángulo: esquinas redondeadas 5" o:spid="_x0000_s1039" style="position:absolute;left:0;text-align:left;margin-left:390.95pt;margin-top:209.85pt;width:50.5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Eavyb1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7770DA40"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3032C472" wp14:editId="26A71505">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3F71C242"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3032C472" id="Rectángulo: esquinas redondeadas 11" o:spid="_x0000_s1040" style="position:absolute;left:0;text-align:left;margin-left:45.95pt;margin-top:36.1pt;width:151pt;height:25.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" filled="f" strokecolor="red" strokeweight="1.5pt">
                <v:stroke startarrowwidth="narrow" startarrowlength="short" endarrowwidth="narrow" endarrowlength="short" joinstyle="miter"/>
                <v:textbox inset="2.53958mm,2.53958mm,2.53958mm,2.53958mm">
                  <w:txbxContent>
                    <w:p w14:paraId="3F71C242" w14:textId="77777777" w:rsidR="007D5341" w:rsidRDefault="007D5341" w:rsidP="007D5341">
                      <w:pPr>
                        <w:textDirection w:val="btLr"/>
                      </w:pPr>
                    </w:p>
                  </w:txbxContent>
                </v:textbox>
              </v:roundrect>
            </w:pict>
          </mc:Fallback>
        </mc:AlternateContent>
      </w:r>
      <w:r w:rsidRPr="00F15D37">
        <w:rPr>
          <w:rFonts w:ascii="Poppins" w:hAnsi="Poppins" w:cs="Poppins"/>
          <w:noProof/>
        </w:rPr>
        <w:drawing>
          <wp:inline distT="0" distB="0" distL="0" distR="0" wp14:anchorId="72DE1EDB" wp14:editId="4E52A0AF">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5BE86933" w14:textId="77777777" w:rsidR="007D5341"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7E18BE0A"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163F70C8"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1AD678E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0E9245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7B24D39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4ED5E62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3840" behindDoc="0" locked="0" layoutInCell="1" hidden="0" allowOverlap="1" wp14:anchorId="52EB2D6B" wp14:editId="233A4587">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2EB2D6B" id="Bocadillo: rectángulo con esquinas redondeadas 38" o:spid="_x0000_s1041" type="#_x0000_t62" style="position:absolute;left:0;text-align:left;margin-left:297.45pt;margin-top:179.45pt;width:93.75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QMgw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DVLxdKnteU7vJbBsZVExDcQ4i14VA9lHHFY8eCHATyCUR8NTsN5hYridGfndJZ584eR9WEEDOst&#10;vgEsekr2zlXMb0LSyNi3Q7StjEnVJzCTg2OYxZ6ejDTnh37OenrYlj8B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A22vQM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0D8A15DA" wp14:editId="0574FC7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0D8A15DA" id="Bocadillo: rectángulo con esquinas redondeadas 46" o:spid="_x0000_s1042" type="#_x0000_t62" style="position:absolute;left:0;text-align:left;margin-left:252.45pt;margin-top:9.45pt;width:118.95pt;height:3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" adj="-3670,29602" fillcolor="red" strokecolor="red" strokeweight="1pt">
                <v:stroke startarrowwidth="narrow" startarrowlength="short" endarrowwidth="narrow" endarrowlength="short"/>
                <v:textbox inset="2.53958mm,1.2694mm,2.53958mm,1.2694mm">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7405A0B7" wp14:editId="16F37DA0">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16272165" wp14:editId="7638D0FE">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16272165" id="Bocadillo: rectángulo con esquinas redondeadas 35" o:spid="_x0000_s1043" type="#_x0000_t62" style="position:absolute;left:0;text-align:left;margin-left:120.75pt;margin-top:135.7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2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9TJ+Glj2B4m1Fu6FoD4hvhwSxyQByyOsLeQ+GEgDsDITxoWY1HMShid&#10;kJTZeeqbO7Zsji1E097Ac0CDw+igXIX0PESOtHk3BNOKEFl9BjMpsJGJ7On1iCt/rCev5zdu9RM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NSYtj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7EEA422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BF8948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0A67E30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4E7D5C7B" w14:textId="77777777" w:rsidR="007D5341" w:rsidRPr="00F15D37" w:rsidRDefault="007D5341" w:rsidP="007D5341">
      <w:pPr>
        <w:pBdr>
          <w:top w:val="nil"/>
          <w:left w:val="nil"/>
          <w:bottom w:val="nil"/>
          <w:right w:val="nil"/>
          <w:between w:val="nil"/>
        </w:pBdr>
        <w:ind w:left="720"/>
        <w:jc w:val="both"/>
        <w:rPr>
          <w:rFonts w:ascii="Poppins" w:eastAsia="Raleway" w:hAnsi="Poppins" w:cs="Poppins"/>
          <w:i/>
          <w:iCs/>
        </w:rPr>
      </w:pPr>
    </w:p>
    <w:p w14:paraId="3A51CBD3" w14:textId="77777777" w:rsidR="007D5341" w:rsidRPr="00D237E0" w:rsidRDefault="007D5341" w:rsidP="007D5341">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 xml:space="preserve">Cabe resaltar, es posible que </w:t>
      </w:r>
      <w:r w:rsidRPr="009B1CE9">
        <w:rPr>
          <w:rFonts w:ascii="Poppins" w:hAnsi="Poppins" w:cs="Poppins"/>
          <w:i/>
          <w:iCs/>
        </w:rPr>
        <w:t xml:space="preserve">un </w:t>
      </w:r>
      <w:r w:rsidRPr="004B0E89">
        <w:rPr>
          <w:rFonts w:ascii="Poppins" w:hAnsi="Poppins" w:cs="Poppins"/>
          <w:i/>
          <w:iCs/>
        </w:rPr>
        <w:t xml:space="preserve">profesional o técnico </w:t>
      </w:r>
      <w:r w:rsidRPr="004B0E89">
        <w:rPr>
          <w:rFonts w:ascii="Poppins" w:hAnsi="Poppins" w:cs="Poppins"/>
          <w:i/>
          <w:iCs/>
          <w:u w:val="single"/>
        </w:rPr>
        <w:t>puede ser propuesto por más de un postor</w:t>
      </w:r>
      <w:r w:rsidRPr="004B0E89">
        <w:rPr>
          <w:rFonts w:ascii="Poppins" w:hAnsi="Poppins" w:cs="Poppins"/>
          <w:i/>
          <w:iCs/>
        </w:rPr>
        <w:t xml:space="preserve"> siempre y cuando sea para el mismo ítem del concurso</w:t>
      </w:r>
      <w:r w:rsidRPr="009B1CE9">
        <w:rPr>
          <w:rFonts w:ascii="Poppins" w:hAnsi="Poppins" w:cs="Poppins"/>
          <w:i/>
          <w:iCs/>
        </w:rPr>
        <w:t xml:space="preserve"> y tratándose de otro concurso; </w:t>
      </w:r>
      <w:r w:rsidRPr="004B0E89">
        <w:rPr>
          <w:rFonts w:ascii="Poppins" w:hAnsi="Poppins" w:cs="Poppins"/>
          <w:i/>
          <w:iCs/>
        </w:rPr>
        <w:t>no</w:t>
      </w:r>
      <w:r w:rsidRPr="00D237E0">
        <w:rPr>
          <w:rFonts w:ascii="Poppins" w:eastAsia="Raleway" w:hAnsi="Poppins" w:cs="Poppins"/>
          <w:i/>
          <w:iCs/>
        </w:rPr>
        <w:t xml:space="preserve"> </w:t>
      </w:r>
      <w:r w:rsidRPr="004B0E89">
        <w:rPr>
          <w:rFonts w:ascii="Poppins" w:hAnsi="Poppins" w:cs="Poppins"/>
          <w:i/>
          <w:iCs/>
          <w:u w:val="single"/>
        </w:rPr>
        <w:t>se encuentre relacionado al mismo subsector e industria</w:t>
      </w:r>
      <w:r w:rsidRPr="004B0E89">
        <w:rPr>
          <w:rFonts w:ascii="Poppins" w:hAnsi="Poppins" w:cs="Poppins"/>
          <w:i/>
          <w:iCs/>
        </w:rPr>
        <w:t xml:space="preserve"> (en el caso del sector energético) </w:t>
      </w:r>
      <w:r w:rsidRPr="004B0E89">
        <w:rPr>
          <w:rFonts w:ascii="Poppins" w:hAnsi="Poppins" w:cs="Poppins"/>
          <w:i/>
          <w:iCs/>
          <w:u w:val="single"/>
        </w:rPr>
        <w:t>o actividad</w:t>
      </w:r>
      <w:r w:rsidRPr="004B0E89">
        <w:rPr>
          <w:rFonts w:ascii="Poppins" w:hAnsi="Poppins" w:cs="Poppins"/>
          <w:i/>
          <w:iCs/>
        </w:rPr>
        <w:t xml:space="preserve"> (en el caso del sector minero)</w:t>
      </w:r>
      <w:r w:rsidRPr="004B0E89">
        <w:rPr>
          <w:rFonts w:ascii="Poppins" w:hAnsi="Poppins" w:cs="Poppins"/>
        </w:rPr>
        <w:t xml:space="preserve"> </w:t>
      </w:r>
    </w:p>
    <w:p w14:paraId="6F054221"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7C6DC15"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62F5E14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0DD03DDB"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08E1C4F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584DF95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CB68E0A" wp14:editId="027419E3">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3C2FF2F" w14:textId="77777777" w:rsidR="007D5341" w:rsidRDefault="007D5341" w:rsidP="007D5341">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7CB68E0A" id="Forma libre: forma 44" o:spid="_x0000_s1044" style="position:absolute;left:0;text-align:left;margin-left:351pt;margin-top:146.25pt;width:39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jm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TQEC5/Wujqij51hSwHE99T5FbWYZJBij+mGi39sqYXm8ovC+LgqRmg/4uNi&#10;NI55s+c76/Mdqlij0VfMo7PS4tZjnfpE6Y9br2sR2jUiTWC6BeZWbPJuxobBeL6OXqc/weIn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CJMVjm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3C2FF2F" w14:textId="77777777" w:rsidR="007D5341" w:rsidRDefault="007D5341" w:rsidP="007D5341">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3B11BD82" wp14:editId="329FE5DE">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AC465BE" w14:textId="77777777" w:rsidR="007D5341" w:rsidRDefault="007D5341" w:rsidP="007D5341">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3B11BD82" id="Forma libre: forma 37" o:spid="_x0000_s1045" style="position:absolute;left:0;text-align:left;margin-left:300.75pt;margin-top:1in;width:42.6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2U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SW45gsvlqYeocx9pbPJRDfMh/umcMiKynZYLnhwz9WzEFy9UVje4zL82qAgUmH80Gq&#10;mzu9WZzeMM1bg7HiAYOVD9cB5zwm2nxcBdPIOK0JaQazP2BtpYbZr9i4F0/Pyev4RzD7CQ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Iqbdl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AC465BE" w14:textId="77777777" w:rsidR="007D5341" w:rsidRDefault="007D5341" w:rsidP="007D5341">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4864" behindDoc="0" locked="0" layoutInCell="1" hidden="0" allowOverlap="1" wp14:anchorId="3B4244A0" wp14:editId="784F72D5">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0B8028A8" w14:textId="77777777" w:rsidR="007D5341" w:rsidRDefault="007D5341" w:rsidP="007D5341">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3B4244A0" id="Forma libre: forma 49" o:spid="_x0000_s1046" style="position:absolute;left:0;text-align:left;margin-left:321.75pt;margin-top:18.75pt;width:42.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VD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6aPx1cLUO8yxt3wugfiO+fDAHDZZSckG2w0f/r5iDpqrzxrr47IcxVEM6TAa&#10;p7q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dgBlQ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B8028A8" w14:textId="77777777" w:rsidR="007D5341" w:rsidRDefault="007D5341" w:rsidP="007D5341">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1AF544E0" wp14:editId="4E6003A4">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4264697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12F87D3"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377A71F6"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F72A8B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1CBF066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764EDB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5478823E" wp14:editId="2E29724B">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823E" id="Bocadillo: rectángulo con esquinas redondeadas 39" o:spid="_x0000_s1047" type="#_x0000_t62" style="position:absolute;left:0;text-align:left;margin-left:305.7pt;margin-top:163.4pt;width:124.6pt;height:2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IaDK5G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0712850F" wp14:editId="6C8753C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25FF5E1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50C97A70" w14:textId="77777777" w:rsidR="007D5341" w:rsidRPr="00F15D37" w:rsidRDefault="007D5341" w:rsidP="007D5341">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5C6AEB9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CDDA01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1EA7115B" wp14:editId="0A518BEE">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D53FCE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A19321C"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03A42502" w14:textId="77777777" w:rsidR="007D5341" w:rsidRDefault="007D5341" w:rsidP="007D5341">
      <w:pPr>
        <w:pBdr>
          <w:top w:val="nil"/>
          <w:left w:val="nil"/>
          <w:bottom w:val="nil"/>
          <w:right w:val="nil"/>
          <w:between w:val="nil"/>
        </w:pBdr>
        <w:ind w:left="720"/>
        <w:jc w:val="both"/>
        <w:rPr>
          <w:rFonts w:ascii="Poppins" w:eastAsia="Raleway" w:hAnsi="Poppins" w:cs="Poppins"/>
          <w:i/>
          <w:iCs/>
        </w:rPr>
      </w:pPr>
    </w:p>
    <w:p w14:paraId="4B2C601E" w14:textId="77777777" w:rsidR="007D5341" w:rsidRPr="00766BC5" w:rsidRDefault="007D5341" w:rsidP="007D5341">
      <w:pPr>
        <w:rPr>
          <w:rFonts w:ascii="Poppins" w:hAnsi="Poppins" w:cs="Poppins"/>
          <w:b/>
          <w:bCs/>
          <w:spacing w:val="3"/>
          <w:sz w:val="19"/>
          <w:szCs w:val="19"/>
        </w:rPr>
      </w:pPr>
    </w:p>
    <w:p w14:paraId="713C6AAC" w14:textId="77777777" w:rsidR="00F0245D" w:rsidRPr="00766BC5" w:rsidRDefault="00F0245D" w:rsidP="007D5341">
      <w:pPr>
        <w:widowControl w:val="0"/>
        <w:jc w:val="cente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E9E2" w14:textId="77777777" w:rsidR="008055D9" w:rsidRDefault="008055D9">
      <w:r>
        <w:separator/>
      </w:r>
    </w:p>
  </w:endnote>
  <w:endnote w:type="continuationSeparator" w:id="0">
    <w:p w14:paraId="2219BDBD" w14:textId="77777777" w:rsidR="008055D9" w:rsidRDefault="0080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4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61D72" w14:textId="77777777" w:rsidR="008055D9" w:rsidRDefault="008055D9">
      <w:r>
        <w:separator/>
      </w:r>
    </w:p>
  </w:footnote>
  <w:footnote w:type="continuationSeparator" w:id="0">
    <w:p w14:paraId="79D7F370" w14:textId="77777777" w:rsidR="008055D9" w:rsidRDefault="008055D9">
      <w:r>
        <w:continuationSeparator/>
      </w:r>
    </w:p>
  </w:footnote>
  <w:footnote w:id="1">
    <w:p w14:paraId="7571E1F4" w14:textId="77777777" w:rsidR="007D5341" w:rsidRPr="0083001E" w:rsidRDefault="007D5341" w:rsidP="007D5341">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2CF64C32" w14:textId="77777777" w:rsidR="007D5341" w:rsidRPr="009831AC" w:rsidRDefault="007D5341" w:rsidP="007D5341">
      <w:pPr>
        <w:pStyle w:val="Textonotapie"/>
      </w:pPr>
    </w:p>
  </w:footnote>
  <w:footnote w:id="2">
    <w:p w14:paraId="7FD5EC0F" w14:textId="77777777" w:rsidR="007D5341" w:rsidRPr="00E55E94" w:rsidRDefault="007D5341" w:rsidP="007D5341">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CDE9BE" w14:textId="77777777" w:rsidR="007D5341" w:rsidRPr="00E55E94" w:rsidRDefault="007D5341" w:rsidP="007D5341">
      <w:pPr>
        <w:pStyle w:val="Textonotapie"/>
        <w:ind w:left="142" w:hanging="142"/>
        <w:jc w:val="both"/>
        <w:rPr>
          <w:rFonts w:cs="Arial"/>
          <w:sz w:val="16"/>
          <w:szCs w:val="16"/>
        </w:rPr>
      </w:pPr>
    </w:p>
    <w:p w14:paraId="128D0640" w14:textId="77777777" w:rsidR="007D5341" w:rsidRDefault="007D5341" w:rsidP="007D5341">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47359220" w14:textId="77777777" w:rsidR="007D5341" w:rsidRDefault="007D5341" w:rsidP="007D5341">
      <w:pPr>
        <w:pStyle w:val="Textonotapie"/>
      </w:pPr>
    </w:p>
  </w:footnote>
  <w:footnote w:id="3">
    <w:p w14:paraId="6D33BD66" w14:textId="77777777" w:rsidR="007D5341" w:rsidRPr="00353C46" w:rsidRDefault="007D5341" w:rsidP="007D5341">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4F5E1D8" w14:textId="77777777" w:rsidR="007D5341" w:rsidRPr="00353C46" w:rsidRDefault="007D5341" w:rsidP="007D5341">
      <w:pPr>
        <w:pStyle w:val="Textonotapie"/>
        <w:tabs>
          <w:tab w:val="left" w:pos="284"/>
        </w:tabs>
        <w:ind w:left="284" w:hanging="284"/>
        <w:jc w:val="both"/>
        <w:rPr>
          <w:rFonts w:cs="Arial"/>
          <w:sz w:val="16"/>
          <w:szCs w:val="16"/>
        </w:rPr>
      </w:pPr>
    </w:p>
  </w:footnote>
  <w:footnote w:id="4">
    <w:p w14:paraId="17E61BF9"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71CBE6B6" w14:textId="77777777" w:rsidR="007D5341" w:rsidRPr="00EE76E2" w:rsidRDefault="007D5341" w:rsidP="007D5341">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365ECA5B" w14:textId="77777777" w:rsidR="007D5341" w:rsidRPr="00353C46" w:rsidRDefault="007D5341" w:rsidP="007D5341">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r w:rsidRPr="00353C46">
        <w:rPr>
          <w:rFonts w:cs="Arial"/>
          <w:sz w:val="16"/>
          <w:szCs w:val="16"/>
        </w:rPr>
        <w:t xml:space="preserve"> </w:t>
      </w:r>
    </w:p>
  </w:footnote>
  <w:footnote w:id="7">
    <w:p w14:paraId="6D85D0CF" w14:textId="77777777" w:rsidR="007D5341" w:rsidRPr="00EE76E2" w:rsidRDefault="007D5341" w:rsidP="007D5341">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41A8878A" w14:textId="77777777" w:rsidR="007D5341" w:rsidRPr="00EE76E2" w:rsidRDefault="007D5341" w:rsidP="007D5341">
      <w:pPr>
        <w:pStyle w:val="Textonotapie"/>
        <w:ind w:left="142" w:hanging="142"/>
        <w:jc w:val="both"/>
        <w:rPr>
          <w:rFonts w:ascii="Poppins" w:hAnsi="Poppins" w:cs="Poppins"/>
          <w:color w:val="auto"/>
          <w:sz w:val="12"/>
          <w:szCs w:val="12"/>
        </w:rPr>
      </w:pPr>
    </w:p>
    <w:p w14:paraId="79649A29" w14:textId="77777777" w:rsidR="007D5341" w:rsidRPr="00EE76E2" w:rsidRDefault="007D5341" w:rsidP="007D5341">
      <w:pPr>
        <w:pStyle w:val="Textonotapie"/>
        <w:ind w:left="142"/>
        <w:jc w:val="both"/>
        <w:rPr>
          <w:rFonts w:ascii="Poppins" w:hAnsi="Poppins" w:cs="Poppins"/>
          <w:sz w:val="12"/>
          <w:szCs w:val="12"/>
        </w:rPr>
      </w:pPr>
      <w:r w:rsidRPr="00EE76E2">
        <w:rPr>
          <w:rFonts w:ascii="Poppins" w:hAnsi="Poppins" w:cs="Poppins"/>
          <w:sz w:val="12"/>
          <w:szCs w:val="12"/>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27444, Ley del Procedimiento Administrativo General, aprobado mediante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004-2019-JUS, para lo cual se considerará el domicilio legal consignado.</w:t>
      </w:r>
    </w:p>
    <w:p w14:paraId="237B1FB7" w14:textId="77777777" w:rsidR="007D5341" w:rsidRPr="00631B40" w:rsidRDefault="007D5341" w:rsidP="007D5341">
      <w:pPr>
        <w:pStyle w:val="Textonotapie"/>
        <w:ind w:left="142" w:hanging="142"/>
        <w:jc w:val="both"/>
        <w:rPr>
          <w:rFonts w:cs="Arial"/>
          <w:sz w:val="16"/>
          <w:szCs w:val="16"/>
        </w:rPr>
      </w:pPr>
    </w:p>
  </w:footnote>
  <w:footnote w:id="8">
    <w:p w14:paraId="457C7D08"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53D575AB"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3F101230" w14:textId="77777777" w:rsidR="007D5341" w:rsidRPr="00EE76E2" w:rsidRDefault="007D5341" w:rsidP="007D5341">
      <w:pPr>
        <w:pStyle w:val="Textonotapie"/>
        <w:jc w:val="both"/>
        <w:rPr>
          <w:rFonts w:ascii="Poppins" w:hAnsi="Poppins" w:cs="Poppins"/>
          <w:sz w:val="12"/>
          <w:szCs w:val="12"/>
        </w:rPr>
      </w:pPr>
    </w:p>
  </w:footnote>
  <w:footnote w:id="10">
    <w:p w14:paraId="669698F2" w14:textId="77777777" w:rsidR="007D5341" w:rsidRPr="00E47319" w:rsidRDefault="007D5341" w:rsidP="007D5341">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A767021" w14:textId="77777777" w:rsidR="007D5341" w:rsidRPr="00EE76E2" w:rsidRDefault="007D5341" w:rsidP="007D5341">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6CB87143" w14:textId="77777777" w:rsidR="007D5341" w:rsidRPr="00955B2E" w:rsidRDefault="007D5341" w:rsidP="007D5341">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 sus respectivas las empresas.</w:t>
      </w:r>
    </w:p>
  </w:footnote>
  <w:footnote w:id="12">
    <w:p w14:paraId="7ADDF7EB" w14:textId="77777777" w:rsidR="007D5341" w:rsidRPr="00955B2E" w:rsidRDefault="007D5341" w:rsidP="007D5341">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Deberán presentar la presente declaración jurada, a título personal, </w:t>
      </w:r>
      <w:r>
        <w:rPr>
          <w:rFonts w:cs="Arial"/>
          <w:sz w:val="16"/>
          <w:szCs w:val="16"/>
          <w:lang w:val="es-ES_tradnl"/>
        </w:rPr>
        <w:t>l</w:t>
      </w:r>
      <w:r w:rsidRPr="00633448">
        <w:rPr>
          <w:rFonts w:cs="Arial"/>
          <w:sz w:val="16"/>
          <w:szCs w:val="16"/>
          <w:lang w:val="es-ES_tradnl"/>
        </w:rPr>
        <w:t xml:space="preserve">os representantes legales </w:t>
      </w:r>
      <w:r>
        <w:rPr>
          <w:rFonts w:cs="Arial"/>
          <w:sz w:val="16"/>
          <w:szCs w:val="16"/>
          <w:lang w:val="es-ES_tradnl"/>
        </w:rPr>
        <w:t xml:space="preserve">de la persona jurídica postora, el </w:t>
      </w:r>
      <w:r w:rsidRPr="00633448">
        <w:rPr>
          <w:rFonts w:cs="Arial"/>
          <w:sz w:val="16"/>
          <w:szCs w:val="16"/>
          <w:lang w:val="es-ES_tradnl"/>
        </w:rPr>
        <w:t>representante común del consorcio</w:t>
      </w:r>
      <w:r>
        <w:rPr>
          <w:rFonts w:cs="Arial"/>
          <w:sz w:val="16"/>
          <w:szCs w:val="16"/>
          <w:lang w:val="es-ES_tradnl"/>
        </w:rPr>
        <w:t xml:space="preserve">, </w:t>
      </w:r>
      <w:r w:rsidRPr="00633448">
        <w:rPr>
          <w:rFonts w:cs="Arial"/>
          <w:sz w:val="16"/>
          <w:szCs w:val="16"/>
          <w:lang w:val="es-ES_tradnl"/>
        </w:rPr>
        <w:t>los representantes legales de cada uno de los consorciados</w:t>
      </w:r>
      <w:r>
        <w:rPr>
          <w:rFonts w:cs="Arial"/>
          <w:sz w:val="16"/>
          <w:szCs w:val="16"/>
          <w:lang w:val="es-ES_tradnl"/>
        </w:rPr>
        <w:t xml:space="preserve">, </w:t>
      </w:r>
      <w:r w:rsidRPr="00633448">
        <w:rPr>
          <w:rFonts w:cs="Arial"/>
          <w:sz w:val="16"/>
          <w:szCs w:val="16"/>
          <w:lang w:val="es-ES_tradnl"/>
        </w:rPr>
        <w:t xml:space="preserve">los integrantes de los órganos de administración, </w:t>
      </w:r>
      <w:r>
        <w:rPr>
          <w:rFonts w:cs="Arial"/>
          <w:sz w:val="16"/>
          <w:szCs w:val="16"/>
          <w:lang w:val="es-ES_tradnl"/>
        </w:rPr>
        <w:t xml:space="preserve">los </w:t>
      </w:r>
      <w:r w:rsidRPr="00633448">
        <w:rPr>
          <w:rFonts w:cs="Arial"/>
          <w:sz w:val="16"/>
          <w:szCs w:val="16"/>
          <w:lang w:val="es-ES_tradnl"/>
        </w:rPr>
        <w:t>apoderados y los profesionales o técnicos que sean presentados para la ejecución del servicio.</w:t>
      </w:r>
    </w:p>
  </w:footnote>
  <w:footnote w:id="13">
    <w:p w14:paraId="307CF7D2" w14:textId="77777777" w:rsidR="007D5341" w:rsidRPr="0083001E" w:rsidRDefault="007D5341" w:rsidP="007D5341">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453BFA19" w14:textId="77777777" w:rsidR="007D5341" w:rsidRPr="00896A4C" w:rsidRDefault="007D5341" w:rsidP="007D5341">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28F65D83"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002-2020-JUS, en concordancia con la Directiva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005-2023-PCM-SIP.</w:t>
      </w:r>
    </w:p>
  </w:footnote>
  <w:footnote w:id="16">
    <w:p w14:paraId="0E6E288F"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30057, Ley del Servicio Civil o normas específicas.</w:t>
      </w:r>
    </w:p>
  </w:footnote>
  <w:footnote w:id="17">
    <w:p w14:paraId="3316B1BE"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4247CF33"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 xml:space="preserve">Concurso de Empresas Supervisoras </w:t>
    </w:r>
    <w:proofErr w:type="spellStart"/>
    <w:r w:rsidRPr="002624C2">
      <w:rPr>
        <w:rFonts w:cs="Arial"/>
        <w:i/>
        <w:sz w:val="16"/>
        <w:szCs w:val="16"/>
      </w:rPr>
      <w:t>N°</w:t>
    </w:r>
    <w:proofErr w:type="spellEnd"/>
    <w:r w:rsidRPr="002624C2">
      <w:rPr>
        <w:rFonts w:cs="Arial"/>
        <w:i/>
        <w:sz w:val="16"/>
        <w:szCs w:val="16"/>
      </w:rPr>
      <w:t xml:space="preserve"> 1</w:t>
    </w:r>
    <w:r w:rsidR="007D5341">
      <w:rPr>
        <w:rFonts w:cs="Arial"/>
        <w:i/>
        <w:sz w:val="16"/>
        <w:szCs w:val="16"/>
      </w:rPr>
      <w:t>7</w:t>
    </w:r>
    <w:r w:rsidRPr="002624C2">
      <w:rPr>
        <w:rFonts w:cs="Arial"/>
        <w:i/>
        <w:sz w:val="16"/>
        <w:szCs w:val="16"/>
      </w:rPr>
      <w:t>-2025-Osinergmin-DSR</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6" w15:restartNumberingAfterBreak="0">
    <w:nsid w:val="04001D37"/>
    <w:multiLevelType w:val="multilevel"/>
    <w:tmpl w:val="04001D3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AE01C1"/>
    <w:multiLevelType w:val="multilevel"/>
    <w:tmpl w:val="F2D2FFB6"/>
    <w:lvl w:ilvl="0">
      <w:start w:val="1"/>
      <w:numFmt w:val="lowerLetter"/>
      <w:lvlText w:val="%1)"/>
      <w:lvlJc w:val="left"/>
      <w:pPr>
        <w:ind w:left="1571" w:hanging="360"/>
      </w:pPr>
      <w:rPr>
        <w:rFonts w:ascii="Calibri" w:eastAsia="Times New Roman" w:hAnsi="Calibri" w:cs="Calibri"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 w15:restartNumberingAfterBreak="0">
    <w:nsid w:val="060631FC"/>
    <w:multiLevelType w:val="multilevel"/>
    <w:tmpl w:val="2892F5E4"/>
    <w:lvl w:ilvl="0">
      <w:start w:val="1"/>
      <w:numFmt w:val="lowerLetter"/>
      <w:lvlText w:val="%1)"/>
      <w:lvlJc w:val="left"/>
      <w:pPr>
        <w:ind w:left="1571" w:hanging="360"/>
      </w:pPr>
      <w:rPr>
        <w:rFonts w:ascii="Poppins" w:eastAsia="Times New Roman" w:hAnsi="Poppins" w:cs="Poppins"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8F6789F"/>
    <w:multiLevelType w:val="multilevel"/>
    <w:tmpl w:val="08F6789F"/>
    <w:lvl w:ilvl="0">
      <w:start w:val="1"/>
      <w:numFmt w:val="lowerLetter"/>
      <w:lvlText w:val="%1)"/>
      <w:lvlJc w:val="left"/>
      <w:pPr>
        <w:ind w:left="163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3"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6"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297109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7" w15:restartNumberingAfterBreak="0">
    <w:nsid w:val="36035A1B"/>
    <w:multiLevelType w:val="multilevel"/>
    <w:tmpl w:val="36035A1B"/>
    <w:lvl w:ilvl="0">
      <w:start w:val="1"/>
      <w:numFmt w:val="lowerLetter"/>
      <w:lvlText w:val="%1)"/>
      <w:lvlJc w:val="left"/>
      <w:pPr>
        <w:ind w:left="1004" w:hanging="360"/>
      </w:pPr>
      <w:rPr>
        <w:b/>
        <w:bCs/>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9176B7A"/>
    <w:multiLevelType w:val="multilevel"/>
    <w:tmpl w:val="39176B7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E5A470A"/>
    <w:multiLevelType w:val="multilevel"/>
    <w:tmpl w:val="3E5A470A"/>
    <w:lvl w:ilvl="0">
      <w:start w:val="16"/>
      <w:numFmt w:val="bullet"/>
      <w:lvlText w:val="-"/>
      <w:lvlJc w:val="left"/>
      <w:pPr>
        <w:ind w:left="757" w:hanging="360"/>
      </w:pPr>
      <w:rPr>
        <w:rFonts w:ascii="Calibri" w:eastAsia="Times New Roman" w:hAnsi="Calibri" w:cs="Calibri"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31" w15:restartNumberingAfterBreak="0">
    <w:nsid w:val="3E5C145A"/>
    <w:multiLevelType w:val="multilevel"/>
    <w:tmpl w:val="3E5C145A"/>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32"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3"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4"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5" w15:restartNumberingAfterBreak="0">
    <w:nsid w:val="4544767C"/>
    <w:multiLevelType w:val="multilevel"/>
    <w:tmpl w:val="45447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7"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8"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9"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0"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3" w15:restartNumberingAfterBreak="1">
    <w:nsid w:val="4D852FDF"/>
    <w:multiLevelType w:val="hybridMultilevel"/>
    <w:tmpl w:val="6B2AA06E"/>
    <w:lvl w:ilvl="0" w:tplc="31004746">
      <w:start w:val="1"/>
      <w:numFmt w:val="bullet"/>
      <w:lvlText w:val="-"/>
      <w:lvlJc w:val="left"/>
      <w:pPr>
        <w:ind w:left="1080" w:hanging="360"/>
      </w:pPr>
      <w:rPr>
        <w:rFonts w:ascii="Arial" w:eastAsia="Calibri" w:hAnsi="Arial" w:hint="default"/>
        <w:color w:val="auto"/>
      </w:rPr>
    </w:lvl>
    <w:lvl w:ilvl="1" w:tplc="583A363C">
      <w:start w:val="1"/>
      <w:numFmt w:val="bullet"/>
      <w:lvlText w:val=""/>
      <w:lvlJc w:val="left"/>
      <w:pPr>
        <w:ind w:left="1800" w:hanging="360"/>
      </w:pPr>
      <w:rPr>
        <w:rFonts w:ascii="Symbol" w:hAnsi="Symbol"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4"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97B1F0D"/>
    <w:multiLevelType w:val="multilevel"/>
    <w:tmpl w:val="597B1F0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CE05584"/>
    <w:multiLevelType w:val="multilevel"/>
    <w:tmpl w:val="5CE05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0" w15:restartNumberingAfterBreak="0">
    <w:nsid w:val="614D0437"/>
    <w:multiLevelType w:val="multilevel"/>
    <w:tmpl w:val="614D0437"/>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2" w15:restartNumberingAfterBreak="0">
    <w:nsid w:val="62535D54"/>
    <w:multiLevelType w:val="hybridMultilevel"/>
    <w:tmpl w:val="61EE69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39A649F"/>
    <w:multiLevelType w:val="multilevel"/>
    <w:tmpl w:val="639A649F"/>
    <w:lvl w:ilvl="0">
      <w:start w:val="3"/>
      <w:numFmt w:val="bullet"/>
      <w:lvlText w:val="-"/>
      <w:lvlJc w:val="left"/>
      <w:pPr>
        <w:ind w:left="1429" w:hanging="360"/>
      </w:pPr>
      <w:rPr>
        <w:rFonts w:ascii="Calibri" w:eastAsia="Calibri" w:hAnsi="Calibri" w:cs="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4" w15:restartNumberingAfterBreak="0">
    <w:nsid w:val="644E4B4B"/>
    <w:multiLevelType w:val="multilevel"/>
    <w:tmpl w:val="644E4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895B66"/>
    <w:multiLevelType w:val="multilevel"/>
    <w:tmpl w:val="66895B66"/>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6690698E"/>
    <w:multiLevelType w:val="hybridMultilevel"/>
    <w:tmpl w:val="AC90B6F4"/>
    <w:lvl w:ilvl="0" w:tplc="E8F0E3BE">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0">
    <w:nsid w:val="68030CCD"/>
    <w:multiLevelType w:val="multilevel"/>
    <w:tmpl w:val="68030C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B323BD5"/>
    <w:multiLevelType w:val="multilevel"/>
    <w:tmpl w:val="6B323BD5"/>
    <w:lvl w:ilvl="0">
      <w:start w:val="1"/>
      <w:numFmt w:val="upperRoman"/>
      <w:lvlText w:val="%1."/>
      <w:lvlJc w:val="left"/>
      <w:pPr>
        <w:ind w:left="1004" w:hanging="360"/>
      </w:pPr>
      <w:rPr>
        <w:rFonts w:ascii="Calibri" w:eastAsia="Times New Roman" w:hAnsi="Calibri" w:cs="Calibri"/>
        <w:b/>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15:restartNumberingAfterBreak="0">
    <w:nsid w:val="6E8239DF"/>
    <w:multiLevelType w:val="multilevel"/>
    <w:tmpl w:val="6E8239DF"/>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2" w15:restartNumberingAfterBreak="0">
    <w:nsid w:val="6EE87F4C"/>
    <w:multiLevelType w:val="multilevel"/>
    <w:tmpl w:val="6EE87F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1">
    <w:nsid w:val="6F2F33F8"/>
    <w:multiLevelType w:val="hybridMultilevel"/>
    <w:tmpl w:val="C00C32DE"/>
    <w:lvl w:ilvl="0" w:tplc="D6C25DE0">
      <w:start w:val="1"/>
      <w:numFmt w:val="bullet"/>
      <w:lvlText w:val="-"/>
      <w:lvlJc w:val="left"/>
      <w:pPr>
        <w:ind w:left="1080" w:hanging="360"/>
      </w:pPr>
      <w:rPr>
        <w:rFonts w:ascii="Arial" w:eastAsia="Calibri" w:hAnsi="Arial" w:cs="Arial" w:hint="default"/>
        <w:b/>
        <w:bCs/>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6FC47599"/>
    <w:multiLevelType w:val="multilevel"/>
    <w:tmpl w:val="6FC47599"/>
    <w:lvl w:ilvl="0">
      <w:start w:val="1"/>
      <w:numFmt w:val="lowerLetter"/>
      <w:lvlText w:val="%1)"/>
      <w:lvlJc w:val="left"/>
      <w:pPr>
        <w:ind w:left="502" w:hanging="360"/>
      </w:pPr>
      <w:rPr>
        <w:b/>
        <w:bCs/>
        <w:color w:val="auto"/>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2A3632"/>
    <w:multiLevelType w:val="hybridMultilevel"/>
    <w:tmpl w:val="7DF6E340"/>
    <w:lvl w:ilvl="0" w:tplc="5100E5B2">
      <w:numFmt w:val="bullet"/>
      <w:lvlText w:val="-"/>
      <w:lvlJc w:val="left"/>
      <w:pPr>
        <w:ind w:left="2061" w:hanging="360"/>
      </w:pPr>
      <w:rPr>
        <w:rFonts w:ascii="Calibri" w:eastAsia="Times New Roman" w:hAnsi="Calibri" w:cs="Calibri" w:hint="default"/>
        <w:color w:val="000000" w:themeColor="text1"/>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5"/>
  </w:num>
  <w:num w:numId="7">
    <w:abstractNumId w:val="18"/>
  </w:num>
  <w:num w:numId="8">
    <w:abstractNumId w:val="9"/>
  </w:num>
  <w:num w:numId="9">
    <w:abstractNumId w:val="63"/>
  </w:num>
  <w:num w:numId="10">
    <w:abstractNumId w:val="12"/>
  </w:num>
  <w:num w:numId="11">
    <w:abstractNumId w:val="57"/>
  </w:num>
  <w:num w:numId="12">
    <w:abstractNumId w:val="29"/>
  </w:num>
  <w:num w:numId="13">
    <w:abstractNumId w:val="32"/>
  </w:num>
  <w:num w:numId="14">
    <w:abstractNumId w:val="22"/>
  </w:num>
  <w:num w:numId="15">
    <w:abstractNumId w:val="49"/>
  </w:num>
  <w:num w:numId="16">
    <w:abstractNumId w:val="21"/>
  </w:num>
  <w:num w:numId="17">
    <w:abstractNumId w:val="23"/>
  </w:num>
  <w:num w:numId="18">
    <w:abstractNumId w:val="13"/>
  </w:num>
  <w:num w:numId="19">
    <w:abstractNumId w:val="17"/>
  </w:num>
  <w:num w:numId="20">
    <w:abstractNumId w:val="19"/>
  </w:num>
  <w:num w:numId="21">
    <w:abstractNumId w:val="5"/>
  </w:num>
  <w:num w:numId="22">
    <w:abstractNumId w:val="42"/>
  </w:num>
  <w:num w:numId="23">
    <w:abstractNumId w:val="44"/>
  </w:num>
  <w:num w:numId="24">
    <w:abstractNumId w:val="51"/>
  </w:num>
  <w:num w:numId="25">
    <w:abstractNumId w:val="38"/>
  </w:num>
  <w:num w:numId="26">
    <w:abstractNumId w:val="24"/>
  </w:num>
  <w:num w:numId="27">
    <w:abstractNumId w:val="59"/>
  </w:num>
  <w:num w:numId="28">
    <w:abstractNumId w:val="34"/>
  </w:num>
  <w:num w:numId="29">
    <w:abstractNumId w:val="37"/>
  </w:num>
  <w:num w:numId="30">
    <w:abstractNumId w:val="14"/>
  </w:num>
  <w:num w:numId="31">
    <w:abstractNumId w:val="25"/>
  </w:num>
  <w:num w:numId="32">
    <w:abstractNumId w:val="68"/>
  </w:num>
  <w:num w:numId="33">
    <w:abstractNumId w:val="26"/>
  </w:num>
  <w:num w:numId="34">
    <w:abstractNumId w:val="15"/>
  </w:num>
  <w:num w:numId="35">
    <w:abstractNumId w:val="16"/>
  </w:num>
  <w:num w:numId="36">
    <w:abstractNumId w:val="39"/>
  </w:num>
  <w:num w:numId="37">
    <w:abstractNumId w:val="33"/>
  </w:num>
  <w:num w:numId="38">
    <w:abstractNumId w:val="48"/>
  </w:num>
  <w:num w:numId="39">
    <w:abstractNumId w:val="11"/>
  </w:num>
  <w:num w:numId="40">
    <w:abstractNumId w:val="65"/>
  </w:num>
  <w:num w:numId="41">
    <w:abstractNumId w:val="40"/>
  </w:num>
  <w:num w:numId="42">
    <w:abstractNumId w:val="41"/>
  </w:num>
  <w:num w:numId="43">
    <w:abstractNumId w:val="67"/>
  </w:num>
  <w:num w:numId="44">
    <w:abstractNumId w:val="36"/>
  </w:num>
  <w:num w:numId="45">
    <w:abstractNumId w:val="20"/>
  </w:num>
  <w:num w:numId="46">
    <w:abstractNumId w:val="10"/>
  </w:num>
  <w:num w:numId="47">
    <w:abstractNumId w:val="50"/>
  </w:num>
  <w:num w:numId="48">
    <w:abstractNumId w:val="46"/>
  </w:num>
  <w:num w:numId="49">
    <w:abstractNumId w:val="28"/>
  </w:num>
  <w:num w:numId="50">
    <w:abstractNumId w:val="31"/>
  </w:num>
  <w:num w:numId="51">
    <w:abstractNumId w:val="30"/>
  </w:num>
  <w:num w:numId="52">
    <w:abstractNumId w:val="58"/>
  </w:num>
  <w:num w:numId="53">
    <w:abstractNumId w:val="62"/>
  </w:num>
  <w:num w:numId="54">
    <w:abstractNumId w:val="47"/>
  </w:num>
  <w:num w:numId="55">
    <w:abstractNumId w:val="35"/>
  </w:num>
  <w:num w:numId="56">
    <w:abstractNumId w:val="60"/>
  </w:num>
  <w:num w:numId="57">
    <w:abstractNumId w:val="64"/>
  </w:num>
  <w:num w:numId="58">
    <w:abstractNumId w:val="27"/>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55"/>
  </w:num>
  <w:num w:numId="62">
    <w:abstractNumId w:val="53"/>
  </w:num>
  <w:num w:numId="63">
    <w:abstractNumId w:val="54"/>
  </w:num>
  <w:num w:numId="64">
    <w:abstractNumId w:val="7"/>
    <w:lvlOverride w:ilvl="0">
      <w:startOverride w:val="1"/>
    </w:lvlOverride>
    <w:lvlOverride w:ilvl="1"/>
    <w:lvlOverride w:ilvl="2"/>
    <w:lvlOverride w:ilvl="3"/>
    <w:lvlOverride w:ilvl="4"/>
    <w:lvlOverride w:ilvl="5"/>
    <w:lvlOverride w:ilvl="6"/>
    <w:lvlOverride w:ilvl="7"/>
    <w:lvlOverride w:ilvl="8"/>
  </w:num>
  <w:num w:numId="65">
    <w:abstractNumId w:val="43"/>
  </w:num>
  <w:num w:numId="66">
    <w:abstractNumId w:val="52"/>
  </w:num>
  <w:num w:numId="67">
    <w:abstractNumId w:val="56"/>
  </w:num>
  <w:num w:numId="68">
    <w:abstractNumId w:val="8"/>
    <w:lvlOverride w:ilvl="0">
      <w:startOverride w:val="1"/>
    </w:lvlOverride>
    <w:lvlOverride w:ilvl="1"/>
    <w:lvlOverride w:ilvl="2"/>
    <w:lvlOverride w:ilvl="3"/>
    <w:lvlOverride w:ilvl="4"/>
    <w:lvlOverride w:ilvl="5"/>
    <w:lvlOverride w:ilvl="6"/>
    <w:lvlOverride w:ilvl="7"/>
    <w:lvlOverride w:ilvl="8"/>
  </w:num>
  <w:num w:numId="69">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4FDB"/>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49E"/>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0CAF"/>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1BA"/>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21E"/>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9FC"/>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341"/>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5D9"/>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0CEB"/>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2418"/>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C7B38"/>
    <w:rsid w:val="00AD02E2"/>
    <w:rsid w:val="00AD0875"/>
    <w:rsid w:val="00AD0AB4"/>
    <w:rsid w:val="00AD0B50"/>
    <w:rsid w:val="00AD1249"/>
    <w:rsid w:val="00AD1710"/>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0A6"/>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1FF"/>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B20"/>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504"/>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ADB"/>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084"/>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3F2F"/>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13C"/>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9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1"/>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rsid w:val="00F86808"/>
    <w:pPr>
      <w:numPr>
        <w:numId w:val="2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H4ZUARPRAJFR-49-9587</_dlc_DocId>
    <_dlc_DocIdUrl xmlns="c9af1732-5c4a-47a8-8a40-65a3d58cbfeb">
      <Url>http://portal/seccion/centro_documental/_layouts/15/DocIdRedir.aspx?ID=H4ZUARPRAJFR-49-9587</Url>
      <Description>H4ZUARPRAJFR-49-9587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7.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24</Pages>
  <Words>3869</Words>
  <Characters>21280</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2</cp:revision>
  <cp:lastPrinted>2023-07-26T20:55:00Z</cp:lastPrinted>
  <dcterms:created xsi:type="dcterms:W3CDTF">2025-09-22T17:16:00Z</dcterms:created>
  <dcterms:modified xsi:type="dcterms:W3CDTF">2025-09-22T17:16:00Z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e58c2a60-1c70-4f0a-958a-8790f0a403fe</vt:lpwstr>
  </property>
</Properties>
</file>