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34DB3F54" w:rsidR="0088234F" w:rsidRPr="0088234F" w:rsidRDefault="0087216A" w:rsidP="0088234F">
      <w:pPr>
        <w:widowControl w:val="0"/>
        <w:jc w:val="center"/>
        <w:rPr>
          <w:rFonts w:ascii="Poppins" w:hAnsi="Poppins" w:cs="Poppins"/>
          <w:b/>
          <w:bCs/>
          <w:sz w:val="24"/>
          <w:szCs w:val="24"/>
        </w:rPr>
      </w:pPr>
      <w:r>
        <w:rPr>
          <w:rFonts w:ascii="Poppins" w:hAnsi="Poppins" w:cs="Poppins"/>
          <w:b/>
          <w:bCs/>
          <w:sz w:val="24"/>
          <w:szCs w:val="24"/>
        </w:rPr>
        <w:t>1</w:t>
      </w:r>
      <w:r w:rsidR="00A62560">
        <w:rPr>
          <w:rFonts w:ascii="Poppins" w:hAnsi="Poppins" w:cs="Poppins"/>
          <w:b/>
          <w:bCs/>
          <w:sz w:val="24"/>
          <w:szCs w:val="24"/>
        </w:rPr>
        <w:t>8</w:t>
      </w:r>
      <w:r w:rsidR="0088234F" w:rsidRPr="0088234F">
        <w:rPr>
          <w:rFonts w:ascii="Poppins" w:hAnsi="Poppins" w:cs="Poppins"/>
          <w:b/>
          <w:bCs/>
          <w:sz w:val="24"/>
          <w:szCs w:val="24"/>
        </w:rPr>
        <w:t>-2025-Osinergmin-DS</w:t>
      </w:r>
      <w:r>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0CB1D90F" w:rsidR="00F17D49" w:rsidRPr="0088234F" w:rsidRDefault="00A62560" w:rsidP="0088234F">
      <w:pPr>
        <w:widowControl w:val="0"/>
        <w:ind w:left="360"/>
        <w:jc w:val="center"/>
        <w:rPr>
          <w:rFonts w:ascii="Poppins" w:hAnsi="Poppins" w:cs="Poppins"/>
          <w:i/>
          <w:sz w:val="24"/>
          <w:szCs w:val="24"/>
        </w:rPr>
      </w:pPr>
      <w:r>
        <w:rPr>
          <w:rFonts w:ascii="Poppins" w:hAnsi="Poppins" w:cs="Poppins"/>
          <w:b/>
          <w:bCs/>
          <w:sz w:val="24"/>
          <w:szCs w:val="24"/>
        </w:rPr>
        <w:t>OCTUBRE</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ANEXO Nº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Nº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Nº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r w:rsidRPr="001267E9">
        <w:rPr>
          <w:rFonts w:ascii="Poppins" w:hAnsi="Poppins" w:cs="Poppins"/>
          <w:sz w:val="19"/>
          <w:szCs w:val="19"/>
          <w:u w:val="single"/>
        </w:rPr>
        <w:t>Presente</w:t>
      </w:r>
      <w:r w:rsidRPr="001267E9">
        <w:rPr>
          <w:rFonts w:ascii="Poppins" w:hAnsi="Poppins" w:cs="Poppins"/>
          <w:sz w:val="19"/>
          <w:szCs w:val="19"/>
        </w:rPr>
        <w:t>.-</w:t>
      </w:r>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 con D.N.I. Nº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073386"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r w:rsidRPr="00F15D37">
        <w:rPr>
          <w:rFonts w:ascii="Poppins" w:eastAsia="Raleway" w:hAnsi="Poppins" w:cs="Poppins"/>
          <w:b/>
          <w:bCs/>
        </w:rPr>
        <w:t>pdf,</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r w:rsidRPr="00F15D37">
        <w:rPr>
          <w:rFonts w:ascii="Poppins" w:eastAsia="Raleway" w:hAnsi="Poppins" w:cs="Poppins"/>
        </w:rPr>
        <w:t>pdf.</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317DB" w14:textId="77777777" w:rsidR="00073386" w:rsidRDefault="00073386">
      <w:r>
        <w:separator/>
      </w:r>
    </w:p>
  </w:endnote>
  <w:endnote w:type="continuationSeparator" w:id="0">
    <w:p w14:paraId="5049DBEC" w14:textId="77777777" w:rsidR="00073386" w:rsidRDefault="00073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panose1 w:val="00000000000000000000"/>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FFB1" w14:textId="77777777" w:rsidR="00073386" w:rsidRDefault="00073386">
      <w:r>
        <w:separator/>
      </w:r>
    </w:p>
  </w:footnote>
  <w:footnote w:type="continuationSeparator" w:id="0">
    <w:p w14:paraId="60136FF2" w14:textId="77777777" w:rsidR="00073386" w:rsidRDefault="00073386">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386"/>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256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H4ZUARPRAJFR-49-9606</_dlc_DocId>
    <_dlc_DocIdUrl xmlns="c9af1732-5c4a-47a8-8a40-65a3d58cbfeb">
      <Url>http://portal/seccion/centro_documental/_layouts/15/DocIdRedir.aspx?ID=H4ZUARPRAJFR-49-9606</Url>
      <Description>H4ZUARPRAJFR-49-9606</Description>
    </_dlc_DocIdUrl>
  </documentManagement>
</p:properti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b:Sources xmlns:b="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5.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6.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EquityReport.dotx</Template>
  <TotalTime>2</TotalTime>
  <Pages>25</Pages>
  <Words>4035</Words>
  <Characters>22196</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Erik Mora Vizurraga</cp:lastModifiedBy>
  <cp:revision>4</cp:revision>
  <cp:lastPrinted>2023-07-26T20:55:00Z</cp:lastPrinted>
  <dcterms:created xsi:type="dcterms:W3CDTF">2025-07-08T19:38:00Z</dcterms:created>
  <dcterms:modified xsi:type="dcterms:W3CDTF">2025-10-02T21:17:00Z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5ec9588a-5330-4e4f-9223-faa2514afd29</vt:lpwstr>
  </property>
</Properties>
</file>