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4D1B" w14:textId="77777777" w:rsidR="00522E33" w:rsidRDefault="00522E33" w:rsidP="00CF2785">
      <w:pPr>
        <w:widowControl w:val="0"/>
        <w:ind w:left="360"/>
        <w:jc w:val="both"/>
      </w:pPr>
    </w:p>
    <w:p w14:paraId="55D3E850" w14:textId="65AD7FA7" w:rsidR="006A475F" w:rsidRDefault="006A475F" w:rsidP="00CF2785">
      <w:pPr>
        <w:widowControl w:val="0"/>
        <w:jc w:val="both"/>
        <w:rPr>
          <w:rFonts w:cs="Arial"/>
        </w:rPr>
      </w:pPr>
    </w:p>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6497503E">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77777777" w:rsidR="007E5D08" w:rsidRPr="0019238B" w:rsidRDefault="007E5D08"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6A69AC09" w14:textId="721BE712" w:rsidR="00211545" w:rsidRPr="00473C62" w:rsidRDefault="00AE10A6" w:rsidP="00CF2785">
      <w:pPr>
        <w:widowControl w:val="0"/>
        <w:jc w:val="center"/>
        <w:rPr>
          <w:rFonts w:ascii="Poppins" w:hAnsi="Poppins" w:cs="Poppins"/>
          <w:b/>
          <w:sz w:val="28"/>
          <w:szCs w:val="28"/>
          <w:lang w:val="pt-BR"/>
        </w:rPr>
      </w:pPr>
      <w:r>
        <w:rPr>
          <w:rFonts w:ascii="Poppins" w:hAnsi="Poppins" w:cs="Poppins"/>
          <w:b/>
          <w:sz w:val="28"/>
          <w:szCs w:val="28"/>
          <w:lang w:val="pt-BR"/>
        </w:rPr>
        <w:t>FORMATOS Y ANEXOS</w:t>
      </w:r>
    </w:p>
    <w:p w14:paraId="72F9C61C" w14:textId="77777777" w:rsidR="00211545" w:rsidRPr="00473C62" w:rsidRDefault="00211545" w:rsidP="00CF2785">
      <w:pPr>
        <w:widowControl w:val="0"/>
        <w:jc w:val="center"/>
        <w:rPr>
          <w:rFonts w:ascii="Poppins" w:hAnsi="Poppins" w:cs="Poppins"/>
          <w:b/>
          <w:sz w:val="28"/>
          <w:szCs w:val="28"/>
          <w:lang w:val="pt-BR"/>
        </w:rPr>
      </w:pPr>
    </w:p>
    <w:p w14:paraId="72CB2C86" w14:textId="77777777" w:rsidR="00912104" w:rsidRPr="00473C62" w:rsidRDefault="00912104" w:rsidP="00912104">
      <w:pPr>
        <w:widowControl w:val="0"/>
        <w:jc w:val="center"/>
        <w:rPr>
          <w:rFonts w:ascii="Poppins" w:hAnsi="Poppins" w:cs="Poppins"/>
          <w:b/>
          <w:sz w:val="28"/>
          <w:szCs w:val="28"/>
          <w:lang w:val="pt-BR"/>
        </w:rPr>
      </w:pPr>
      <w:r w:rsidRPr="00473C62">
        <w:rPr>
          <w:rFonts w:ascii="Poppins" w:hAnsi="Poppins" w:cs="Poppins"/>
          <w:b/>
          <w:sz w:val="28"/>
          <w:szCs w:val="28"/>
          <w:lang w:val="pt-BR"/>
        </w:rPr>
        <w:t>CONCURSO DE EMPRESAS SUPERVISORAS Nº</w:t>
      </w:r>
    </w:p>
    <w:p w14:paraId="3E769558" w14:textId="477EB78A" w:rsidR="00236176" w:rsidRPr="00473C62" w:rsidRDefault="00473C62" w:rsidP="00912104">
      <w:pPr>
        <w:widowControl w:val="0"/>
        <w:jc w:val="center"/>
        <w:rPr>
          <w:rFonts w:ascii="Poppins" w:hAnsi="Poppins" w:cs="Poppins"/>
          <w:sz w:val="28"/>
          <w:szCs w:val="28"/>
        </w:rPr>
      </w:pPr>
      <w:r w:rsidRPr="00473C62">
        <w:rPr>
          <w:rFonts w:ascii="Poppins" w:hAnsi="Poppins" w:cs="Poppins"/>
          <w:b/>
          <w:sz w:val="28"/>
          <w:szCs w:val="28"/>
          <w:lang w:val="pt-BR"/>
        </w:rPr>
        <w:t>1</w:t>
      </w:r>
      <w:r w:rsidR="007D5341">
        <w:rPr>
          <w:rFonts w:ascii="Poppins" w:hAnsi="Poppins" w:cs="Poppins"/>
          <w:b/>
          <w:sz w:val="28"/>
          <w:szCs w:val="28"/>
          <w:lang w:val="pt-BR"/>
        </w:rPr>
        <w:t>7</w:t>
      </w:r>
      <w:r w:rsidR="00912104" w:rsidRPr="00473C62">
        <w:rPr>
          <w:rFonts w:ascii="Poppins" w:hAnsi="Poppins" w:cs="Poppins"/>
          <w:b/>
          <w:sz w:val="28"/>
          <w:szCs w:val="28"/>
          <w:lang w:val="pt-BR"/>
        </w:rPr>
        <w:t>-2025-Osinergmin-DS</w:t>
      </w:r>
      <w:r w:rsidRPr="00473C62">
        <w:rPr>
          <w:rFonts w:ascii="Poppins" w:hAnsi="Poppins" w:cs="Poppins"/>
          <w:b/>
          <w:sz w:val="28"/>
          <w:szCs w:val="28"/>
          <w:lang w:val="pt-BR"/>
        </w:rPr>
        <w:t>R</w:t>
      </w:r>
      <w:r w:rsidR="00912104" w:rsidRPr="00473C62">
        <w:rPr>
          <w:rFonts w:ascii="Poppins" w:hAnsi="Poppins" w:cs="Poppins"/>
          <w:b/>
          <w:sz w:val="28"/>
          <w:szCs w:val="28"/>
          <w:lang w:val="pt-BR"/>
        </w:rPr>
        <w:t xml:space="preserve"> – </w:t>
      </w:r>
      <w:r w:rsidR="00912104" w:rsidRPr="00473C62">
        <w:rPr>
          <w:rFonts w:ascii="Poppins" w:hAnsi="Poppins" w:cs="Poppins"/>
          <w:b/>
          <w:sz w:val="28"/>
          <w:szCs w:val="28"/>
        </w:rPr>
        <w:t>Primera</w:t>
      </w:r>
      <w:r w:rsidR="00912104" w:rsidRPr="00473C62">
        <w:rPr>
          <w:rFonts w:ascii="Poppins" w:hAnsi="Poppins" w:cs="Poppins"/>
          <w:b/>
          <w:sz w:val="28"/>
          <w:szCs w:val="28"/>
          <w:lang w:val="pt-BR"/>
        </w:rPr>
        <w:t xml:space="preserve"> </w:t>
      </w:r>
      <w:r w:rsidR="00912104" w:rsidRPr="00473C62">
        <w:rPr>
          <w:rFonts w:ascii="Poppins" w:hAnsi="Poppins" w:cs="Poppins"/>
          <w:b/>
          <w:sz w:val="28"/>
          <w:szCs w:val="28"/>
        </w:rPr>
        <w:t>Convocatoria</w:t>
      </w:r>
      <w:r w:rsidR="00912104" w:rsidRPr="00473C62">
        <w:rPr>
          <w:rFonts w:ascii="Poppins" w:hAnsi="Poppins" w:cs="Poppins"/>
          <w:b/>
          <w:sz w:val="28"/>
          <w:szCs w:val="28"/>
          <w:lang w:val="pt-BR"/>
        </w:rPr>
        <w:cr/>
      </w:r>
    </w:p>
    <w:p w14:paraId="664C1899" w14:textId="77777777" w:rsidR="00236176" w:rsidRPr="00473C62" w:rsidRDefault="00236176" w:rsidP="00CF2785">
      <w:pPr>
        <w:widowControl w:val="0"/>
        <w:jc w:val="both"/>
        <w:rPr>
          <w:rFonts w:ascii="Poppins" w:hAnsi="Poppins" w:cs="Poppins"/>
          <w:sz w:val="28"/>
          <w:szCs w:val="28"/>
        </w:rPr>
      </w:pPr>
    </w:p>
    <w:p w14:paraId="1058984D" w14:textId="77777777" w:rsidR="006A54F8" w:rsidRPr="00473C62" w:rsidRDefault="006A54F8" w:rsidP="00CF2785">
      <w:pPr>
        <w:widowControl w:val="0"/>
        <w:jc w:val="both"/>
        <w:rPr>
          <w:rFonts w:ascii="Poppins" w:hAnsi="Poppins" w:cs="Poppins"/>
          <w:sz w:val="28"/>
          <w:szCs w:val="28"/>
        </w:rPr>
      </w:pPr>
    </w:p>
    <w:p w14:paraId="31D778F9" w14:textId="77777777" w:rsidR="00236176" w:rsidRPr="00473C62" w:rsidRDefault="00236176" w:rsidP="00CF2785">
      <w:pPr>
        <w:widowControl w:val="0"/>
        <w:jc w:val="both"/>
        <w:rPr>
          <w:rFonts w:ascii="Poppins" w:hAnsi="Poppins" w:cs="Poppins"/>
          <w:sz w:val="28"/>
          <w:szCs w:val="28"/>
        </w:rPr>
      </w:pPr>
    </w:p>
    <w:p w14:paraId="3248A85F" w14:textId="77777777" w:rsidR="00236176" w:rsidRPr="00473C62" w:rsidRDefault="00236176" w:rsidP="00CF2785">
      <w:pPr>
        <w:widowControl w:val="0"/>
        <w:jc w:val="both"/>
        <w:rPr>
          <w:rFonts w:ascii="Poppins" w:hAnsi="Poppins" w:cs="Poppins"/>
          <w:sz w:val="28"/>
          <w:szCs w:val="28"/>
        </w:rPr>
      </w:pPr>
    </w:p>
    <w:p w14:paraId="28701C08" w14:textId="77777777" w:rsidR="00236176" w:rsidRPr="00473C62" w:rsidRDefault="00236176" w:rsidP="00CF2785">
      <w:pPr>
        <w:widowControl w:val="0"/>
        <w:jc w:val="both"/>
        <w:rPr>
          <w:rFonts w:ascii="Poppins" w:hAnsi="Poppins" w:cs="Poppins"/>
          <w:sz w:val="28"/>
          <w:szCs w:val="28"/>
        </w:rPr>
      </w:pPr>
    </w:p>
    <w:p w14:paraId="68E400ED" w14:textId="6248724B" w:rsidR="00236176" w:rsidRDefault="00473C62" w:rsidP="00473C62">
      <w:pPr>
        <w:widowControl w:val="0"/>
        <w:jc w:val="center"/>
        <w:rPr>
          <w:rFonts w:ascii="Poppins" w:hAnsi="Poppins" w:cs="Poppins"/>
          <w:b/>
          <w:sz w:val="28"/>
          <w:szCs w:val="28"/>
          <w:lang w:val="pt-BR"/>
        </w:rPr>
      </w:pPr>
      <w:r w:rsidRPr="00473C62">
        <w:rPr>
          <w:rFonts w:ascii="Poppins" w:hAnsi="Poppins" w:cs="Poppins"/>
          <w:b/>
          <w:sz w:val="28"/>
          <w:szCs w:val="28"/>
          <w:lang w:val="pt-BR"/>
        </w:rPr>
        <w:t>DIVISIÓN DE SUPERVISIÓN REGIONAL</w:t>
      </w:r>
    </w:p>
    <w:p w14:paraId="105589A1" w14:textId="3C8DABEC" w:rsidR="002624C2" w:rsidRDefault="002624C2" w:rsidP="00473C62">
      <w:pPr>
        <w:widowControl w:val="0"/>
        <w:jc w:val="center"/>
        <w:rPr>
          <w:rFonts w:ascii="Poppins" w:hAnsi="Poppins" w:cs="Poppins"/>
          <w:b/>
          <w:sz w:val="28"/>
          <w:szCs w:val="28"/>
          <w:lang w:val="pt-BR"/>
        </w:rPr>
      </w:pPr>
    </w:p>
    <w:p w14:paraId="22094CAF" w14:textId="63AA1E73" w:rsidR="002624C2" w:rsidRDefault="002624C2" w:rsidP="00473C62">
      <w:pPr>
        <w:widowControl w:val="0"/>
        <w:jc w:val="center"/>
        <w:rPr>
          <w:rFonts w:ascii="Poppins" w:hAnsi="Poppins" w:cs="Poppins"/>
          <w:b/>
          <w:sz w:val="28"/>
          <w:szCs w:val="28"/>
          <w:lang w:val="pt-BR"/>
        </w:rPr>
      </w:pPr>
    </w:p>
    <w:p w14:paraId="105F0775" w14:textId="28ADD9A3" w:rsidR="002624C2" w:rsidRDefault="002624C2" w:rsidP="00473C62">
      <w:pPr>
        <w:widowControl w:val="0"/>
        <w:jc w:val="center"/>
        <w:rPr>
          <w:rFonts w:ascii="Poppins" w:hAnsi="Poppins" w:cs="Poppins"/>
          <w:b/>
          <w:sz w:val="28"/>
          <w:szCs w:val="28"/>
          <w:lang w:val="pt-BR"/>
        </w:rPr>
      </w:pPr>
    </w:p>
    <w:p w14:paraId="30831CA8" w14:textId="30EF15B9" w:rsidR="002624C2" w:rsidRDefault="002624C2" w:rsidP="00473C62">
      <w:pPr>
        <w:widowControl w:val="0"/>
        <w:jc w:val="center"/>
        <w:rPr>
          <w:rFonts w:ascii="Poppins" w:hAnsi="Poppins" w:cs="Poppins"/>
          <w:b/>
          <w:sz w:val="28"/>
          <w:szCs w:val="28"/>
          <w:lang w:val="pt-BR"/>
        </w:rPr>
      </w:pPr>
    </w:p>
    <w:p w14:paraId="5F2138FD" w14:textId="77777777" w:rsidR="002624C2" w:rsidRDefault="002624C2" w:rsidP="00473C62">
      <w:pPr>
        <w:widowControl w:val="0"/>
        <w:jc w:val="center"/>
        <w:rPr>
          <w:rFonts w:ascii="Poppins" w:hAnsi="Poppins" w:cs="Poppins"/>
          <w:b/>
          <w:sz w:val="28"/>
          <w:szCs w:val="28"/>
          <w:lang w:val="pt-BR"/>
        </w:rPr>
      </w:pPr>
    </w:p>
    <w:p w14:paraId="0E7273BA" w14:textId="49688680" w:rsidR="002624C2" w:rsidRPr="00473C62" w:rsidRDefault="007D5341" w:rsidP="00473C62">
      <w:pPr>
        <w:widowControl w:val="0"/>
        <w:jc w:val="center"/>
        <w:rPr>
          <w:rFonts w:ascii="Poppins" w:hAnsi="Poppins" w:cs="Poppins"/>
          <w:b/>
          <w:sz w:val="28"/>
          <w:szCs w:val="28"/>
          <w:lang w:val="pt-BR"/>
        </w:rPr>
      </w:pPr>
      <w:proofErr w:type="spellStart"/>
      <w:r>
        <w:rPr>
          <w:rFonts w:ascii="Poppins" w:hAnsi="Poppins" w:cs="Poppins"/>
          <w:b/>
          <w:sz w:val="28"/>
          <w:szCs w:val="28"/>
          <w:lang w:val="pt-BR"/>
        </w:rPr>
        <w:t>Setiembre</w:t>
      </w:r>
      <w:proofErr w:type="spellEnd"/>
      <w:r w:rsidR="002624C2">
        <w:rPr>
          <w:rFonts w:ascii="Poppins" w:hAnsi="Poppins" w:cs="Poppins"/>
          <w:b/>
          <w:sz w:val="28"/>
          <w:szCs w:val="28"/>
          <w:lang w:val="pt-BR"/>
        </w:rPr>
        <w:t xml:space="preserve"> 2025</w:t>
      </w:r>
    </w:p>
    <w:p w14:paraId="0E046D3A" w14:textId="77777777" w:rsidR="00236176" w:rsidRPr="00473C62" w:rsidRDefault="00236176" w:rsidP="00473C62">
      <w:pPr>
        <w:widowControl w:val="0"/>
        <w:jc w:val="center"/>
        <w:rPr>
          <w:rFonts w:ascii="Poppins" w:hAnsi="Poppins" w:cs="Poppins"/>
          <w:b/>
          <w:sz w:val="22"/>
          <w:szCs w:val="22"/>
          <w:lang w:val="pt-BR"/>
        </w:rPr>
      </w:pPr>
    </w:p>
    <w:p w14:paraId="5ADEF77A" w14:textId="77777777" w:rsidR="00236176" w:rsidRPr="0019238B" w:rsidRDefault="00236176" w:rsidP="00CF2785">
      <w:pPr>
        <w:widowControl w:val="0"/>
        <w:jc w:val="both"/>
        <w:rPr>
          <w:rFonts w:ascii="Poppins" w:hAnsi="Poppins" w:cs="Poppins"/>
          <w:sz w:val="22"/>
          <w:szCs w:val="22"/>
        </w:rPr>
      </w:pPr>
    </w:p>
    <w:p w14:paraId="36C8E002" w14:textId="77777777" w:rsidR="00236176" w:rsidRPr="0019238B" w:rsidRDefault="00236176" w:rsidP="00CF2785">
      <w:pPr>
        <w:widowControl w:val="0"/>
        <w:jc w:val="both"/>
        <w:rPr>
          <w:rFonts w:ascii="Poppins" w:hAnsi="Poppins" w:cs="Poppins"/>
          <w:sz w:val="22"/>
          <w:szCs w:val="22"/>
        </w:rPr>
      </w:pPr>
    </w:p>
    <w:p w14:paraId="53467AA7" w14:textId="77777777" w:rsidR="00236176" w:rsidRPr="0019238B" w:rsidRDefault="00236176" w:rsidP="00CF2785">
      <w:pPr>
        <w:widowControl w:val="0"/>
        <w:jc w:val="both"/>
        <w:rPr>
          <w:rFonts w:ascii="Poppins" w:hAnsi="Poppins" w:cs="Poppins"/>
          <w:sz w:val="22"/>
          <w:szCs w:val="22"/>
        </w:rPr>
      </w:pPr>
    </w:p>
    <w:p w14:paraId="51DC2EE9" w14:textId="77777777" w:rsidR="00DA212A" w:rsidRPr="0019238B" w:rsidRDefault="00DA212A" w:rsidP="00CF2785">
      <w:pPr>
        <w:widowControl w:val="0"/>
        <w:jc w:val="both"/>
        <w:rPr>
          <w:rFonts w:ascii="Poppins" w:hAnsi="Poppins" w:cs="Poppins"/>
          <w:sz w:val="22"/>
          <w:szCs w:val="22"/>
        </w:rPr>
      </w:pPr>
    </w:p>
    <w:p w14:paraId="07007D1C" w14:textId="77777777" w:rsidR="00DA212A" w:rsidRPr="0019238B" w:rsidRDefault="00DA212A" w:rsidP="00CF2785">
      <w:pPr>
        <w:widowControl w:val="0"/>
        <w:jc w:val="both"/>
        <w:rPr>
          <w:rFonts w:ascii="Poppins" w:hAnsi="Poppins" w:cs="Poppins"/>
          <w:sz w:val="22"/>
          <w:szCs w:val="22"/>
        </w:rPr>
      </w:pPr>
    </w:p>
    <w:p w14:paraId="38CC5431" w14:textId="77777777" w:rsidR="00DA212A" w:rsidRPr="0019238B" w:rsidRDefault="00DA212A" w:rsidP="00CF2785">
      <w:pPr>
        <w:widowControl w:val="0"/>
        <w:jc w:val="both"/>
        <w:rPr>
          <w:rFonts w:ascii="Poppins" w:hAnsi="Poppins" w:cs="Poppins"/>
          <w:sz w:val="22"/>
          <w:szCs w:val="22"/>
        </w:rPr>
      </w:pPr>
    </w:p>
    <w:p w14:paraId="11C6BE69" w14:textId="77777777" w:rsidR="00DA212A" w:rsidRPr="0019238B" w:rsidRDefault="00DA212A" w:rsidP="00CF2785">
      <w:pPr>
        <w:widowControl w:val="0"/>
        <w:jc w:val="both"/>
        <w:rPr>
          <w:rFonts w:ascii="Poppins" w:hAnsi="Poppins" w:cs="Poppins"/>
          <w:sz w:val="22"/>
          <w:szCs w:val="22"/>
        </w:rPr>
      </w:pPr>
    </w:p>
    <w:p w14:paraId="1083771F" w14:textId="77777777" w:rsidR="009B0986" w:rsidRPr="0019238B" w:rsidRDefault="00FF04F3" w:rsidP="00CF2785">
      <w:pPr>
        <w:widowControl w:val="0"/>
        <w:jc w:val="both"/>
        <w:rPr>
          <w:rFonts w:ascii="Poppins" w:hAnsi="Poppins" w:cs="Poppins"/>
          <w:sz w:val="22"/>
          <w:szCs w:val="22"/>
        </w:rPr>
      </w:pPr>
      <w:r w:rsidRPr="0019238B">
        <w:rPr>
          <w:rFonts w:ascii="Poppins" w:hAnsi="Poppins" w:cs="Poppins"/>
          <w:sz w:val="22"/>
          <w:szCs w:val="22"/>
        </w:rPr>
        <w:br w:type="page"/>
      </w:r>
    </w:p>
    <w:p w14:paraId="67EE3E20" w14:textId="77777777" w:rsidR="00164FD0" w:rsidRPr="001267E9" w:rsidRDefault="00164FD0" w:rsidP="00CF2785">
      <w:pPr>
        <w:widowControl w:val="0"/>
        <w:jc w:val="both"/>
        <w:rPr>
          <w:rFonts w:ascii="Poppins" w:hAnsi="Poppins" w:cs="Poppins"/>
          <w:sz w:val="19"/>
          <w:szCs w:val="19"/>
        </w:rPr>
      </w:pP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1421D6B6"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7D5341" w:rsidRPr="00766BC5" w14:paraId="5E02734D" w14:textId="77777777" w:rsidTr="00585F36">
        <w:tc>
          <w:tcPr>
            <w:tcW w:w="8644" w:type="dxa"/>
            <w:shd w:val="clear" w:color="000000" w:fill="FFFFFF"/>
          </w:tcPr>
          <w:p w14:paraId="7136CA79"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 Y FACULTADES DE REPRESENTACIÓN</w:t>
            </w:r>
            <w:r w:rsidRPr="00766BC5">
              <w:rPr>
                <w:rStyle w:val="Refdenotaalpie"/>
                <w:rFonts w:ascii="Poppins" w:hAnsi="Poppins" w:cs="Poppins"/>
                <w:b/>
                <w:sz w:val="19"/>
                <w:szCs w:val="19"/>
              </w:rPr>
              <w:footnoteReference w:id="1"/>
            </w:r>
            <w:r w:rsidRPr="00766BC5">
              <w:rPr>
                <w:rFonts w:ascii="Poppins" w:hAnsi="Poppins" w:cs="Poppins"/>
                <w:b/>
                <w:sz w:val="19"/>
                <w:szCs w:val="19"/>
              </w:rPr>
              <w:t xml:space="preserve">  </w:t>
            </w:r>
          </w:p>
        </w:tc>
      </w:tr>
    </w:tbl>
    <w:p w14:paraId="1F0E27D1" w14:textId="77777777" w:rsidR="007D5341" w:rsidRPr="00766BC5" w:rsidRDefault="007D5341" w:rsidP="007D5341">
      <w:pPr>
        <w:widowControl w:val="0"/>
        <w:jc w:val="both"/>
        <w:rPr>
          <w:rFonts w:ascii="Poppins" w:hAnsi="Poppins" w:cs="Poppins"/>
          <w:sz w:val="19"/>
          <w:szCs w:val="19"/>
        </w:rPr>
      </w:pPr>
    </w:p>
    <w:p w14:paraId="7D1A4467" w14:textId="77777777" w:rsidR="007D5341" w:rsidRPr="00766BC5" w:rsidRDefault="007D5341" w:rsidP="007D5341">
      <w:pPr>
        <w:widowControl w:val="0"/>
        <w:jc w:val="both"/>
        <w:rPr>
          <w:rFonts w:ascii="Poppins" w:hAnsi="Poppins" w:cs="Poppins"/>
          <w:sz w:val="19"/>
          <w:szCs w:val="19"/>
        </w:rPr>
      </w:pPr>
      <w:r w:rsidRPr="00766BC5">
        <w:rPr>
          <w:rFonts w:ascii="Poppins" w:hAnsi="Poppins" w:cs="Poppins"/>
          <w:sz w:val="19"/>
          <w:szCs w:val="19"/>
        </w:rPr>
        <w:t>Señores</w:t>
      </w:r>
    </w:p>
    <w:p w14:paraId="73BF2E8F"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p>
    <w:p w14:paraId="086A09A1"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[CONSIGNAR NOMENCLATURA DEL CONCURSO]</w:t>
      </w:r>
    </w:p>
    <w:p w14:paraId="67002BB2" w14:textId="77777777" w:rsidR="007D5341" w:rsidRPr="00766BC5" w:rsidRDefault="007D5341" w:rsidP="007D5341">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0C992D13"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6B62EA79" w14:textId="77777777" w:rsidR="007D5341" w:rsidRPr="00766BC5" w:rsidRDefault="007D5341" w:rsidP="007D5341">
      <w:pPr>
        <w:widowControl w:val="0"/>
        <w:ind w:right="-1"/>
        <w:jc w:val="both"/>
        <w:rPr>
          <w:rFonts w:ascii="Poppins" w:hAnsi="Poppins" w:cs="Poppins"/>
          <w:sz w:val="19"/>
          <w:szCs w:val="19"/>
        </w:rPr>
      </w:pPr>
      <w:r w:rsidRPr="00766BC5">
        <w:rPr>
          <w:rFonts w:ascii="Poppins" w:hAnsi="Poppins" w:cs="Poppins"/>
          <w:sz w:val="19"/>
          <w:szCs w:val="19"/>
        </w:rPr>
        <w:t xml:space="preserve">El que se suscribe, [CONSIGNAR NOMBRE DE LA PERSONA QUE SUSCRIBE EL DOCUMENTO], postor y/o Representante Legal de [CONSIGNAR EN CASO DE SER PERSONA JURÍDICA], identificado con [CONSIGNAR TIPO DE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JURÍDICA]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JURÍDICA]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JURÍDICA], </w:t>
      </w:r>
      <w:r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4CCA031E" w14:textId="77777777" w:rsidR="007D5341" w:rsidRPr="00766BC5" w:rsidRDefault="007D5341" w:rsidP="007D5341">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7D5341" w:rsidRPr="00766BC5" w14:paraId="2A41A2EA" w14:textId="77777777" w:rsidTr="00585F36">
        <w:tc>
          <w:tcPr>
            <w:tcW w:w="3102" w:type="dxa"/>
            <w:tcBorders>
              <w:top w:val="single" w:sz="4" w:space="0" w:color="auto"/>
              <w:left w:val="single" w:sz="4" w:space="0" w:color="auto"/>
              <w:bottom w:val="single" w:sz="4" w:space="0" w:color="auto"/>
              <w:right w:val="nil"/>
            </w:tcBorders>
            <w:hideMark/>
          </w:tcPr>
          <w:p w14:paraId="7CE663BF" w14:textId="77777777" w:rsidR="007D5341" w:rsidRPr="00766BC5" w:rsidRDefault="007D5341" w:rsidP="00585F36">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D8D8C07" w14:textId="77777777" w:rsidR="007D5341" w:rsidRPr="00766BC5" w:rsidRDefault="007D5341" w:rsidP="00585F36">
            <w:pPr>
              <w:widowControl w:val="0"/>
              <w:ind w:right="-1"/>
              <w:rPr>
                <w:rFonts w:ascii="Poppins" w:hAnsi="Poppins" w:cs="Poppins"/>
                <w:sz w:val="19"/>
                <w:szCs w:val="19"/>
              </w:rPr>
            </w:pPr>
          </w:p>
        </w:tc>
      </w:tr>
      <w:tr w:rsidR="007D5341" w:rsidRPr="00766BC5" w14:paraId="6EE5025A" w14:textId="77777777" w:rsidTr="00585F36">
        <w:tc>
          <w:tcPr>
            <w:tcW w:w="3102" w:type="dxa"/>
            <w:tcBorders>
              <w:top w:val="single" w:sz="4" w:space="0" w:color="auto"/>
              <w:left w:val="single" w:sz="4" w:space="0" w:color="auto"/>
              <w:bottom w:val="single" w:sz="4" w:space="0" w:color="auto"/>
              <w:right w:val="nil"/>
            </w:tcBorders>
            <w:hideMark/>
          </w:tcPr>
          <w:p w14:paraId="3313B197"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590CBBE" w14:textId="77777777" w:rsidR="007D5341" w:rsidRPr="00766BC5" w:rsidRDefault="007D5341" w:rsidP="00585F36">
            <w:pPr>
              <w:widowControl w:val="0"/>
              <w:ind w:right="-1"/>
              <w:rPr>
                <w:rFonts w:ascii="Poppins" w:hAnsi="Poppins" w:cs="Poppins"/>
                <w:sz w:val="19"/>
                <w:szCs w:val="19"/>
              </w:rPr>
            </w:pPr>
          </w:p>
        </w:tc>
      </w:tr>
      <w:tr w:rsidR="007D5341" w:rsidRPr="001267E9" w14:paraId="7A63C0E9" w14:textId="77777777" w:rsidTr="00585F36">
        <w:tc>
          <w:tcPr>
            <w:tcW w:w="4236" w:type="dxa"/>
            <w:gridSpan w:val="2"/>
            <w:tcBorders>
              <w:top w:val="single" w:sz="4" w:space="0" w:color="auto"/>
              <w:left w:val="single" w:sz="4" w:space="0" w:color="auto"/>
              <w:bottom w:val="single" w:sz="4" w:space="0" w:color="auto"/>
              <w:right w:val="single" w:sz="4" w:space="0" w:color="auto"/>
            </w:tcBorders>
            <w:hideMark/>
          </w:tcPr>
          <w:p w14:paraId="629817BA" w14:textId="77777777" w:rsidR="007D5341" w:rsidRPr="001267E9" w:rsidRDefault="007D5341" w:rsidP="00585F36">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7FD31D19" w14:textId="77777777" w:rsidR="007D5341" w:rsidRPr="001267E9" w:rsidRDefault="007D5341" w:rsidP="00585F36">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11042D0" w14:textId="77777777" w:rsidR="007D5341" w:rsidRPr="001267E9" w:rsidRDefault="007D5341" w:rsidP="00585F36">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47E013C8" w14:textId="77777777" w:rsidR="007D5341" w:rsidRPr="001267E9" w:rsidRDefault="007D5341" w:rsidP="00585F36">
            <w:pPr>
              <w:widowControl w:val="0"/>
              <w:ind w:right="-1"/>
              <w:jc w:val="center"/>
              <w:rPr>
                <w:rFonts w:ascii="Poppins" w:hAnsi="Poppins" w:cs="Poppins"/>
                <w:sz w:val="19"/>
                <w:szCs w:val="19"/>
              </w:rPr>
            </w:pPr>
          </w:p>
        </w:tc>
      </w:tr>
      <w:tr w:rsidR="007D5341" w:rsidRPr="00766BC5" w14:paraId="58E97C4F" w14:textId="77777777" w:rsidTr="00585F36">
        <w:tc>
          <w:tcPr>
            <w:tcW w:w="5812" w:type="dxa"/>
            <w:gridSpan w:val="3"/>
            <w:tcBorders>
              <w:top w:val="single" w:sz="4" w:space="0" w:color="auto"/>
              <w:left w:val="single" w:sz="4" w:space="0" w:color="auto"/>
              <w:bottom w:val="single" w:sz="4" w:space="0" w:color="auto"/>
              <w:right w:val="single" w:sz="4" w:space="0" w:color="auto"/>
            </w:tcBorders>
            <w:hideMark/>
          </w:tcPr>
          <w:p w14:paraId="5FECA201"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40FE7D8"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413DF707" w14:textId="77777777" w:rsidR="007D5341" w:rsidRPr="00766BC5" w:rsidRDefault="007D5341" w:rsidP="00585F36">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013A8BCF"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3E122385" w14:textId="77777777" w:rsidR="007D5341" w:rsidRPr="00766BC5" w:rsidRDefault="007D5341" w:rsidP="00585F36">
            <w:pPr>
              <w:widowControl w:val="0"/>
              <w:ind w:right="-1"/>
              <w:rPr>
                <w:rFonts w:ascii="Poppins" w:hAnsi="Poppins" w:cs="Poppins"/>
                <w:sz w:val="19"/>
                <w:szCs w:val="19"/>
              </w:rPr>
            </w:pPr>
          </w:p>
        </w:tc>
      </w:tr>
      <w:tr w:rsidR="007D5341" w:rsidRPr="00766BC5" w14:paraId="5225FFA6" w14:textId="77777777" w:rsidTr="00585F36">
        <w:tc>
          <w:tcPr>
            <w:tcW w:w="8914" w:type="dxa"/>
            <w:gridSpan w:val="7"/>
            <w:tcBorders>
              <w:top w:val="single" w:sz="4" w:space="0" w:color="auto"/>
              <w:left w:val="single" w:sz="4" w:space="0" w:color="auto"/>
              <w:bottom w:val="single" w:sz="4" w:space="0" w:color="auto"/>
              <w:right w:val="single" w:sz="4" w:space="0" w:color="auto"/>
            </w:tcBorders>
            <w:hideMark/>
          </w:tcPr>
          <w:p w14:paraId="1052C396"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16CD58F3"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5EDA2D5B"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730AD60B" w14:textId="77777777" w:rsidR="007D5341" w:rsidRPr="00766BC5" w:rsidRDefault="007D5341" w:rsidP="007D5341">
      <w:pPr>
        <w:widowControl w:val="0"/>
        <w:ind w:right="-1"/>
        <w:jc w:val="both"/>
        <w:rPr>
          <w:rFonts w:ascii="Poppins" w:hAnsi="Poppins" w:cs="Poppins"/>
          <w:color w:val="auto"/>
          <w:sz w:val="19"/>
          <w:szCs w:val="19"/>
        </w:rPr>
      </w:pPr>
    </w:p>
    <w:p w14:paraId="01C269F9"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1A68203E"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27A9B981"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353E3F37" w14:textId="77777777" w:rsidR="007D5341" w:rsidRPr="00766BC5" w:rsidRDefault="007D5341" w:rsidP="007D5341">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300BE10C" w14:textId="77777777" w:rsidR="007D5341" w:rsidRPr="00766BC5" w:rsidRDefault="007D5341" w:rsidP="007D5341">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52C54873" w14:textId="77777777" w:rsidR="007D5341" w:rsidRPr="00766BC5" w:rsidRDefault="007D5341" w:rsidP="007D5341">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75793B5E"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46E76BF3" w14:textId="77777777" w:rsidR="007D5341" w:rsidRPr="00766BC5" w:rsidRDefault="007D5341" w:rsidP="007D5341">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27F7799B"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7252B36" w14:textId="77777777" w:rsidR="007D5341" w:rsidRPr="00766BC5" w:rsidRDefault="007D5341" w:rsidP="00585F36">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7D5341" w:rsidRPr="00766BC5" w14:paraId="2B423116"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C00F19E"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 consorcios, la declaración jurada es la siguiente:</w:t>
            </w:r>
          </w:p>
        </w:tc>
      </w:tr>
      <w:bookmarkEnd w:id="1"/>
    </w:tbl>
    <w:p w14:paraId="2561E80B" w14:textId="77777777" w:rsidR="007D5341" w:rsidRPr="00766BC5" w:rsidRDefault="007D5341" w:rsidP="007D5341">
      <w:pPr>
        <w:widowControl w:val="0"/>
        <w:jc w:val="center"/>
        <w:rPr>
          <w:rFonts w:ascii="Poppins" w:hAnsi="Poppins" w:cs="Poppins"/>
          <w:b/>
          <w:sz w:val="19"/>
          <w:szCs w:val="19"/>
        </w:rPr>
      </w:pPr>
    </w:p>
    <w:p w14:paraId="380FB9AD"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4E52E6DB" w14:textId="77777777" w:rsidR="007D5341" w:rsidRPr="00766BC5" w:rsidRDefault="007D5341" w:rsidP="007D534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7D5341" w:rsidRPr="00766BC5" w14:paraId="4F9E8DAB" w14:textId="77777777" w:rsidTr="00585F36">
        <w:trPr>
          <w:trHeight w:val="399"/>
        </w:trPr>
        <w:tc>
          <w:tcPr>
            <w:tcW w:w="8644" w:type="dxa"/>
            <w:shd w:val="clear" w:color="auto" w:fill="FFFFFF"/>
            <w:hideMark/>
          </w:tcPr>
          <w:p w14:paraId="5D6F448F"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 Y FACULTADES DE REPRESENTACIÓN</w:t>
            </w:r>
            <w:r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10A61C76"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10ADB8CF" w14:textId="77777777" w:rsidR="007D5341" w:rsidRPr="001267E9" w:rsidRDefault="007D5341" w:rsidP="007D5341">
      <w:pPr>
        <w:widowControl w:val="0"/>
        <w:jc w:val="both"/>
        <w:rPr>
          <w:rFonts w:ascii="Poppins" w:hAnsi="Poppins" w:cs="Poppins"/>
          <w:sz w:val="19"/>
          <w:szCs w:val="19"/>
        </w:rPr>
      </w:pPr>
    </w:p>
    <w:p w14:paraId="73978EF3"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Señores</w:t>
      </w:r>
    </w:p>
    <w:p w14:paraId="1853F17F" w14:textId="77777777" w:rsidR="007D5341" w:rsidRPr="001267E9" w:rsidRDefault="007D5341" w:rsidP="007D534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67645A4B" w14:textId="77777777" w:rsidR="007D5341" w:rsidRPr="001267E9" w:rsidRDefault="007D5341" w:rsidP="007D534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[CONSIGNAR NOMENCLATURA DEL CONCURSO]</w:t>
      </w:r>
    </w:p>
    <w:p w14:paraId="0FE8E230" w14:textId="77777777" w:rsidR="007D5341" w:rsidRPr="001267E9" w:rsidRDefault="007D5341" w:rsidP="007D534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743A1756"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739E3E84" w14:textId="77777777" w:rsidR="007D5341" w:rsidRPr="001267E9" w:rsidRDefault="007D5341" w:rsidP="007D5341">
      <w:pPr>
        <w:widowControl w:val="0"/>
        <w:jc w:val="both"/>
        <w:rPr>
          <w:rFonts w:ascii="Poppins" w:hAnsi="Poppins" w:cs="Poppins"/>
          <w:sz w:val="19"/>
          <w:szCs w:val="19"/>
        </w:rPr>
      </w:pPr>
      <w:bookmarkStart w:id="2" w:name="_Hlk515984232"/>
      <w:r w:rsidRPr="001267E9">
        <w:rPr>
          <w:rFonts w:ascii="Poppins" w:hAnsi="Poppins" w:cs="Poppins"/>
          <w:sz w:val="19"/>
          <w:szCs w:val="19"/>
        </w:rPr>
        <w:t xml:space="preserve">El que se suscribe, [CONSIGNAR EL NOMBRE DE LA PERSONA QUE SUSCRIBE EL DOCUMENTO],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18D14CF6" w14:textId="77777777" w:rsidR="007D5341" w:rsidRPr="001267E9" w:rsidRDefault="007D5341" w:rsidP="007D534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7D5341" w:rsidRPr="001267E9" w14:paraId="5BCC6907" w14:textId="77777777" w:rsidTr="00585F36">
        <w:tc>
          <w:tcPr>
            <w:tcW w:w="2960" w:type="dxa"/>
            <w:tcBorders>
              <w:top w:val="single" w:sz="4" w:space="0" w:color="auto"/>
              <w:left w:val="single" w:sz="4" w:space="0" w:color="auto"/>
              <w:bottom w:val="single" w:sz="4" w:space="0" w:color="auto"/>
              <w:right w:val="nil"/>
            </w:tcBorders>
            <w:hideMark/>
          </w:tcPr>
          <w:p w14:paraId="30822859" w14:textId="77777777" w:rsidR="007D5341" w:rsidRPr="001267E9" w:rsidRDefault="007D5341" w:rsidP="00585F36">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0C52B3E7" w14:textId="77777777" w:rsidR="007D5341" w:rsidRPr="001267E9" w:rsidRDefault="007D5341" w:rsidP="00585F36">
            <w:pPr>
              <w:widowControl w:val="0"/>
              <w:ind w:right="-1"/>
              <w:rPr>
                <w:rFonts w:ascii="Poppins" w:hAnsi="Poppins" w:cs="Poppins"/>
                <w:sz w:val="16"/>
                <w:szCs w:val="16"/>
              </w:rPr>
            </w:pPr>
          </w:p>
        </w:tc>
      </w:tr>
      <w:tr w:rsidR="007D5341" w:rsidRPr="001267E9" w14:paraId="39A66A96" w14:textId="77777777" w:rsidTr="00585F36">
        <w:tc>
          <w:tcPr>
            <w:tcW w:w="2960" w:type="dxa"/>
            <w:tcBorders>
              <w:top w:val="single" w:sz="4" w:space="0" w:color="auto"/>
              <w:left w:val="single" w:sz="4" w:space="0" w:color="auto"/>
              <w:bottom w:val="single" w:sz="4" w:space="0" w:color="auto"/>
              <w:right w:val="nil"/>
            </w:tcBorders>
            <w:hideMark/>
          </w:tcPr>
          <w:p w14:paraId="4BE60FA7"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3F358E7" w14:textId="77777777" w:rsidR="007D5341" w:rsidRPr="001267E9" w:rsidRDefault="007D5341" w:rsidP="00585F36">
            <w:pPr>
              <w:widowControl w:val="0"/>
              <w:ind w:right="-1"/>
              <w:rPr>
                <w:rFonts w:ascii="Poppins" w:hAnsi="Poppins" w:cs="Poppins"/>
                <w:sz w:val="16"/>
                <w:szCs w:val="16"/>
              </w:rPr>
            </w:pPr>
          </w:p>
        </w:tc>
      </w:tr>
      <w:tr w:rsidR="007D5341" w:rsidRPr="001267E9" w14:paraId="4F115C66" w14:textId="77777777" w:rsidTr="00585F36">
        <w:tc>
          <w:tcPr>
            <w:tcW w:w="2960" w:type="dxa"/>
            <w:tcBorders>
              <w:top w:val="single" w:sz="4" w:space="0" w:color="auto"/>
              <w:left w:val="single" w:sz="4" w:space="0" w:color="auto"/>
              <w:bottom w:val="single" w:sz="4" w:space="0" w:color="auto"/>
              <w:right w:val="nil"/>
            </w:tcBorders>
            <w:hideMark/>
          </w:tcPr>
          <w:p w14:paraId="4053E012"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6CC7FBBC" w14:textId="77777777" w:rsidR="007D5341" w:rsidRPr="001267E9" w:rsidRDefault="007D5341" w:rsidP="00585F36">
            <w:pPr>
              <w:widowControl w:val="0"/>
              <w:ind w:right="-1"/>
              <w:rPr>
                <w:rFonts w:ascii="Poppins" w:hAnsi="Poppins" w:cs="Poppins"/>
                <w:sz w:val="16"/>
                <w:szCs w:val="16"/>
              </w:rPr>
            </w:pPr>
          </w:p>
        </w:tc>
      </w:tr>
      <w:tr w:rsidR="007D5341" w:rsidRPr="001267E9" w14:paraId="6C0BA4C0" w14:textId="77777777" w:rsidTr="00585F36">
        <w:tc>
          <w:tcPr>
            <w:tcW w:w="4094" w:type="dxa"/>
            <w:gridSpan w:val="2"/>
            <w:tcBorders>
              <w:top w:val="single" w:sz="4" w:space="0" w:color="auto"/>
              <w:left w:val="single" w:sz="4" w:space="0" w:color="auto"/>
              <w:bottom w:val="single" w:sz="4" w:space="0" w:color="auto"/>
              <w:right w:val="single" w:sz="4" w:space="0" w:color="auto"/>
            </w:tcBorders>
            <w:hideMark/>
          </w:tcPr>
          <w:p w14:paraId="68128DB1" w14:textId="77777777" w:rsidR="007D5341" w:rsidRPr="001267E9" w:rsidRDefault="007D5341" w:rsidP="00585F36">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2AD2BAEF"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15A316C" w14:textId="77777777" w:rsidR="007D5341" w:rsidRPr="001267E9" w:rsidRDefault="007D5341" w:rsidP="00585F36">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2C26EAD4" w14:textId="77777777" w:rsidR="007D5341" w:rsidRPr="001267E9" w:rsidRDefault="007D5341" w:rsidP="00585F36">
            <w:pPr>
              <w:widowControl w:val="0"/>
              <w:ind w:right="-1"/>
              <w:jc w:val="center"/>
              <w:rPr>
                <w:rFonts w:ascii="Poppins" w:hAnsi="Poppins" w:cs="Poppins"/>
                <w:sz w:val="16"/>
                <w:szCs w:val="16"/>
              </w:rPr>
            </w:pPr>
          </w:p>
        </w:tc>
      </w:tr>
      <w:tr w:rsidR="007D5341" w:rsidRPr="00890E1F" w14:paraId="2B74382F" w14:textId="77777777" w:rsidTr="00585F36">
        <w:tc>
          <w:tcPr>
            <w:tcW w:w="5670" w:type="dxa"/>
            <w:gridSpan w:val="3"/>
            <w:tcBorders>
              <w:top w:val="single" w:sz="4" w:space="0" w:color="auto"/>
              <w:left w:val="single" w:sz="4" w:space="0" w:color="auto"/>
              <w:bottom w:val="single" w:sz="4" w:space="0" w:color="auto"/>
              <w:right w:val="single" w:sz="4" w:space="0" w:color="auto"/>
            </w:tcBorders>
            <w:hideMark/>
          </w:tcPr>
          <w:p w14:paraId="15BC3C82"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16A0A49"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0C19822B" w14:textId="77777777" w:rsidR="007D5341" w:rsidRPr="001267E9" w:rsidRDefault="007D5341" w:rsidP="00585F36">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49A3519C"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197EAB09" w14:textId="77777777" w:rsidR="007D5341" w:rsidRPr="001267E9" w:rsidRDefault="007D5341" w:rsidP="00585F36">
            <w:pPr>
              <w:widowControl w:val="0"/>
              <w:ind w:right="-1"/>
              <w:rPr>
                <w:rFonts w:ascii="Poppins" w:hAnsi="Poppins" w:cs="Poppins"/>
                <w:sz w:val="16"/>
                <w:szCs w:val="16"/>
              </w:rPr>
            </w:pPr>
          </w:p>
        </w:tc>
      </w:tr>
      <w:tr w:rsidR="007D5341" w:rsidRPr="00890E1F" w14:paraId="188092B1" w14:textId="77777777" w:rsidTr="00585F36">
        <w:tc>
          <w:tcPr>
            <w:tcW w:w="8930" w:type="dxa"/>
            <w:gridSpan w:val="7"/>
            <w:tcBorders>
              <w:top w:val="single" w:sz="4" w:space="0" w:color="auto"/>
              <w:left w:val="single" w:sz="4" w:space="0" w:color="auto"/>
              <w:bottom w:val="single" w:sz="4" w:space="0" w:color="auto"/>
              <w:right w:val="single" w:sz="4" w:space="0" w:color="auto"/>
            </w:tcBorders>
            <w:hideMark/>
          </w:tcPr>
          <w:p w14:paraId="249C3A98" w14:textId="77777777" w:rsidR="007D5341" w:rsidRPr="00890E1F" w:rsidRDefault="007D5341" w:rsidP="00585F36">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17884FFE" w14:textId="77777777" w:rsidR="007D5341" w:rsidRPr="00766BC5" w:rsidRDefault="007D5341" w:rsidP="007D534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7D5341" w:rsidRPr="001267E9" w14:paraId="0B66178B" w14:textId="77777777" w:rsidTr="00585F36">
        <w:tc>
          <w:tcPr>
            <w:tcW w:w="2958" w:type="dxa"/>
            <w:tcBorders>
              <w:top w:val="single" w:sz="4" w:space="0" w:color="auto"/>
              <w:left w:val="single" w:sz="4" w:space="0" w:color="auto"/>
              <w:bottom w:val="single" w:sz="4" w:space="0" w:color="auto"/>
              <w:right w:val="nil"/>
            </w:tcBorders>
            <w:hideMark/>
          </w:tcPr>
          <w:p w14:paraId="637185E2"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152A1B4D"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57CCAFDB" w14:textId="77777777" w:rsidTr="00585F36">
        <w:tc>
          <w:tcPr>
            <w:tcW w:w="2958" w:type="dxa"/>
            <w:tcBorders>
              <w:top w:val="single" w:sz="4" w:space="0" w:color="auto"/>
              <w:left w:val="single" w:sz="4" w:space="0" w:color="auto"/>
              <w:bottom w:val="single" w:sz="4" w:space="0" w:color="auto"/>
              <w:right w:val="nil"/>
            </w:tcBorders>
            <w:hideMark/>
          </w:tcPr>
          <w:p w14:paraId="66A1D64F"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69A771FC"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76A5C655" w14:textId="77777777" w:rsidTr="00585F36">
        <w:tc>
          <w:tcPr>
            <w:tcW w:w="2958" w:type="dxa"/>
            <w:tcBorders>
              <w:top w:val="single" w:sz="4" w:space="0" w:color="auto"/>
              <w:left w:val="single" w:sz="4" w:space="0" w:color="auto"/>
              <w:bottom w:val="single" w:sz="4" w:space="0" w:color="auto"/>
              <w:right w:val="nil"/>
            </w:tcBorders>
            <w:hideMark/>
          </w:tcPr>
          <w:p w14:paraId="62834032"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60429D9F"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016DFBEF" w14:textId="77777777" w:rsidTr="00585F36">
        <w:tc>
          <w:tcPr>
            <w:tcW w:w="4092" w:type="dxa"/>
            <w:gridSpan w:val="2"/>
            <w:tcBorders>
              <w:top w:val="single" w:sz="4" w:space="0" w:color="auto"/>
              <w:left w:val="single" w:sz="4" w:space="0" w:color="auto"/>
              <w:bottom w:val="single" w:sz="4" w:space="0" w:color="auto"/>
              <w:right w:val="single" w:sz="4" w:space="0" w:color="auto"/>
            </w:tcBorders>
            <w:hideMark/>
          </w:tcPr>
          <w:p w14:paraId="50B6A875" w14:textId="77777777" w:rsidR="007D5341" w:rsidRPr="001267E9" w:rsidRDefault="007D5341" w:rsidP="00585F36">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0A697AD5"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0B99E731" w14:textId="77777777" w:rsidR="007D5341" w:rsidRPr="001267E9" w:rsidRDefault="007D5341" w:rsidP="00585F36">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2A4703EA" w14:textId="77777777" w:rsidR="007D5341" w:rsidRPr="001267E9" w:rsidRDefault="007D5341" w:rsidP="00585F36">
            <w:pPr>
              <w:widowControl w:val="0"/>
              <w:ind w:right="-1"/>
              <w:jc w:val="center"/>
              <w:rPr>
                <w:rFonts w:ascii="Poppins" w:hAnsi="Poppins" w:cs="Poppins"/>
                <w:sz w:val="16"/>
                <w:szCs w:val="16"/>
              </w:rPr>
            </w:pPr>
          </w:p>
        </w:tc>
      </w:tr>
      <w:tr w:rsidR="007D5341" w:rsidRPr="00890E1F" w14:paraId="13553935" w14:textId="77777777" w:rsidTr="00585F36">
        <w:tc>
          <w:tcPr>
            <w:tcW w:w="5660" w:type="dxa"/>
            <w:gridSpan w:val="3"/>
            <w:tcBorders>
              <w:top w:val="single" w:sz="4" w:space="0" w:color="auto"/>
              <w:left w:val="single" w:sz="4" w:space="0" w:color="auto"/>
              <w:bottom w:val="single" w:sz="4" w:space="0" w:color="auto"/>
              <w:right w:val="single" w:sz="4" w:space="0" w:color="auto"/>
            </w:tcBorders>
            <w:hideMark/>
          </w:tcPr>
          <w:p w14:paraId="73669DB8"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42BD87E4"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C13185B" w14:textId="77777777" w:rsidR="007D5341" w:rsidRPr="001267E9" w:rsidRDefault="007D5341" w:rsidP="00585F36">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039A55CC"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52DA149A" w14:textId="77777777" w:rsidR="007D5341" w:rsidRPr="001267E9" w:rsidRDefault="007D5341" w:rsidP="00585F36">
            <w:pPr>
              <w:widowControl w:val="0"/>
              <w:ind w:right="-1"/>
              <w:rPr>
                <w:rFonts w:ascii="Poppins" w:hAnsi="Poppins" w:cs="Poppins"/>
                <w:sz w:val="16"/>
                <w:szCs w:val="16"/>
              </w:rPr>
            </w:pPr>
          </w:p>
        </w:tc>
      </w:tr>
      <w:tr w:rsidR="007D5341" w:rsidRPr="00890E1F" w14:paraId="20ABFBDE" w14:textId="77777777" w:rsidTr="00585F36">
        <w:tc>
          <w:tcPr>
            <w:tcW w:w="8930" w:type="dxa"/>
            <w:gridSpan w:val="7"/>
            <w:tcBorders>
              <w:top w:val="single" w:sz="4" w:space="0" w:color="auto"/>
              <w:left w:val="single" w:sz="4" w:space="0" w:color="auto"/>
              <w:bottom w:val="single" w:sz="4" w:space="0" w:color="auto"/>
              <w:right w:val="single" w:sz="4" w:space="0" w:color="auto"/>
            </w:tcBorders>
            <w:hideMark/>
          </w:tcPr>
          <w:p w14:paraId="478050E3" w14:textId="77777777" w:rsidR="007D5341" w:rsidRPr="00890E1F" w:rsidRDefault="007D5341" w:rsidP="00585F36">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00EA409B" w14:textId="77777777" w:rsidR="007D5341" w:rsidRPr="001267E9" w:rsidRDefault="007D5341" w:rsidP="007D5341">
      <w:pPr>
        <w:widowControl w:val="0"/>
        <w:autoSpaceDE w:val="0"/>
        <w:autoSpaceDN w:val="0"/>
        <w:adjustRightInd w:val="0"/>
        <w:jc w:val="both"/>
        <w:rPr>
          <w:rFonts w:ascii="Poppins" w:hAnsi="Poppins" w:cs="Poppins"/>
          <w:sz w:val="19"/>
          <w:szCs w:val="19"/>
        </w:rPr>
      </w:pPr>
    </w:p>
    <w:bookmarkEnd w:id="3"/>
    <w:p w14:paraId="35BD1C54" w14:textId="77777777" w:rsidR="007D5341" w:rsidRPr="001267E9" w:rsidRDefault="007D5341" w:rsidP="007D534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32F487D4"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6A0B8FA1" w14:textId="77777777" w:rsidR="007D5341" w:rsidRPr="001267E9" w:rsidRDefault="007D5341" w:rsidP="007D534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7D5341" w:rsidRPr="001267E9" w14:paraId="062AA47F" w14:textId="77777777" w:rsidTr="00585F36">
        <w:trPr>
          <w:jc w:val="center"/>
        </w:trPr>
        <w:tc>
          <w:tcPr>
            <w:tcW w:w="4606" w:type="dxa"/>
          </w:tcPr>
          <w:p w14:paraId="5891F57E" w14:textId="77777777" w:rsidR="007D5341" w:rsidRPr="001267E9" w:rsidRDefault="007D5341" w:rsidP="00585F36">
            <w:pPr>
              <w:widowControl w:val="0"/>
              <w:jc w:val="center"/>
              <w:rPr>
                <w:rFonts w:ascii="Poppins" w:hAnsi="Poppins" w:cs="Poppins"/>
                <w:b/>
                <w:sz w:val="19"/>
                <w:szCs w:val="19"/>
              </w:rPr>
            </w:pPr>
          </w:p>
          <w:p w14:paraId="7283D317" w14:textId="77777777" w:rsidR="007D5341" w:rsidRPr="001267E9" w:rsidRDefault="007D5341" w:rsidP="00585F36">
            <w:pPr>
              <w:widowControl w:val="0"/>
              <w:jc w:val="center"/>
              <w:rPr>
                <w:rFonts w:ascii="Poppins" w:hAnsi="Poppins" w:cs="Poppins"/>
                <w:sz w:val="19"/>
                <w:szCs w:val="19"/>
              </w:rPr>
            </w:pPr>
            <w:r w:rsidRPr="001267E9">
              <w:rPr>
                <w:rFonts w:ascii="Poppins" w:hAnsi="Poppins" w:cs="Poppins"/>
                <w:sz w:val="19"/>
                <w:szCs w:val="19"/>
              </w:rPr>
              <w:t>……….……...........................................................</w:t>
            </w:r>
          </w:p>
          <w:p w14:paraId="4645FDE9" w14:textId="77777777" w:rsidR="007D5341" w:rsidRPr="001267E9" w:rsidRDefault="007D5341" w:rsidP="00585F36">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2CF54F3D" w14:textId="77777777" w:rsidR="007D5341" w:rsidRPr="001267E9" w:rsidRDefault="007D5341" w:rsidP="007D5341">
      <w:pPr>
        <w:rPr>
          <w:rFonts w:ascii="Poppins" w:eastAsia="Times New Roman" w:hAnsi="Poppins" w:cs="Poppins"/>
          <w:b/>
          <w:color w:val="auto"/>
          <w:sz w:val="19"/>
          <w:szCs w:val="19"/>
          <w:lang w:val="pt-BR" w:eastAsia="en-US"/>
        </w:rPr>
      </w:pPr>
    </w:p>
    <w:p w14:paraId="59EDAC5A" w14:textId="41A0A76D" w:rsidR="007D5341" w:rsidRPr="001267E9" w:rsidRDefault="007D5341" w:rsidP="007D5341">
      <w:pPr>
        <w:jc w:val="center"/>
        <w:rPr>
          <w:rFonts w:ascii="Poppins" w:hAnsi="Poppins" w:cs="Poppins"/>
          <w:b/>
          <w:sz w:val="19"/>
          <w:szCs w:val="19"/>
          <w:lang w:val="pt-BR"/>
        </w:rPr>
      </w:pPr>
      <w:r w:rsidRPr="001267E9">
        <w:rPr>
          <w:rFonts w:ascii="Poppins" w:hAnsi="Poppins" w:cs="Poppins"/>
          <w:b/>
          <w:sz w:val="19"/>
          <w:szCs w:val="19"/>
          <w:lang w:val="pt-BR"/>
        </w:rPr>
        <w:t>ANEXO Nº 2</w:t>
      </w:r>
    </w:p>
    <w:p w14:paraId="0DF9E6B2" w14:textId="77777777" w:rsidR="007D5341" w:rsidRPr="001267E9" w:rsidRDefault="007D5341" w:rsidP="007D5341">
      <w:pPr>
        <w:pStyle w:val="Textoindependiente"/>
        <w:widowControl w:val="0"/>
        <w:spacing w:after="0"/>
        <w:jc w:val="center"/>
        <w:rPr>
          <w:rFonts w:ascii="Poppins" w:hAnsi="Poppins" w:cs="Poppins"/>
          <w:sz w:val="19"/>
          <w:szCs w:val="19"/>
          <w:lang w:val="pt-BR"/>
        </w:rPr>
      </w:pPr>
    </w:p>
    <w:p w14:paraId="4713E0A7" w14:textId="77777777" w:rsidR="007D5341" w:rsidRPr="001267E9" w:rsidRDefault="007D5341" w:rsidP="007D534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09E4407" w14:textId="77777777" w:rsidR="007D5341" w:rsidRPr="001267E9" w:rsidRDefault="007D5341" w:rsidP="007D534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32A4A6D2" w14:textId="77777777" w:rsidR="007D5341" w:rsidRPr="001267E9" w:rsidRDefault="007D5341" w:rsidP="007D5341">
      <w:pPr>
        <w:pStyle w:val="Textoindependiente"/>
        <w:widowControl w:val="0"/>
        <w:spacing w:after="0"/>
        <w:rPr>
          <w:rFonts w:ascii="Poppins" w:hAnsi="Poppins" w:cs="Poppins"/>
          <w:sz w:val="19"/>
          <w:szCs w:val="19"/>
        </w:rPr>
      </w:pPr>
    </w:p>
    <w:p w14:paraId="71A09DCD" w14:textId="77777777" w:rsidR="007D5341" w:rsidRPr="001267E9" w:rsidRDefault="007D5341" w:rsidP="007D5341">
      <w:pPr>
        <w:pStyle w:val="Textoindependiente"/>
        <w:widowControl w:val="0"/>
        <w:spacing w:after="0"/>
        <w:rPr>
          <w:rFonts w:ascii="Poppins" w:hAnsi="Poppins" w:cs="Poppins"/>
          <w:sz w:val="19"/>
          <w:szCs w:val="19"/>
        </w:rPr>
      </w:pPr>
    </w:p>
    <w:p w14:paraId="39D2C7AC"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Señores</w:t>
      </w:r>
    </w:p>
    <w:p w14:paraId="6642D13F" w14:textId="77777777" w:rsidR="007D5341" w:rsidRPr="001267E9" w:rsidRDefault="007D5341" w:rsidP="007D534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2C624DD5" w14:textId="77777777" w:rsidR="007D5341" w:rsidRPr="001267E9" w:rsidRDefault="007D5341" w:rsidP="007D5341">
      <w:pPr>
        <w:widowControl w:val="0"/>
        <w:jc w:val="both"/>
        <w:rPr>
          <w:rFonts w:ascii="Poppins" w:hAnsi="Poppins" w:cs="Poppins"/>
          <w:b/>
          <w:sz w:val="19"/>
          <w:szCs w:val="19"/>
        </w:rPr>
      </w:pPr>
      <w:r w:rsidRPr="001267E9">
        <w:rPr>
          <w:rFonts w:ascii="Poppins" w:hAnsi="Poppins" w:cs="Poppins"/>
          <w:bCs/>
          <w:sz w:val="19"/>
          <w:szCs w:val="19"/>
        </w:rPr>
        <w:t>[CONSIGNAR NOMENCLATURA DEL CONCURSO]</w:t>
      </w:r>
    </w:p>
    <w:p w14:paraId="5250A617" w14:textId="77777777" w:rsidR="007D5341" w:rsidRPr="001267E9" w:rsidRDefault="007D5341" w:rsidP="007D534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7B00A5A8" w14:textId="77777777" w:rsidR="007D5341" w:rsidRPr="001267E9" w:rsidRDefault="007D5341" w:rsidP="007D5341">
      <w:pPr>
        <w:widowControl w:val="0"/>
        <w:jc w:val="both"/>
        <w:rPr>
          <w:rFonts w:ascii="Poppins" w:hAnsi="Poppins" w:cs="Poppins"/>
          <w:sz w:val="19"/>
          <w:szCs w:val="19"/>
        </w:rPr>
      </w:pPr>
    </w:p>
    <w:p w14:paraId="62E00E0C" w14:textId="77777777" w:rsidR="007D5341" w:rsidRPr="001267E9" w:rsidRDefault="007D5341" w:rsidP="007D534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inscritos en el registro de precalificación de empresas supervisoras, declaramos </w:t>
      </w:r>
      <w:r w:rsidRPr="001267E9">
        <w:rPr>
          <w:rFonts w:ascii="Poppins" w:hAnsi="Poppins" w:cs="Poppins"/>
          <w:sz w:val="19"/>
          <w:szCs w:val="19"/>
        </w:rPr>
        <w:t>expresamente que hemos convenido en forma irrevocable, durante el lapso que dure el concurso,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 O DEL ITEM], responsabilizándonos por todas las acciones y omisiones que provengan del citado proceso</w:t>
      </w:r>
      <w:r w:rsidRPr="001267E9">
        <w:rPr>
          <w:rFonts w:ascii="Poppins" w:hAnsi="Poppins" w:cs="Poppins"/>
          <w:color w:val="auto"/>
          <w:sz w:val="19"/>
          <w:szCs w:val="19"/>
        </w:rPr>
        <w:t>.</w:t>
      </w:r>
    </w:p>
    <w:p w14:paraId="4887D17A" w14:textId="77777777" w:rsidR="007D5341" w:rsidRPr="001267E9" w:rsidRDefault="007D5341" w:rsidP="007D5341">
      <w:pPr>
        <w:widowControl w:val="0"/>
        <w:jc w:val="both"/>
        <w:rPr>
          <w:rFonts w:ascii="Poppins" w:hAnsi="Poppins" w:cs="Poppins"/>
          <w:sz w:val="19"/>
          <w:szCs w:val="19"/>
        </w:rPr>
      </w:pPr>
    </w:p>
    <w:p w14:paraId="1D7C1D79"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3D8370DE" w14:textId="77777777" w:rsidR="007D5341" w:rsidRPr="001267E9" w:rsidRDefault="007D5341" w:rsidP="007D5341">
      <w:pPr>
        <w:widowControl w:val="0"/>
        <w:jc w:val="both"/>
        <w:rPr>
          <w:rFonts w:ascii="Poppins" w:hAnsi="Poppins" w:cs="Poppins"/>
          <w:sz w:val="19"/>
          <w:szCs w:val="19"/>
        </w:rPr>
      </w:pPr>
    </w:p>
    <w:p w14:paraId="768DBA2E"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 xml:space="preserve"> </w:t>
      </w:r>
    </w:p>
    <w:p w14:paraId="362C6621" w14:textId="77777777" w:rsidR="007D5341" w:rsidRPr="001267E9" w:rsidRDefault="007D5341" w:rsidP="007D5341">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6056DDB9" w14:textId="77777777" w:rsidR="007D5341" w:rsidRPr="001267E9" w:rsidRDefault="007D5341" w:rsidP="007D5341">
      <w:pPr>
        <w:pStyle w:val="Prrafodelista"/>
        <w:widowControl w:val="0"/>
        <w:ind w:left="360"/>
        <w:jc w:val="both"/>
        <w:rPr>
          <w:rFonts w:ascii="Poppins" w:hAnsi="Poppins" w:cs="Poppins"/>
          <w:color w:val="auto"/>
          <w:sz w:val="19"/>
          <w:szCs w:val="19"/>
        </w:rPr>
      </w:pPr>
    </w:p>
    <w:p w14:paraId="7F84E4F5" w14:textId="77777777" w:rsidR="007D5341" w:rsidRPr="001267E9" w:rsidRDefault="007D5341" w:rsidP="007D5341">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8509AA5" w14:textId="77777777" w:rsidR="007D5341" w:rsidRPr="001267E9" w:rsidRDefault="007D5341" w:rsidP="007D5341">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3749675C" w14:textId="77777777" w:rsidR="007D5341" w:rsidRPr="001267E9" w:rsidRDefault="007D5341" w:rsidP="007D5341">
      <w:pPr>
        <w:widowControl w:val="0"/>
        <w:jc w:val="both"/>
        <w:rPr>
          <w:rFonts w:ascii="Poppins" w:hAnsi="Poppins" w:cs="Poppins"/>
          <w:sz w:val="19"/>
          <w:szCs w:val="19"/>
        </w:rPr>
      </w:pPr>
    </w:p>
    <w:p w14:paraId="160F0FD6" w14:textId="77777777" w:rsidR="007D5341" w:rsidRPr="001267E9" w:rsidRDefault="007D5341" w:rsidP="007D5341">
      <w:pPr>
        <w:pStyle w:val="Prrafodelista"/>
        <w:widowControl w:val="0"/>
        <w:ind w:left="360"/>
        <w:jc w:val="both"/>
        <w:rPr>
          <w:rFonts w:ascii="Poppins" w:hAnsi="Poppins" w:cs="Poppins"/>
          <w:color w:val="auto"/>
          <w:sz w:val="19"/>
          <w:szCs w:val="19"/>
        </w:rPr>
      </w:pPr>
    </w:p>
    <w:p w14:paraId="5ADF4F4B" w14:textId="77777777" w:rsidR="007D5341" w:rsidRPr="001267E9" w:rsidRDefault="007D5341" w:rsidP="007D5341">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común del consorcio para efectos de participar en todas las etapas del concurso y para suscribir el contrato correspondiente con Osinergmin y representarnos durante su ejecución. </w:t>
      </w:r>
    </w:p>
    <w:p w14:paraId="43F1E62F" w14:textId="77777777" w:rsidR="007D5341" w:rsidRPr="001267E9" w:rsidRDefault="007D5341" w:rsidP="007D5341">
      <w:pPr>
        <w:widowControl w:val="0"/>
        <w:jc w:val="both"/>
        <w:rPr>
          <w:rFonts w:ascii="Poppins" w:hAnsi="Poppins" w:cs="Poppins"/>
          <w:sz w:val="19"/>
          <w:szCs w:val="19"/>
        </w:rPr>
      </w:pPr>
    </w:p>
    <w:p w14:paraId="32186F2B" w14:textId="77777777" w:rsidR="007D5341" w:rsidRPr="001267E9" w:rsidRDefault="007D5341" w:rsidP="007D5341">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 ni tampoco inmerso en alguno de los supuestos indicados en los numerales 11.1 y 11.2 del artículo 11 de la Directiva.</w:t>
      </w:r>
    </w:p>
    <w:p w14:paraId="6E6D9325" w14:textId="77777777" w:rsidR="007D5341" w:rsidRPr="001267E9" w:rsidRDefault="007D5341" w:rsidP="007D5341">
      <w:pPr>
        <w:widowControl w:val="0"/>
        <w:jc w:val="both"/>
        <w:rPr>
          <w:rFonts w:ascii="Poppins" w:hAnsi="Poppins" w:cs="Poppins"/>
          <w:color w:val="auto"/>
          <w:sz w:val="19"/>
          <w:szCs w:val="19"/>
        </w:rPr>
      </w:pPr>
    </w:p>
    <w:p w14:paraId="7CB2DA10" w14:textId="77777777" w:rsidR="007D5341" w:rsidRPr="0019238B" w:rsidRDefault="007D5341" w:rsidP="007D5341">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7464A01B" w14:textId="77777777" w:rsidR="007D5341" w:rsidRPr="0019238B" w:rsidRDefault="007D5341" w:rsidP="007D5341">
      <w:pPr>
        <w:widowControl w:val="0"/>
        <w:jc w:val="both"/>
        <w:rPr>
          <w:rFonts w:ascii="Poppins" w:hAnsi="Poppins" w:cs="Poppins"/>
          <w:sz w:val="19"/>
          <w:szCs w:val="19"/>
        </w:rPr>
      </w:pPr>
    </w:p>
    <w:p w14:paraId="535F153B" w14:textId="77777777" w:rsidR="007D5341" w:rsidRPr="0019238B" w:rsidRDefault="007D5341" w:rsidP="007D5341">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 xml:space="preserve">Las obligaciones que corresponden a cada uno de los integrantes del consorcio son las </w:t>
      </w:r>
      <w:r w:rsidRPr="0019238B">
        <w:rPr>
          <w:rFonts w:ascii="Poppins" w:hAnsi="Poppins" w:cs="Poppins"/>
          <w:sz w:val="19"/>
          <w:szCs w:val="19"/>
        </w:rPr>
        <w:lastRenderedPageBreak/>
        <w:t>siguientes:</w:t>
      </w:r>
    </w:p>
    <w:p w14:paraId="01BE6828" w14:textId="77777777" w:rsidR="007D5341" w:rsidRPr="0019238B" w:rsidRDefault="007D5341" w:rsidP="007D534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D5341" w:rsidRPr="0019238B" w14:paraId="2E778A6C" w14:textId="77777777" w:rsidTr="00585F36">
        <w:trPr>
          <w:trHeight w:val="646"/>
        </w:trPr>
        <w:tc>
          <w:tcPr>
            <w:tcW w:w="563" w:type="dxa"/>
            <w:vAlign w:val="center"/>
          </w:tcPr>
          <w:p w14:paraId="00AE7358" w14:textId="77777777" w:rsidR="007D5341" w:rsidRPr="0019238B" w:rsidRDefault="007D5341" w:rsidP="00585F36">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3F8B9BE9" w14:textId="77777777" w:rsidR="007D5341" w:rsidRPr="0019238B" w:rsidRDefault="007D5341" w:rsidP="00585F36">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69E9192C" w14:textId="77777777" w:rsidR="007D5341" w:rsidRPr="0019238B" w:rsidRDefault="007D5341" w:rsidP="00585F36">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3B06181E" w14:textId="77777777" w:rsidR="007D5341" w:rsidRPr="00766BC5" w:rsidRDefault="007D5341" w:rsidP="007D534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D5341" w:rsidRPr="00766BC5" w14:paraId="420FBF74" w14:textId="77777777" w:rsidTr="00585F36">
        <w:trPr>
          <w:trHeight w:val="476"/>
        </w:trPr>
        <w:tc>
          <w:tcPr>
            <w:tcW w:w="8114" w:type="dxa"/>
            <w:vAlign w:val="center"/>
          </w:tcPr>
          <w:p w14:paraId="73D80A4A" w14:textId="77777777" w:rsidR="007D5341" w:rsidRPr="00766BC5" w:rsidRDefault="007D5341" w:rsidP="00585F36">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7130A7AB" w14:textId="77777777" w:rsidR="007D5341" w:rsidRPr="00766BC5" w:rsidRDefault="007D5341" w:rsidP="007D534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D5341" w:rsidRPr="00766BC5" w14:paraId="5B4E6112" w14:textId="77777777" w:rsidTr="00585F36">
        <w:trPr>
          <w:trHeight w:val="646"/>
        </w:trPr>
        <w:tc>
          <w:tcPr>
            <w:tcW w:w="567" w:type="dxa"/>
            <w:vAlign w:val="center"/>
          </w:tcPr>
          <w:p w14:paraId="729D45DA" w14:textId="77777777" w:rsidR="007D5341" w:rsidRPr="00766BC5" w:rsidRDefault="007D5341" w:rsidP="00585F36">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168DAA6B" w14:textId="77777777" w:rsidR="007D5341" w:rsidRPr="00766BC5" w:rsidRDefault="007D5341" w:rsidP="00585F36">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53CF85D7" w14:textId="77777777" w:rsidR="007D5341" w:rsidRPr="00766BC5" w:rsidRDefault="007D5341" w:rsidP="00585F36">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68EED2D1" w14:textId="77777777" w:rsidR="007D5341" w:rsidRPr="001267E9" w:rsidRDefault="007D5341" w:rsidP="007D534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D5341" w:rsidRPr="001267E9" w14:paraId="6F046541" w14:textId="77777777" w:rsidTr="00585F36">
        <w:trPr>
          <w:trHeight w:val="476"/>
        </w:trPr>
        <w:tc>
          <w:tcPr>
            <w:tcW w:w="8114" w:type="dxa"/>
            <w:vAlign w:val="center"/>
          </w:tcPr>
          <w:p w14:paraId="2D1A8F9E" w14:textId="77777777" w:rsidR="007D5341" w:rsidRPr="001267E9" w:rsidRDefault="007D5341" w:rsidP="00585F36">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16AD6C0C" w14:textId="77777777" w:rsidR="007D5341" w:rsidRPr="001267E9" w:rsidRDefault="007D5341" w:rsidP="007D534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D5341" w:rsidRPr="00766BC5" w14:paraId="4AEBE9F6" w14:textId="77777777" w:rsidTr="00585F36">
        <w:trPr>
          <w:trHeight w:val="476"/>
        </w:trPr>
        <w:tc>
          <w:tcPr>
            <w:tcW w:w="7122" w:type="dxa"/>
            <w:vAlign w:val="center"/>
          </w:tcPr>
          <w:p w14:paraId="1616BE89" w14:textId="77777777" w:rsidR="007D5341" w:rsidRPr="00766BC5" w:rsidRDefault="007D5341" w:rsidP="00585F36">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1984DC3" w14:textId="77777777" w:rsidR="007D5341" w:rsidRPr="00766BC5" w:rsidRDefault="007D5341" w:rsidP="00585F36">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577B5E14" w14:textId="77777777" w:rsidR="007D5341" w:rsidRPr="00766BC5" w:rsidRDefault="007D5341" w:rsidP="007D5341">
      <w:pPr>
        <w:pStyle w:val="Prrafodelista"/>
        <w:widowControl w:val="0"/>
        <w:ind w:left="360"/>
        <w:jc w:val="both"/>
        <w:rPr>
          <w:rFonts w:ascii="Poppins" w:hAnsi="Poppins" w:cs="Poppins"/>
          <w:color w:val="auto"/>
          <w:sz w:val="19"/>
          <w:szCs w:val="19"/>
        </w:rPr>
      </w:pPr>
    </w:p>
    <w:p w14:paraId="32D51728" w14:textId="77777777" w:rsidR="007D5341" w:rsidRPr="00766BC5" w:rsidRDefault="007D5341" w:rsidP="007D5341">
      <w:pPr>
        <w:pStyle w:val="Prrafodelista"/>
        <w:widowControl w:val="0"/>
        <w:ind w:left="360"/>
        <w:jc w:val="both"/>
        <w:rPr>
          <w:rFonts w:ascii="Poppins" w:hAnsi="Poppins" w:cs="Poppins"/>
          <w:color w:val="auto"/>
          <w:sz w:val="19"/>
          <w:szCs w:val="19"/>
        </w:rPr>
      </w:pPr>
    </w:p>
    <w:p w14:paraId="33E636F8" w14:textId="77777777" w:rsidR="007D5341" w:rsidRPr="00766BC5" w:rsidRDefault="007D5341" w:rsidP="007D534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21D78EFA" w14:textId="77777777" w:rsidR="007D5341" w:rsidRPr="00766BC5" w:rsidRDefault="007D5341" w:rsidP="007D5341">
      <w:pPr>
        <w:widowControl w:val="0"/>
        <w:autoSpaceDE w:val="0"/>
        <w:autoSpaceDN w:val="0"/>
        <w:adjustRightInd w:val="0"/>
        <w:jc w:val="both"/>
        <w:rPr>
          <w:rFonts w:ascii="Poppins" w:hAnsi="Poppins" w:cs="Poppins"/>
          <w:i/>
          <w:iCs/>
          <w:color w:val="auto"/>
          <w:sz w:val="19"/>
          <w:szCs w:val="19"/>
        </w:rPr>
      </w:pPr>
    </w:p>
    <w:p w14:paraId="6594E037"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D5341" w:rsidRPr="00766BC5" w14:paraId="76494DB3" w14:textId="77777777" w:rsidTr="00585F36">
        <w:trPr>
          <w:jc w:val="center"/>
        </w:trPr>
        <w:tc>
          <w:tcPr>
            <w:tcW w:w="3867" w:type="dxa"/>
          </w:tcPr>
          <w:p w14:paraId="1B6A7E31" w14:textId="77777777" w:rsidR="007D5341" w:rsidRPr="00766BC5" w:rsidRDefault="007D5341" w:rsidP="00585F36">
            <w:pPr>
              <w:widowControl w:val="0"/>
              <w:rPr>
                <w:rFonts w:ascii="Poppins" w:hAnsi="Poppins" w:cs="Poppins"/>
                <w:color w:val="auto"/>
                <w:sz w:val="19"/>
                <w:szCs w:val="19"/>
              </w:rPr>
            </w:pPr>
          </w:p>
          <w:p w14:paraId="5F77D9F7" w14:textId="77777777" w:rsidR="007D5341" w:rsidRPr="00766BC5" w:rsidRDefault="007D5341" w:rsidP="00585F36">
            <w:pPr>
              <w:widowControl w:val="0"/>
              <w:rPr>
                <w:rFonts w:ascii="Poppins" w:hAnsi="Poppins" w:cs="Poppins"/>
                <w:color w:val="auto"/>
                <w:sz w:val="19"/>
                <w:szCs w:val="19"/>
              </w:rPr>
            </w:pPr>
          </w:p>
          <w:p w14:paraId="13F1D377" w14:textId="77777777" w:rsidR="007D5341" w:rsidRPr="00766BC5" w:rsidRDefault="007D5341" w:rsidP="00585F36">
            <w:pPr>
              <w:widowControl w:val="0"/>
              <w:rPr>
                <w:rFonts w:ascii="Poppins" w:hAnsi="Poppins" w:cs="Poppins"/>
                <w:color w:val="auto"/>
                <w:sz w:val="19"/>
                <w:szCs w:val="19"/>
              </w:rPr>
            </w:pPr>
          </w:p>
          <w:p w14:paraId="3F4A43F0" w14:textId="77777777" w:rsidR="007D5341" w:rsidRPr="00766BC5" w:rsidRDefault="007D5341" w:rsidP="00585F36">
            <w:pPr>
              <w:widowControl w:val="0"/>
              <w:rPr>
                <w:rFonts w:ascii="Poppins" w:hAnsi="Poppins" w:cs="Poppins"/>
                <w:color w:val="auto"/>
                <w:sz w:val="19"/>
                <w:szCs w:val="19"/>
              </w:rPr>
            </w:pPr>
            <w:r w:rsidRPr="00766BC5">
              <w:rPr>
                <w:rFonts w:ascii="Poppins" w:hAnsi="Poppins" w:cs="Poppins"/>
                <w:color w:val="auto"/>
                <w:sz w:val="19"/>
                <w:szCs w:val="19"/>
              </w:rPr>
              <w:t>..………………………………………….</w:t>
            </w:r>
          </w:p>
          <w:p w14:paraId="1F1D2183"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3B9B5177"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509128E2"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6BDA3A18" w14:textId="77777777" w:rsidR="007D5341" w:rsidRPr="00766BC5" w:rsidRDefault="007D5341" w:rsidP="00585F36">
            <w:pPr>
              <w:widowControl w:val="0"/>
              <w:rPr>
                <w:rFonts w:ascii="Poppins" w:hAnsi="Poppins" w:cs="Poppins"/>
                <w:color w:val="auto"/>
                <w:sz w:val="19"/>
                <w:szCs w:val="19"/>
              </w:rPr>
            </w:pPr>
          </w:p>
        </w:tc>
        <w:tc>
          <w:tcPr>
            <w:tcW w:w="3855" w:type="dxa"/>
          </w:tcPr>
          <w:p w14:paraId="2DF39C50" w14:textId="77777777" w:rsidR="007D5341" w:rsidRPr="00766BC5" w:rsidRDefault="007D5341" w:rsidP="00585F36">
            <w:pPr>
              <w:widowControl w:val="0"/>
              <w:rPr>
                <w:rFonts w:ascii="Poppins" w:hAnsi="Poppins" w:cs="Poppins"/>
                <w:color w:val="auto"/>
                <w:sz w:val="19"/>
                <w:szCs w:val="19"/>
              </w:rPr>
            </w:pPr>
          </w:p>
          <w:p w14:paraId="75C06A9F" w14:textId="77777777" w:rsidR="007D5341" w:rsidRPr="00766BC5" w:rsidRDefault="007D5341" w:rsidP="00585F36">
            <w:pPr>
              <w:widowControl w:val="0"/>
              <w:rPr>
                <w:rFonts w:ascii="Poppins" w:hAnsi="Poppins" w:cs="Poppins"/>
                <w:color w:val="auto"/>
                <w:sz w:val="19"/>
                <w:szCs w:val="19"/>
              </w:rPr>
            </w:pPr>
          </w:p>
          <w:p w14:paraId="71C7537D" w14:textId="77777777" w:rsidR="007D5341" w:rsidRPr="00766BC5" w:rsidRDefault="007D5341" w:rsidP="00585F36">
            <w:pPr>
              <w:widowControl w:val="0"/>
              <w:rPr>
                <w:rFonts w:ascii="Poppins" w:hAnsi="Poppins" w:cs="Poppins"/>
                <w:color w:val="auto"/>
                <w:sz w:val="19"/>
                <w:szCs w:val="19"/>
              </w:rPr>
            </w:pPr>
          </w:p>
          <w:p w14:paraId="06DADAD3" w14:textId="77777777" w:rsidR="007D5341" w:rsidRPr="00766BC5" w:rsidRDefault="007D5341" w:rsidP="00585F36">
            <w:pPr>
              <w:widowControl w:val="0"/>
              <w:rPr>
                <w:rFonts w:ascii="Poppins" w:hAnsi="Poppins" w:cs="Poppins"/>
                <w:color w:val="auto"/>
                <w:sz w:val="19"/>
                <w:szCs w:val="19"/>
              </w:rPr>
            </w:pPr>
            <w:r w:rsidRPr="00766BC5">
              <w:rPr>
                <w:rFonts w:ascii="Poppins" w:hAnsi="Poppins" w:cs="Poppins"/>
                <w:color w:val="auto"/>
                <w:sz w:val="19"/>
                <w:szCs w:val="19"/>
              </w:rPr>
              <w:t>..…………………………………………..</w:t>
            </w:r>
          </w:p>
          <w:p w14:paraId="1509803C"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8893E63"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342B2578" w14:textId="77777777" w:rsidR="007D5341" w:rsidRPr="00766BC5" w:rsidRDefault="007D5341" w:rsidP="00585F36">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536B573"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EDBEC7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660C9761"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C185CE0"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766BC5" w14:paraId="7AAA0FA3"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FC1C9"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7D5341" w:rsidRPr="00766BC5" w14:paraId="11D2CDC3" w14:textId="77777777" w:rsidTr="00585F36">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26D553" w14:textId="77777777" w:rsidR="007D5341" w:rsidRPr="00766BC5" w:rsidRDefault="007D5341" w:rsidP="00585F36">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5F2C67F0" w14:textId="77777777" w:rsidR="007D5341" w:rsidRPr="00766BC5" w:rsidRDefault="007D5341" w:rsidP="007D5341">
      <w:pPr>
        <w:widowControl w:val="0"/>
        <w:tabs>
          <w:tab w:val="left" w:pos="0"/>
          <w:tab w:val="left" w:pos="284"/>
        </w:tabs>
        <w:jc w:val="both"/>
        <w:rPr>
          <w:rFonts w:ascii="Poppins" w:hAnsi="Poppins" w:cs="Poppins"/>
          <w:sz w:val="19"/>
          <w:szCs w:val="19"/>
        </w:rPr>
      </w:pPr>
    </w:p>
    <w:p w14:paraId="459C4192" w14:textId="77777777" w:rsidR="007D5341" w:rsidRDefault="007D5341" w:rsidP="007D5341">
      <w:pPr>
        <w:rPr>
          <w:rFonts w:ascii="Poppins" w:hAnsi="Poppins" w:cs="Poppins"/>
          <w:b/>
          <w:sz w:val="19"/>
          <w:szCs w:val="19"/>
        </w:rPr>
      </w:pPr>
      <w:r>
        <w:rPr>
          <w:rFonts w:ascii="Poppins" w:hAnsi="Poppins" w:cs="Poppins"/>
          <w:b/>
          <w:sz w:val="19"/>
          <w:szCs w:val="19"/>
        </w:rPr>
        <w:br w:type="page"/>
      </w:r>
    </w:p>
    <w:p w14:paraId="168C60A6" w14:textId="77777777" w:rsidR="007D5341" w:rsidRDefault="007D5341" w:rsidP="007D5341">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02F40EBF"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2647548"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7D5341" w:rsidRPr="00766BC5" w14:paraId="0C660291"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7E662B7"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407D375D" w14:textId="77777777" w:rsidR="007D5341" w:rsidRDefault="007D5341" w:rsidP="007D5341">
      <w:pPr>
        <w:widowControl w:val="0"/>
        <w:jc w:val="center"/>
        <w:rPr>
          <w:rFonts w:ascii="Poppins" w:hAnsi="Poppins" w:cs="Poppins"/>
          <w:b/>
          <w:sz w:val="19"/>
          <w:szCs w:val="19"/>
        </w:rPr>
      </w:pPr>
    </w:p>
    <w:p w14:paraId="1EC1B797" w14:textId="77777777" w:rsidR="007D5341" w:rsidRDefault="007D5341" w:rsidP="007D5341">
      <w:pPr>
        <w:rPr>
          <w:rFonts w:ascii="Poppins" w:hAnsi="Poppins" w:cs="Poppins"/>
          <w:b/>
          <w:sz w:val="19"/>
          <w:szCs w:val="19"/>
        </w:rPr>
      </w:pPr>
    </w:p>
    <w:p w14:paraId="08ACD64E" w14:textId="77777777" w:rsidR="007D5341" w:rsidRPr="00890E1F" w:rsidRDefault="007D5341" w:rsidP="007D5341">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69A61585" w14:textId="77777777" w:rsidR="007D5341" w:rsidRPr="00890E1F" w:rsidRDefault="007D5341" w:rsidP="007D5341">
      <w:pPr>
        <w:widowControl w:val="0"/>
        <w:rPr>
          <w:rFonts w:ascii="Poppins" w:hAnsi="Poppins" w:cs="Poppins"/>
          <w:b/>
          <w:sz w:val="19"/>
          <w:szCs w:val="19"/>
        </w:rPr>
      </w:pPr>
    </w:p>
    <w:p w14:paraId="23948F72" w14:textId="77777777" w:rsidR="007D5341" w:rsidRPr="00890E1F" w:rsidRDefault="007D5341" w:rsidP="007D5341">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154FD31F" w14:textId="77777777" w:rsidR="007D5341"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32630369"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1B86A0FF" w14:textId="77777777" w:rsidR="007D5341" w:rsidRDefault="007D5341" w:rsidP="007D5341">
      <w:pPr>
        <w:widowControl w:val="0"/>
        <w:rPr>
          <w:rFonts w:ascii="Poppins" w:hAnsi="Poppins" w:cs="Poppins"/>
          <w:sz w:val="19"/>
          <w:szCs w:val="19"/>
        </w:rPr>
      </w:pPr>
    </w:p>
    <w:p w14:paraId="16DB25EA"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704A3C39"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6AF55C14"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61DA5164"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F715959" w14:textId="77777777" w:rsidR="007D5341" w:rsidRPr="00766BC5" w:rsidRDefault="007D5341" w:rsidP="007D5341">
      <w:pPr>
        <w:widowControl w:val="0"/>
        <w:rPr>
          <w:rFonts w:ascii="Poppins" w:hAnsi="Poppins" w:cs="Poppins"/>
          <w:sz w:val="19"/>
          <w:szCs w:val="19"/>
        </w:rPr>
      </w:pPr>
    </w:p>
    <w:p w14:paraId="0A7D7404"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Pr>
          <w:rFonts w:ascii="Poppins" w:hAnsi="Poppins" w:cs="Poppins"/>
          <w:sz w:val="19"/>
          <w:szCs w:val="19"/>
        </w:rPr>
        <w:t xml:space="preserve"> que mi representada</w:t>
      </w:r>
      <w:r w:rsidRPr="00766BC5">
        <w:rPr>
          <w:rFonts w:ascii="Poppins" w:hAnsi="Poppins" w:cs="Poppins"/>
          <w:sz w:val="19"/>
          <w:szCs w:val="19"/>
        </w:rPr>
        <w:t xml:space="preserve">: </w:t>
      </w:r>
    </w:p>
    <w:p w14:paraId="09D87847" w14:textId="77777777" w:rsidR="007D5341" w:rsidRPr="00766BC5" w:rsidRDefault="007D5341" w:rsidP="007D5341">
      <w:pPr>
        <w:pStyle w:val="Textoindependiente"/>
        <w:widowControl w:val="0"/>
        <w:spacing w:after="0"/>
        <w:jc w:val="both"/>
        <w:rPr>
          <w:rFonts w:ascii="Poppins" w:hAnsi="Poppins" w:cs="Poppins"/>
          <w:sz w:val="19"/>
          <w:szCs w:val="19"/>
        </w:rPr>
      </w:pPr>
    </w:p>
    <w:p w14:paraId="508ADF75"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t</w:t>
      </w:r>
      <w:r>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7AAB7706" w14:textId="77777777" w:rsidR="007D5341" w:rsidRPr="00766BC5" w:rsidRDefault="007D5341" w:rsidP="007D5341">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F02141F"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2DCAB551"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549AA5EA"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4BDBD268"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ha,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4B23B5CC" w14:textId="77777777" w:rsidR="007D5341" w:rsidRPr="00766BC5" w:rsidRDefault="007D5341" w:rsidP="007D5341">
      <w:pPr>
        <w:pStyle w:val="Prrafodelista"/>
        <w:rPr>
          <w:rFonts w:ascii="Poppins" w:hAnsi="Poppins" w:cs="Poppins"/>
          <w:sz w:val="19"/>
          <w:szCs w:val="19"/>
        </w:rPr>
      </w:pPr>
    </w:p>
    <w:p w14:paraId="34024108"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w:t>
      </w:r>
      <w:r w:rsidRPr="00766BC5">
        <w:rPr>
          <w:rFonts w:ascii="Poppins" w:hAnsi="Poppins" w:cs="Poppins"/>
          <w:sz w:val="19"/>
          <w:szCs w:val="19"/>
        </w:rPr>
        <w:lastRenderedPageBreak/>
        <w:t>de corrupción, supuesto o real, que tuviera conocimiento a través de la Plataforma Digital Única 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5585954A"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0BD195E"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7182EAAF" w14:textId="77777777" w:rsidR="007D5341" w:rsidRDefault="007D5341" w:rsidP="007D5341">
      <w:pPr>
        <w:widowControl w:val="0"/>
        <w:jc w:val="center"/>
        <w:rPr>
          <w:rFonts w:ascii="Poppins" w:hAnsi="Poppins" w:cs="Poppins"/>
          <w:color w:val="auto"/>
          <w:sz w:val="19"/>
          <w:szCs w:val="19"/>
        </w:rPr>
      </w:pPr>
    </w:p>
    <w:p w14:paraId="46723CFA" w14:textId="77777777" w:rsidR="007D5341" w:rsidRDefault="007D5341" w:rsidP="007D5341">
      <w:pPr>
        <w:widowControl w:val="0"/>
        <w:jc w:val="center"/>
        <w:rPr>
          <w:rFonts w:ascii="Poppins" w:hAnsi="Poppins" w:cs="Poppins"/>
          <w:color w:val="auto"/>
          <w:sz w:val="19"/>
          <w:szCs w:val="19"/>
        </w:rPr>
      </w:pPr>
    </w:p>
    <w:p w14:paraId="279A1C83" w14:textId="77777777" w:rsidR="007D5341" w:rsidRDefault="007D5341" w:rsidP="007D5341">
      <w:pPr>
        <w:widowControl w:val="0"/>
        <w:jc w:val="center"/>
        <w:rPr>
          <w:rFonts w:ascii="Poppins" w:hAnsi="Poppins" w:cs="Poppins"/>
          <w:color w:val="auto"/>
          <w:sz w:val="19"/>
          <w:szCs w:val="19"/>
        </w:rPr>
      </w:pPr>
    </w:p>
    <w:p w14:paraId="5E449153" w14:textId="77777777" w:rsidR="007D5341" w:rsidRDefault="007D5341" w:rsidP="007D5341">
      <w:pPr>
        <w:widowControl w:val="0"/>
        <w:jc w:val="center"/>
        <w:rPr>
          <w:rFonts w:ascii="Poppins" w:hAnsi="Poppins" w:cs="Poppins"/>
          <w:color w:val="auto"/>
          <w:sz w:val="19"/>
          <w:szCs w:val="19"/>
        </w:rPr>
      </w:pPr>
    </w:p>
    <w:p w14:paraId="0787FECA" w14:textId="77777777" w:rsidR="007D5341" w:rsidRDefault="007D5341" w:rsidP="007D5341">
      <w:pPr>
        <w:widowControl w:val="0"/>
        <w:jc w:val="center"/>
        <w:rPr>
          <w:rFonts w:ascii="Poppins" w:hAnsi="Poppins" w:cs="Poppins"/>
          <w:color w:val="auto"/>
          <w:sz w:val="19"/>
          <w:szCs w:val="19"/>
        </w:rPr>
      </w:pPr>
    </w:p>
    <w:p w14:paraId="07463280" w14:textId="77777777" w:rsidR="007D5341" w:rsidRDefault="007D5341" w:rsidP="007D5341">
      <w:pPr>
        <w:widowControl w:val="0"/>
        <w:jc w:val="center"/>
        <w:rPr>
          <w:rFonts w:ascii="Poppins" w:hAnsi="Poppins" w:cs="Poppins"/>
          <w:color w:val="auto"/>
          <w:sz w:val="19"/>
          <w:szCs w:val="19"/>
        </w:rPr>
      </w:pPr>
    </w:p>
    <w:p w14:paraId="2B0C04EF"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072613A7"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5ACCA470"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Pr>
          <w:rFonts w:ascii="Poppins" w:hAnsi="Poppins" w:cs="Poppins"/>
          <w:b/>
          <w:sz w:val="19"/>
          <w:szCs w:val="19"/>
        </w:rPr>
        <w:t xml:space="preserve">representante </w:t>
      </w:r>
      <w:r w:rsidRPr="00766BC5">
        <w:rPr>
          <w:rFonts w:ascii="Poppins" w:hAnsi="Poppins" w:cs="Poppins"/>
          <w:b/>
          <w:sz w:val="19"/>
          <w:szCs w:val="19"/>
        </w:rPr>
        <w:t>común</w:t>
      </w:r>
      <w:r>
        <w:rPr>
          <w:rFonts w:ascii="Poppins" w:hAnsi="Poppins" w:cs="Poppins"/>
          <w:b/>
          <w:sz w:val="19"/>
          <w:szCs w:val="19"/>
        </w:rPr>
        <w:t xml:space="preserve"> del consorcio</w:t>
      </w:r>
      <w:r w:rsidRPr="00766BC5">
        <w:rPr>
          <w:rFonts w:ascii="Poppins" w:hAnsi="Poppins" w:cs="Poppins"/>
          <w:b/>
          <w:sz w:val="19"/>
          <w:szCs w:val="19"/>
        </w:rPr>
        <w:t>, según corresponda</w:t>
      </w:r>
    </w:p>
    <w:p w14:paraId="77CD546B" w14:textId="77777777" w:rsidR="007D5341" w:rsidRDefault="007D5341" w:rsidP="007D5341">
      <w:pPr>
        <w:rPr>
          <w:rFonts w:ascii="Poppins" w:hAnsi="Poppins" w:cs="Poppins"/>
          <w:b/>
          <w:sz w:val="19"/>
          <w:szCs w:val="19"/>
        </w:rPr>
      </w:pPr>
    </w:p>
    <w:p w14:paraId="1B2C971E" w14:textId="77777777" w:rsidR="007D5341" w:rsidRDefault="007D5341" w:rsidP="007D5341">
      <w:pPr>
        <w:rPr>
          <w:rFonts w:ascii="Poppins" w:hAnsi="Poppins" w:cs="Poppins"/>
          <w:b/>
          <w:sz w:val="19"/>
          <w:szCs w:val="19"/>
        </w:rPr>
      </w:pPr>
    </w:p>
    <w:p w14:paraId="18AE1252" w14:textId="77777777" w:rsidR="007D5341" w:rsidRDefault="007D5341" w:rsidP="007D5341">
      <w:pPr>
        <w:rPr>
          <w:rFonts w:ascii="Poppins" w:hAnsi="Poppins" w:cs="Poppins"/>
          <w:b/>
          <w:sz w:val="19"/>
          <w:szCs w:val="19"/>
        </w:rPr>
      </w:pPr>
    </w:p>
    <w:p w14:paraId="6901A502" w14:textId="77777777" w:rsidR="007D5341" w:rsidRDefault="007D5341" w:rsidP="007D5341">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2BD32BDC"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F243A07"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7D5341" w:rsidRPr="00766BC5" w14:paraId="29F3D673"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466093"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0A76B49A" w14:textId="77777777" w:rsidR="007D5341" w:rsidRDefault="007D5341" w:rsidP="007D5341">
      <w:pPr>
        <w:widowControl w:val="0"/>
        <w:jc w:val="center"/>
        <w:rPr>
          <w:rFonts w:ascii="Poppins" w:hAnsi="Poppins" w:cs="Poppins"/>
          <w:b/>
          <w:sz w:val="19"/>
          <w:szCs w:val="19"/>
        </w:rPr>
      </w:pPr>
    </w:p>
    <w:p w14:paraId="06FB1B9D" w14:textId="77777777" w:rsidR="007D5341" w:rsidRPr="00890E1F" w:rsidRDefault="007D5341" w:rsidP="007D5341">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6A5F1B31" w14:textId="77777777" w:rsidR="007D5341" w:rsidRPr="00890E1F" w:rsidRDefault="007D5341" w:rsidP="007D5341">
      <w:pPr>
        <w:widowControl w:val="0"/>
        <w:rPr>
          <w:rFonts w:ascii="Poppins" w:hAnsi="Poppins" w:cs="Poppins"/>
          <w:b/>
          <w:sz w:val="19"/>
          <w:szCs w:val="19"/>
        </w:rPr>
      </w:pPr>
    </w:p>
    <w:p w14:paraId="5DA319BD" w14:textId="77777777" w:rsidR="007D5341" w:rsidRPr="00890E1F" w:rsidRDefault="007D5341" w:rsidP="007D5341">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551F59ED" w14:textId="77777777" w:rsidR="007D5341"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2EC9B303"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0AE552BC"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1AA3A534"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13058A7E"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69ECC01"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505201A"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50AD41D6" w14:textId="77777777" w:rsidR="007D5341" w:rsidRPr="00766BC5" w:rsidRDefault="007D5341" w:rsidP="007D5341">
      <w:pPr>
        <w:widowControl w:val="0"/>
        <w:rPr>
          <w:rFonts w:ascii="Poppins" w:hAnsi="Poppins" w:cs="Poppins"/>
          <w:sz w:val="19"/>
          <w:szCs w:val="19"/>
        </w:rPr>
      </w:pPr>
    </w:p>
    <w:p w14:paraId="21C39805" w14:textId="77777777" w:rsidR="007D5341"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Pr>
          <w:rFonts w:ascii="Poppins" w:hAnsi="Poppins" w:cs="Poppins"/>
          <w:sz w:val="19"/>
          <w:szCs w:val="19"/>
        </w:rPr>
        <w:t xml:space="preserve">suscribe a título personal por tener el cargo o condición de </w:t>
      </w:r>
      <w:r w:rsidRPr="00766BC5">
        <w:rPr>
          <w:rFonts w:ascii="Poppins" w:hAnsi="Poppins" w:cs="Poppins"/>
          <w:sz w:val="19"/>
          <w:szCs w:val="19"/>
        </w:rPr>
        <w:t xml:space="preserve">[CONSIGNAR SI </w:t>
      </w:r>
      <w:r>
        <w:rPr>
          <w:rFonts w:ascii="Poppins" w:hAnsi="Poppins" w:cs="Poppins"/>
          <w:sz w:val="19"/>
          <w:szCs w:val="19"/>
        </w:rPr>
        <w:t xml:space="preserve">ES </w:t>
      </w:r>
      <w:r w:rsidRPr="00766BC5">
        <w:rPr>
          <w:rFonts w:ascii="Poppins" w:hAnsi="Poppins" w:cs="Poppins"/>
          <w:sz w:val="19"/>
          <w:szCs w:val="19"/>
        </w:rPr>
        <w:t>REPRESENTANTE LEGAL, REPRESENTANTE COMÚN</w:t>
      </w:r>
      <w:r>
        <w:rPr>
          <w:rFonts w:ascii="Poppins" w:hAnsi="Poppins" w:cs="Poppins"/>
          <w:sz w:val="19"/>
          <w:szCs w:val="19"/>
        </w:rPr>
        <w:t xml:space="preserve"> DE CONSORCIO</w:t>
      </w:r>
      <w:r w:rsidRPr="00766BC5">
        <w:rPr>
          <w:rFonts w:ascii="Poppins" w:hAnsi="Poppins" w:cs="Poppins"/>
          <w:sz w:val="19"/>
          <w:szCs w:val="19"/>
        </w:rPr>
        <w:t>, INTEGRANTE DEL ÓRGANO DE ADMINISTRACIÓN</w:t>
      </w:r>
      <w:r>
        <w:rPr>
          <w:rFonts w:ascii="Poppins" w:hAnsi="Poppins" w:cs="Poppins"/>
          <w:sz w:val="19"/>
          <w:szCs w:val="19"/>
        </w:rPr>
        <w:t xml:space="preserve"> (PRECISANDO SI SE TRATA DE </w:t>
      </w:r>
      <w:r w:rsidRPr="00E77A17">
        <w:rPr>
          <w:rFonts w:ascii="Poppins" w:hAnsi="Poppins" w:cs="Poppins"/>
          <w:sz w:val="19"/>
          <w:szCs w:val="19"/>
        </w:rPr>
        <w:t>DIRECTORES, GERENTES Y</w:t>
      </w:r>
      <w:r>
        <w:rPr>
          <w:rFonts w:ascii="Poppins" w:hAnsi="Poppins" w:cs="Poppins"/>
          <w:sz w:val="19"/>
          <w:szCs w:val="19"/>
        </w:rPr>
        <w:t>/O</w:t>
      </w:r>
      <w:r w:rsidRPr="00E77A17">
        <w:rPr>
          <w:rFonts w:ascii="Poppins" w:hAnsi="Poppins" w:cs="Poppins"/>
          <w:sz w:val="19"/>
          <w:szCs w:val="19"/>
        </w:rPr>
        <w:t xml:space="preserve"> ADMINISTRADORES</w:t>
      </w:r>
      <w:r>
        <w:rPr>
          <w:rFonts w:ascii="Poppins" w:hAnsi="Poppins" w:cs="Poppins"/>
          <w:sz w:val="19"/>
          <w:szCs w:val="19"/>
        </w:rPr>
        <w:t>)</w:t>
      </w:r>
      <w:r w:rsidRPr="00766BC5">
        <w:rPr>
          <w:rFonts w:ascii="Poppins" w:hAnsi="Poppins" w:cs="Poppins"/>
          <w:sz w:val="19"/>
          <w:szCs w:val="19"/>
        </w:rPr>
        <w:t xml:space="preserve">, APODERADO, </w:t>
      </w:r>
      <w:r>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67ABB328" w14:textId="77777777" w:rsidR="007D5341" w:rsidRPr="00766BC5" w:rsidRDefault="007D5341" w:rsidP="007D5341">
      <w:pPr>
        <w:pStyle w:val="Textoindependiente"/>
        <w:widowControl w:val="0"/>
        <w:spacing w:after="0"/>
        <w:jc w:val="both"/>
        <w:rPr>
          <w:rFonts w:ascii="Poppins" w:hAnsi="Poppins" w:cs="Poppins"/>
          <w:sz w:val="19"/>
          <w:szCs w:val="19"/>
        </w:rPr>
      </w:pPr>
    </w:p>
    <w:p w14:paraId="41050057"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77EAD847" w14:textId="77777777" w:rsidR="007D5341" w:rsidRPr="00766BC5" w:rsidRDefault="007D5341" w:rsidP="007D5341">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0778115C" w14:textId="77777777" w:rsidR="007D5341" w:rsidRPr="00766BC5" w:rsidRDefault="007D5341" w:rsidP="007D5341">
      <w:pPr>
        <w:pStyle w:val="Textoindependiente"/>
        <w:widowControl w:val="0"/>
        <w:spacing w:after="0"/>
        <w:ind w:left="567" w:hanging="425"/>
        <w:jc w:val="both"/>
        <w:rPr>
          <w:rFonts w:ascii="Poppins" w:hAnsi="Poppins" w:cs="Poppins"/>
          <w:sz w:val="19"/>
          <w:szCs w:val="19"/>
        </w:rPr>
      </w:pPr>
    </w:p>
    <w:p w14:paraId="243EA9C0"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1302EE7D" w14:textId="77777777" w:rsidR="007D5341" w:rsidRPr="00766BC5" w:rsidRDefault="007D5341" w:rsidP="007D5341">
      <w:pPr>
        <w:pStyle w:val="Textoindependiente"/>
        <w:widowControl w:val="0"/>
        <w:spacing w:after="0"/>
        <w:ind w:left="567" w:hanging="425"/>
        <w:jc w:val="both"/>
        <w:rPr>
          <w:rFonts w:ascii="Poppins" w:hAnsi="Poppins" w:cs="Poppins"/>
          <w:sz w:val="19"/>
          <w:szCs w:val="19"/>
        </w:rPr>
      </w:pPr>
    </w:p>
    <w:p w14:paraId="7283ECAD"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4A1B9CB0" w14:textId="77777777" w:rsidR="007D5341" w:rsidRPr="00766BC5" w:rsidRDefault="007D5341" w:rsidP="007D5341">
      <w:pPr>
        <w:pStyle w:val="Prrafodelista"/>
        <w:ind w:left="567" w:hanging="425"/>
        <w:rPr>
          <w:rFonts w:ascii="Poppins" w:hAnsi="Poppins" w:cs="Poppins"/>
          <w:sz w:val="19"/>
          <w:szCs w:val="19"/>
        </w:rPr>
      </w:pPr>
    </w:p>
    <w:p w14:paraId="2056DEE3"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Pr>
          <w:rFonts w:ascii="Poppins" w:hAnsi="Poppins" w:cs="Poppins"/>
          <w:sz w:val="19"/>
          <w:szCs w:val="19"/>
        </w:rPr>
        <w:t>Comprometerme</w:t>
      </w:r>
      <w:r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FB160D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12DDD32F"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62FB5DD5" w14:textId="77777777" w:rsidR="007D5341" w:rsidRDefault="007D5341" w:rsidP="007D5341">
      <w:pPr>
        <w:widowControl w:val="0"/>
        <w:jc w:val="center"/>
        <w:rPr>
          <w:rFonts w:ascii="Poppins" w:hAnsi="Poppins" w:cs="Poppins"/>
          <w:color w:val="auto"/>
          <w:sz w:val="19"/>
          <w:szCs w:val="19"/>
        </w:rPr>
      </w:pPr>
    </w:p>
    <w:p w14:paraId="604B9137" w14:textId="77777777" w:rsidR="007D5341" w:rsidRDefault="007D5341" w:rsidP="007D5341">
      <w:pPr>
        <w:widowControl w:val="0"/>
        <w:jc w:val="center"/>
        <w:rPr>
          <w:rFonts w:ascii="Poppins" w:hAnsi="Poppins" w:cs="Poppins"/>
          <w:color w:val="auto"/>
          <w:sz w:val="19"/>
          <w:szCs w:val="19"/>
        </w:rPr>
      </w:pPr>
    </w:p>
    <w:p w14:paraId="4E0EC6D8" w14:textId="77777777" w:rsidR="007D5341" w:rsidRDefault="007D5341" w:rsidP="007D5341">
      <w:pPr>
        <w:widowControl w:val="0"/>
        <w:jc w:val="center"/>
        <w:rPr>
          <w:rFonts w:ascii="Poppins" w:hAnsi="Poppins" w:cs="Poppins"/>
          <w:color w:val="auto"/>
          <w:sz w:val="19"/>
          <w:szCs w:val="19"/>
        </w:rPr>
      </w:pPr>
    </w:p>
    <w:p w14:paraId="27EF1A79" w14:textId="77777777" w:rsidR="007D5341" w:rsidRDefault="007D5341" w:rsidP="007D5341">
      <w:pPr>
        <w:widowControl w:val="0"/>
        <w:jc w:val="center"/>
        <w:rPr>
          <w:rFonts w:ascii="Poppins" w:hAnsi="Poppins" w:cs="Poppins"/>
          <w:color w:val="auto"/>
          <w:sz w:val="19"/>
          <w:szCs w:val="19"/>
        </w:rPr>
      </w:pPr>
    </w:p>
    <w:p w14:paraId="1AD74ACF" w14:textId="77777777" w:rsidR="007D5341" w:rsidRDefault="007D5341" w:rsidP="007D5341">
      <w:pPr>
        <w:widowControl w:val="0"/>
        <w:jc w:val="center"/>
        <w:rPr>
          <w:rFonts w:ascii="Poppins" w:hAnsi="Poppins" w:cs="Poppins"/>
          <w:color w:val="auto"/>
          <w:sz w:val="19"/>
          <w:szCs w:val="19"/>
        </w:rPr>
      </w:pPr>
    </w:p>
    <w:p w14:paraId="505D992D" w14:textId="77777777" w:rsidR="007D5341" w:rsidRDefault="007D5341" w:rsidP="007D5341">
      <w:pPr>
        <w:widowControl w:val="0"/>
        <w:jc w:val="center"/>
        <w:rPr>
          <w:rFonts w:ascii="Poppins" w:hAnsi="Poppins" w:cs="Poppins"/>
          <w:color w:val="auto"/>
          <w:sz w:val="19"/>
          <w:szCs w:val="19"/>
        </w:rPr>
      </w:pPr>
    </w:p>
    <w:p w14:paraId="31CA331B"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351771E5" w14:textId="77777777" w:rsidR="007D5341"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Pr>
          <w:rFonts w:ascii="Poppins" w:hAnsi="Poppins" w:cs="Poppins"/>
          <w:b/>
          <w:sz w:val="19"/>
          <w:szCs w:val="19"/>
        </w:rPr>
        <w:t>R</w:t>
      </w:r>
      <w:r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5F7924EC" w14:textId="77777777" w:rsidR="007D5341" w:rsidRDefault="007D5341" w:rsidP="007D5341">
      <w:pPr>
        <w:rPr>
          <w:rFonts w:ascii="Poppins" w:hAnsi="Poppins" w:cs="Poppins"/>
          <w:b/>
          <w:sz w:val="19"/>
          <w:szCs w:val="19"/>
        </w:rPr>
      </w:pPr>
      <w:r>
        <w:rPr>
          <w:rFonts w:ascii="Poppins" w:hAnsi="Poppins" w:cs="Poppins"/>
          <w:b/>
          <w:sz w:val="19"/>
          <w:szCs w:val="19"/>
        </w:rPr>
        <w:br w:type="page"/>
      </w:r>
    </w:p>
    <w:p w14:paraId="458A5D8E" w14:textId="77777777" w:rsidR="007D5341" w:rsidRDefault="007D5341" w:rsidP="007D5341">
      <w:pPr>
        <w:widowControl w:val="0"/>
        <w:jc w:val="center"/>
        <w:rPr>
          <w:rFonts w:ascii="Poppins" w:hAnsi="Poppins" w:cs="Poppins"/>
          <w:b/>
          <w:sz w:val="19"/>
          <w:szCs w:val="19"/>
        </w:rPr>
      </w:pPr>
    </w:p>
    <w:p w14:paraId="6833F909"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4</w:t>
      </w:r>
    </w:p>
    <w:p w14:paraId="2CE5B00D" w14:textId="77777777" w:rsidR="007D5341" w:rsidRPr="00766BC5" w:rsidRDefault="007D5341" w:rsidP="007D5341">
      <w:pPr>
        <w:widowControl w:val="0"/>
        <w:rPr>
          <w:rFonts w:ascii="Poppins" w:hAnsi="Poppins" w:cs="Poppins"/>
          <w:b/>
          <w:sz w:val="19"/>
          <w:szCs w:val="19"/>
        </w:rPr>
      </w:pPr>
    </w:p>
    <w:p w14:paraId="029FBE24" w14:textId="77777777" w:rsidR="007D5341" w:rsidRPr="00766BC5" w:rsidRDefault="007D5341" w:rsidP="007D5341">
      <w:pPr>
        <w:pStyle w:val="Subttulo0"/>
        <w:widowControl w:val="0"/>
        <w:autoSpaceDE/>
        <w:autoSpaceDN/>
        <w:adjustRightInd/>
        <w:rPr>
          <w:rFonts w:ascii="Poppins" w:hAnsi="Poppins" w:cs="Poppins"/>
          <w:sz w:val="19"/>
          <w:szCs w:val="19"/>
        </w:rPr>
      </w:pPr>
      <w:r w:rsidRPr="00766BC5">
        <w:rPr>
          <w:rFonts w:ascii="Poppins" w:hAnsi="Poppins" w:cs="Poppins"/>
          <w:sz w:val="19"/>
          <w:szCs w:val="19"/>
        </w:rPr>
        <w:t>DECLARACIÓN JURADA DE COMPROMISO</w:t>
      </w:r>
    </w:p>
    <w:p w14:paraId="454E0F45"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5EAC99A4" w14:textId="77777777" w:rsidR="007D5341" w:rsidRPr="00766BC5" w:rsidRDefault="007D5341" w:rsidP="007D5341">
      <w:pPr>
        <w:widowControl w:val="0"/>
        <w:rPr>
          <w:rFonts w:ascii="Poppins" w:hAnsi="Poppins" w:cs="Poppins"/>
          <w:sz w:val="19"/>
          <w:szCs w:val="19"/>
        </w:rPr>
      </w:pPr>
    </w:p>
    <w:p w14:paraId="1E8F15AD" w14:textId="77777777" w:rsidR="007D5341" w:rsidRPr="00766BC5" w:rsidRDefault="007D5341" w:rsidP="007D5341">
      <w:pPr>
        <w:widowControl w:val="0"/>
        <w:rPr>
          <w:rFonts w:ascii="Poppins" w:hAnsi="Poppins" w:cs="Poppins"/>
          <w:sz w:val="19"/>
          <w:szCs w:val="19"/>
        </w:rPr>
      </w:pPr>
    </w:p>
    <w:p w14:paraId="723F534E" w14:textId="77777777" w:rsidR="007D5341" w:rsidRPr="00766BC5" w:rsidRDefault="007D5341" w:rsidP="007D5341">
      <w:pPr>
        <w:widowControl w:val="0"/>
        <w:rPr>
          <w:rFonts w:ascii="Poppins" w:hAnsi="Poppins" w:cs="Poppins"/>
          <w:sz w:val="19"/>
          <w:szCs w:val="19"/>
        </w:rPr>
      </w:pPr>
    </w:p>
    <w:p w14:paraId="026BBFCA"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7AA963F3"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4F6C4AA1"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0877DBE2"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793B14F6" w14:textId="77777777" w:rsidR="007D5341" w:rsidRPr="00766BC5" w:rsidRDefault="007D5341" w:rsidP="007D5341">
      <w:pPr>
        <w:widowControl w:val="0"/>
        <w:rPr>
          <w:rFonts w:ascii="Poppins" w:hAnsi="Poppins" w:cs="Poppins"/>
          <w:sz w:val="19"/>
          <w:szCs w:val="19"/>
        </w:rPr>
      </w:pPr>
    </w:p>
    <w:p w14:paraId="6AA0137B" w14:textId="77777777" w:rsidR="007D5341" w:rsidRPr="00766BC5" w:rsidRDefault="007D5341" w:rsidP="007D5341">
      <w:pPr>
        <w:widowControl w:val="0"/>
        <w:rPr>
          <w:rFonts w:ascii="Poppins" w:hAnsi="Poppins" w:cs="Poppins"/>
          <w:sz w:val="19"/>
          <w:szCs w:val="19"/>
        </w:rPr>
      </w:pPr>
    </w:p>
    <w:p w14:paraId="1A18481A"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postor y/o Representante Legal y/o común de [CONSIGNAR EN CASO DE SER PERSONA JURÍDICA/CONSORCIO] declaro bajo juramento: </w:t>
      </w:r>
    </w:p>
    <w:p w14:paraId="3092CEEF" w14:textId="77777777" w:rsidR="007D5341" w:rsidRPr="00766BC5" w:rsidRDefault="007D5341" w:rsidP="007D5341">
      <w:pPr>
        <w:pStyle w:val="Textoindependiente"/>
        <w:widowControl w:val="0"/>
        <w:spacing w:after="0"/>
        <w:ind w:left="705" w:hanging="705"/>
        <w:jc w:val="both"/>
        <w:rPr>
          <w:rFonts w:ascii="Poppins" w:hAnsi="Poppins" w:cs="Poppins"/>
          <w:sz w:val="19"/>
          <w:szCs w:val="19"/>
        </w:rPr>
      </w:pPr>
    </w:p>
    <w:p w14:paraId="0B19773A"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Conocer, aceptar y someterme a las bases, condiciones y reglas del concurso.</w:t>
      </w:r>
    </w:p>
    <w:p w14:paraId="6AFF9BB9"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6B05F620"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5EC01572" w14:textId="77777777" w:rsidR="007D5341" w:rsidRPr="00766BC5" w:rsidRDefault="007D5341" w:rsidP="007D5341">
      <w:pPr>
        <w:pStyle w:val="Prrafodelista"/>
        <w:rPr>
          <w:rFonts w:ascii="Poppins" w:hAnsi="Poppins" w:cs="Poppins"/>
          <w:sz w:val="19"/>
          <w:szCs w:val="19"/>
        </w:rPr>
      </w:pPr>
    </w:p>
    <w:p w14:paraId="0A039EF1"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concurso. </w:t>
      </w:r>
    </w:p>
    <w:p w14:paraId="47F545F0" w14:textId="77777777" w:rsidR="007D5341" w:rsidRPr="00766BC5" w:rsidRDefault="007D5341" w:rsidP="007D5341">
      <w:pPr>
        <w:pStyle w:val="Prrafodelista"/>
        <w:rPr>
          <w:rFonts w:ascii="Poppins" w:hAnsi="Poppins" w:cs="Poppins"/>
          <w:sz w:val="19"/>
          <w:szCs w:val="19"/>
        </w:rPr>
      </w:pPr>
    </w:p>
    <w:p w14:paraId="2788DF7B"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8F23C9D"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00C1F17"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3C1176D8"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5090CD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73F76AA"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68B845A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055E999"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7AEF4DB2"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4984B1EE"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Representante legal o común, según corresponda</w:t>
      </w:r>
    </w:p>
    <w:p w14:paraId="02AAE0E4" w14:textId="77777777" w:rsidR="007D5341" w:rsidRPr="00766BC5" w:rsidRDefault="007D5341" w:rsidP="007D5341">
      <w:pPr>
        <w:widowControl w:val="0"/>
        <w:jc w:val="center"/>
        <w:rPr>
          <w:rFonts w:ascii="Poppins" w:hAnsi="Poppins" w:cs="Poppins"/>
          <w:b/>
          <w:sz w:val="19"/>
          <w:szCs w:val="19"/>
        </w:rPr>
      </w:pPr>
    </w:p>
    <w:p w14:paraId="70822DBE" w14:textId="77777777" w:rsidR="007D5341" w:rsidRPr="00766BC5" w:rsidRDefault="007D5341" w:rsidP="007D5341">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766BC5" w14:paraId="237FBB49"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21C497" w14:textId="77777777" w:rsidR="007D5341" w:rsidRPr="00766BC5" w:rsidRDefault="007D5341" w:rsidP="00585F36">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7D5341" w:rsidRPr="00766BC5" w14:paraId="28119E44" w14:textId="77777777" w:rsidTr="00585F3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409E9B" w14:textId="77777777" w:rsidR="007D5341" w:rsidRPr="00766BC5" w:rsidRDefault="007D5341" w:rsidP="00585F36">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46F15737" w14:textId="77777777" w:rsidR="007D5341" w:rsidRPr="00766BC5" w:rsidRDefault="007D5341" w:rsidP="007D5341">
      <w:pPr>
        <w:widowControl w:val="0"/>
        <w:jc w:val="both"/>
        <w:rPr>
          <w:rFonts w:ascii="Poppins" w:hAnsi="Poppins" w:cs="Poppins"/>
          <w:sz w:val="19"/>
          <w:szCs w:val="19"/>
        </w:rPr>
      </w:pPr>
    </w:p>
    <w:p w14:paraId="33ABC1E2" w14:textId="77777777" w:rsidR="007D5341" w:rsidRPr="00766BC5" w:rsidRDefault="007D5341" w:rsidP="007D5341">
      <w:pPr>
        <w:widowControl w:val="0"/>
        <w:jc w:val="both"/>
        <w:rPr>
          <w:rFonts w:ascii="Poppins" w:hAnsi="Poppins" w:cs="Poppins"/>
          <w:sz w:val="19"/>
          <w:szCs w:val="19"/>
        </w:rPr>
      </w:pPr>
    </w:p>
    <w:p w14:paraId="5F39B9F7" w14:textId="77777777" w:rsidR="007D5341" w:rsidRPr="00766BC5" w:rsidRDefault="007D5341" w:rsidP="007D5341">
      <w:pPr>
        <w:widowControl w:val="0"/>
        <w:jc w:val="both"/>
        <w:rPr>
          <w:rFonts w:ascii="Poppins" w:hAnsi="Poppins" w:cs="Poppins"/>
          <w:sz w:val="19"/>
          <w:szCs w:val="19"/>
        </w:rPr>
      </w:pPr>
    </w:p>
    <w:p w14:paraId="44A021C8" w14:textId="77777777" w:rsidR="007D5341" w:rsidRPr="00766BC5" w:rsidRDefault="007D5341" w:rsidP="007D5341">
      <w:pPr>
        <w:widowControl w:val="0"/>
        <w:jc w:val="both"/>
        <w:rPr>
          <w:rFonts w:ascii="Poppins" w:hAnsi="Poppins" w:cs="Poppins"/>
          <w:sz w:val="19"/>
          <w:szCs w:val="19"/>
        </w:rPr>
      </w:pPr>
    </w:p>
    <w:p w14:paraId="4E3CC275" w14:textId="77777777" w:rsidR="007D5341" w:rsidRPr="00766BC5" w:rsidRDefault="007D5341" w:rsidP="007D5341">
      <w:pPr>
        <w:widowControl w:val="0"/>
        <w:jc w:val="both"/>
        <w:rPr>
          <w:rFonts w:ascii="Poppins" w:hAnsi="Poppins" w:cs="Poppins"/>
          <w:sz w:val="19"/>
          <w:szCs w:val="19"/>
        </w:rPr>
      </w:pPr>
    </w:p>
    <w:p w14:paraId="0BFCE351" w14:textId="77777777" w:rsidR="007D5341" w:rsidRPr="00766BC5" w:rsidRDefault="007D5341" w:rsidP="007D5341">
      <w:pPr>
        <w:widowControl w:val="0"/>
        <w:jc w:val="both"/>
        <w:rPr>
          <w:rFonts w:ascii="Poppins" w:hAnsi="Poppins" w:cs="Poppins"/>
          <w:sz w:val="19"/>
          <w:szCs w:val="19"/>
        </w:rPr>
      </w:pPr>
    </w:p>
    <w:p w14:paraId="7FA9419C" w14:textId="77777777" w:rsidR="007D5341" w:rsidRPr="00766BC5" w:rsidRDefault="007D5341" w:rsidP="007D5341">
      <w:pPr>
        <w:widowControl w:val="0"/>
        <w:jc w:val="center"/>
        <w:rPr>
          <w:rFonts w:ascii="Poppins" w:hAnsi="Poppins" w:cs="Poppins"/>
          <w:b/>
          <w:sz w:val="19"/>
          <w:szCs w:val="19"/>
        </w:rPr>
      </w:pPr>
    </w:p>
    <w:p w14:paraId="1B46FDCD" w14:textId="77777777" w:rsidR="007D5341" w:rsidRPr="00766BC5" w:rsidRDefault="007D5341" w:rsidP="007D5341">
      <w:pPr>
        <w:widowControl w:val="0"/>
        <w:jc w:val="center"/>
        <w:rPr>
          <w:rFonts w:ascii="Poppins" w:hAnsi="Poppins" w:cs="Poppins"/>
          <w:b/>
          <w:sz w:val="19"/>
          <w:szCs w:val="19"/>
        </w:rPr>
      </w:pPr>
    </w:p>
    <w:p w14:paraId="0D836C54" w14:textId="77777777" w:rsidR="007D5341" w:rsidRPr="00766BC5" w:rsidRDefault="007D5341" w:rsidP="007D5341">
      <w:pPr>
        <w:widowControl w:val="0"/>
        <w:jc w:val="center"/>
        <w:rPr>
          <w:rFonts w:ascii="Poppins" w:hAnsi="Poppins" w:cs="Poppins"/>
          <w:b/>
          <w:sz w:val="19"/>
          <w:szCs w:val="19"/>
        </w:rPr>
      </w:pPr>
    </w:p>
    <w:p w14:paraId="05DF979A" w14:textId="77777777" w:rsidR="007D5341" w:rsidRPr="00766BC5" w:rsidRDefault="007D5341" w:rsidP="007D5341">
      <w:pPr>
        <w:widowControl w:val="0"/>
        <w:jc w:val="center"/>
        <w:rPr>
          <w:rFonts w:ascii="Poppins" w:hAnsi="Poppins" w:cs="Poppins"/>
          <w:b/>
          <w:sz w:val="19"/>
          <w:szCs w:val="19"/>
        </w:rPr>
      </w:pPr>
    </w:p>
    <w:p w14:paraId="6DC7B48D" w14:textId="77777777" w:rsidR="007D5341" w:rsidRPr="00766BC5" w:rsidRDefault="007D5341" w:rsidP="007D5341">
      <w:pPr>
        <w:widowControl w:val="0"/>
        <w:jc w:val="center"/>
        <w:rPr>
          <w:rFonts w:ascii="Poppins" w:hAnsi="Poppins" w:cs="Poppins"/>
          <w:b/>
          <w:sz w:val="19"/>
          <w:szCs w:val="19"/>
        </w:rPr>
      </w:pPr>
    </w:p>
    <w:p w14:paraId="21667B9D" w14:textId="77777777" w:rsidR="007D5341" w:rsidRPr="00766BC5" w:rsidRDefault="007D5341" w:rsidP="007D5341">
      <w:pPr>
        <w:widowControl w:val="0"/>
        <w:jc w:val="center"/>
        <w:rPr>
          <w:rFonts w:ascii="Poppins" w:hAnsi="Poppins" w:cs="Poppins"/>
          <w:b/>
          <w:sz w:val="19"/>
          <w:szCs w:val="19"/>
        </w:rPr>
      </w:pPr>
    </w:p>
    <w:p w14:paraId="73A0E935" w14:textId="77777777" w:rsidR="007D5341" w:rsidRPr="00766BC5" w:rsidRDefault="007D5341" w:rsidP="007D5341">
      <w:pPr>
        <w:widowControl w:val="0"/>
        <w:jc w:val="center"/>
        <w:rPr>
          <w:rFonts w:ascii="Poppins" w:hAnsi="Poppins" w:cs="Poppins"/>
          <w:b/>
          <w:sz w:val="19"/>
          <w:szCs w:val="19"/>
        </w:rPr>
      </w:pPr>
    </w:p>
    <w:p w14:paraId="7F1F98C7"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5</w:t>
      </w:r>
    </w:p>
    <w:p w14:paraId="7A34F450" w14:textId="77777777" w:rsidR="007D5341" w:rsidRPr="00766BC5" w:rsidRDefault="007D5341" w:rsidP="007D5341">
      <w:pPr>
        <w:widowControl w:val="0"/>
        <w:jc w:val="center"/>
        <w:rPr>
          <w:rFonts w:ascii="Poppins" w:hAnsi="Poppins" w:cs="Poppins"/>
          <w:b/>
          <w:sz w:val="19"/>
          <w:szCs w:val="19"/>
        </w:rPr>
      </w:pPr>
    </w:p>
    <w:p w14:paraId="5C8DA22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Pr="00766BC5">
        <w:rPr>
          <w:rFonts w:ascii="Poppins" w:hAnsi="Poppins" w:cs="Poppins"/>
          <w:b/>
          <w:iCs/>
          <w:sz w:val="19"/>
          <w:szCs w:val="19"/>
        </w:rPr>
        <w:t>PROFESIONAL Y/O TÉCNICO PRESENTADO</w:t>
      </w:r>
    </w:p>
    <w:p w14:paraId="4092FDE6" w14:textId="77777777" w:rsidR="007D5341" w:rsidRPr="00766BC5" w:rsidRDefault="007D5341" w:rsidP="007D5341">
      <w:pPr>
        <w:widowControl w:val="0"/>
        <w:jc w:val="center"/>
        <w:rPr>
          <w:rFonts w:ascii="Poppins" w:hAnsi="Poppins" w:cs="Poppins"/>
          <w:b/>
          <w:sz w:val="19"/>
          <w:szCs w:val="19"/>
        </w:rPr>
      </w:pPr>
    </w:p>
    <w:p w14:paraId="622335D2" w14:textId="77777777" w:rsidR="007D5341" w:rsidRPr="00766BC5" w:rsidRDefault="007D5341" w:rsidP="007D5341">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7BD4AE40"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292DBBD9"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[CONSIGNAR NOMENCLATURA DEL CONCURSO]</w:t>
      </w:r>
    </w:p>
    <w:p w14:paraId="5A8C2B34" w14:textId="77777777" w:rsidR="007D5341" w:rsidRPr="00766BC5" w:rsidRDefault="007D5341" w:rsidP="007D5341">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4E624CA5" w14:textId="77777777" w:rsidR="007D5341" w:rsidRPr="00766BC5" w:rsidRDefault="007D5341" w:rsidP="007D5341">
      <w:pPr>
        <w:widowControl w:val="0"/>
        <w:rPr>
          <w:rFonts w:ascii="Poppins" w:hAnsi="Poppins" w:cs="Poppins"/>
          <w:sz w:val="19"/>
          <w:szCs w:val="19"/>
        </w:rPr>
      </w:pPr>
    </w:p>
    <w:p w14:paraId="2C233F38" w14:textId="77777777" w:rsidR="007D5341" w:rsidRPr="00766BC5" w:rsidRDefault="007D5341" w:rsidP="007D5341">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Pr="00766BC5">
        <w:rPr>
          <w:rFonts w:ascii="Poppins" w:hAnsi="Poppins" w:cs="Poppins"/>
          <w:i/>
          <w:sz w:val="19"/>
          <w:szCs w:val="19"/>
        </w:rPr>
        <w:t>profesional y/o técnico:</w:t>
      </w:r>
    </w:p>
    <w:p w14:paraId="5F3D02AF" w14:textId="77777777" w:rsidR="007D5341" w:rsidRPr="00766BC5" w:rsidRDefault="007D5341" w:rsidP="007D5341">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7D5341" w:rsidRPr="001267E9" w14:paraId="272EF6F9" w14:textId="77777777" w:rsidTr="00585F36">
        <w:tc>
          <w:tcPr>
            <w:tcW w:w="1812" w:type="dxa"/>
          </w:tcPr>
          <w:p w14:paraId="429CEE62"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Código del Perfil *</w:t>
            </w:r>
          </w:p>
        </w:tc>
        <w:tc>
          <w:tcPr>
            <w:tcW w:w="1812" w:type="dxa"/>
          </w:tcPr>
          <w:p w14:paraId="1971F447"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Categoría**</w:t>
            </w:r>
          </w:p>
        </w:tc>
        <w:tc>
          <w:tcPr>
            <w:tcW w:w="1812" w:type="dxa"/>
          </w:tcPr>
          <w:p w14:paraId="43B516FE"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p>
        </w:tc>
        <w:tc>
          <w:tcPr>
            <w:tcW w:w="1812" w:type="dxa"/>
          </w:tcPr>
          <w:p w14:paraId="153FE7E4"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4FAFD298"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Título del Perfil ****</w:t>
            </w:r>
          </w:p>
        </w:tc>
      </w:tr>
      <w:tr w:rsidR="007D5341" w:rsidRPr="001267E9" w14:paraId="23128559" w14:textId="77777777" w:rsidTr="00585F36">
        <w:tc>
          <w:tcPr>
            <w:tcW w:w="1812" w:type="dxa"/>
          </w:tcPr>
          <w:p w14:paraId="4FC57B8F" w14:textId="77777777" w:rsidR="007D5341" w:rsidRPr="001267E9" w:rsidRDefault="007D5341" w:rsidP="00585F36">
            <w:pPr>
              <w:widowControl w:val="0"/>
              <w:rPr>
                <w:rFonts w:ascii="Poppins" w:hAnsi="Poppins" w:cs="Poppins"/>
                <w:color w:val="auto"/>
                <w:sz w:val="16"/>
                <w:szCs w:val="16"/>
              </w:rPr>
            </w:pPr>
          </w:p>
        </w:tc>
        <w:tc>
          <w:tcPr>
            <w:tcW w:w="1812" w:type="dxa"/>
          </w:tcPr>
          <w:p w14:paraId="6621F344" w14:textId="77777777" w:rsidR="007D5341" w:rsidRPr="001267E9" w:rsidRDefault="007D5341" w:rsidP="00585F36">
            <w:pPr>
              <w:widowControl w:val="0"/>
              <w:rPr>
                <w:rFonts w:ascii="Poppins" w:hAnsi="Poppins" w:cs="Poppins"/>
                <w:color w:val="auto"/>
                <w:sz w:val="16"/>
                <w:szCs w:val="16"/>
              </w:rPr>
            </w:pPr>
          </w:p>
        </w:tc>
        <w:tc>
          <w:tcPr>
            <w:tcW w:w="1812" w:type="dxa"/>
          </w:tcPr>
          <w:p w14:paraId="3F7E5B22" w14:textId="77777777" w:rsidR="007D5341" w:rsidRPr="001267E9" w:rsidRDefault="007D5341" w:rsidP="00585F36">
            <w:pPr>
              <w:widowControl w:val="0"/>
              <w:rPr>
                <w:rFonts w:ascii="Poppins" w:hAnsi="Poppins" w:cs="Poppins"/>
                <w:color w:val="auto"/>
                <w:sz w:val="16"/>
                <w:szCs w:val="16"/>
              </w:rPr>
            </w:pPr>
          </w:p>
        </w:tc>
        <w:tc>
          <w:tcPr>
            <w:tcW w:w="1812" w:type="dxa"/>
          </w:tcPr>
          <w:p w14:paraId="6D7B029D" w14:textId="77777777" w:rsidR="007D5341" w:rsidRPr="001267E9" w:rsidRDefault="007D5341" w:rsidP="00585F36">
            <w:pPr>
              <w:widowControl w:val="0"/>
              <w:rPr>
                <w:rFonts w:ascii="Poppins" w:hAnsi="Poppins" w:cs="Poppins"/>
                <w:color w:val="auto"/>
                <w:sz w:val="16"/>
                <w:szCs w:val="16"/>
              </w:rPr>
            </w:pPr>
          </w:p>
        </w:tc>
        <w:tc>
          <w:tcPr>
            <w:tcW w:w="1813" w:type="dxa"/>
          </w:tcPr>
          <w:p w14:paraId="23202404" w14:textId="77777777" w:rsidR="007D5341" w:rsidRPr="001267E9" w:rsidRDefault="007D5341" w:rsidP="00585F36">
            <w:pPr>
              <w:widowControl w:val="0"/>
              <w:rPr>
                <w:rFonts w:ascii="Poppins" w:hAnsi="Poppins" w:cs="Poppins"/>
                <w:color w:val="auto"/>
                <w:sz w:val="16"/>
                <w:szCs w:val="16"/>
              </w:rPr>
            </w:pPr>
          </w:p>
        </w:tc>
      </w:tr>
      <w:tr w:rsidR="007D5341" w:rsidRPr="001267E9" w14:paraId="346AAA8E" w14:textId="77777777" w:rsidTr="00585F36">
        <w:tc>
          <w:tcPr>
            <w:tcW w:w="1812" w:type="dxa"/>
          </w:tcPr>
          <w:p w14:paraId="18925D48" w14:textId="77777777" w:rsidR="007D5341" w:rsidRPr="001267E9" w:rsidRDefault="007D5341" w:rsidP="00585F36">
            <w:pPr>
              <w:widowControl w:val="0"/>
              <w:rPr>
                <w:rFonts w:ascii="Poppins" w:hAnsi="Poppins" w:cs="Poppins"/>
                <w:color w:val="auto"/>
                <w:sz w:val="16"/>
                <w:szCs w:val="16"/>
              </w:rPr>
            </w:pPr>
          </w:p>
        </w:tc>
        <w:tc>
          <w:tcPr>
            <w:tcW w:w="1812" w:type="dxa"/>
          </w:tcPr>
          <w:p w14:paraId="4211649A" w14:textId="77777777" w:rsidR="007D5341" w:rsidRPr="001267E9" w:rsidRDefault="007D5341" w:rsidP="00585F36">
            <w:pPr>
              <w:widowControl w:val="0"/>
              <w:rPr>
                <w:rFonts w:ascii="Poppins" w:hAnsi="Poppins" w:cs="Poppins"/>
                <w:color w:val="auto"/>
                <w:sz w:val="16"/>
                <w:szCs w:val="16"/>
              </w:rPr>
            </w:pPr>
          </w:p>
        </w:tc>
        <w:tc>
          <w:tcPr>
            <w:tcW w:w="1812" w:type="dxa"/>
          </w:tcPr>
          <w:p w14:paraId="304D52CB" w14:textId="77777777" w:rsidR="007D5341" w:rsidRPr="001267E9" w:rsidRDefault="007D5341" w:rsidP="00585F36">
            <w:pPr>
              <w:widowControl w:val="0"/>
              <w:rPr>
                <w:rFonts w:ascii="Poppins" w:hAnsi="Poppins" w:cs="Poppins"/>
                <w:color w:val="auto"/>
                <w:sz w:val="16"/>
                <w:szCs w:val="16"/>
              </w:rPr>
            </w:pPr>
          </w:p>
        </w:tc>
        <w:tc>
          <w:tcPr>
            <w:tcW w:w="1812" w:type="dxa"/>
          </w:tcPr>
          <w:p w14:paraId="216E1056" w14:textId="77777777" w:rsidR="007D5341" w:rsidRPr="001267E9" w:rsidRDefault="007D5341" w:rsidP="00585F36">
            <w:pPr>
              <w:widowControl w:val="0"/>
              <w:rPr>
                <w:rFonts w:ascii="Poppins" w:hAnsi="Poppins" w:cs="Poppins"/>
                <w:color w:val="auto"/>
                <w:sz w:val="16"/>
                <w:szCs w:val="16"/>
              </w:rPr>
            </w:pPr>
          </w:p>
        </w:tc>
        <w:tc>
          <w:tcPr>
            <w:tcW w:w="1813" w:type="dxa"/>
          </w:tcPr>
          <w:p w14:paraId="16757DE0" w14:textId="77777777" w:rsidR="007D5341" w:rsidRPr="001267E9" w:rsidRDefault="007D5341" w:rsidP="00585F36">
            <w:pPr>
              <w:widowControl w:val="0"/>
              <w:rPr>
                <w:rFonts w:ascii="Poppins" w:hAnsi="Poppins" w:cs="Poppins"/>
                <w:color w:val="auto"/>
                <w:sz w:val="16"/>
                <w:szCs w:val="16"/>
              </w:rPr>
            </w:pPr>
          </w:p>
        </w:tc>
      </w:tr>
      <w:tr w:rsidR="007D5341" w:rsidRPr="001267E9" w14:paraId="5D7C6BF1" w14:textId="77777777" w:rsidTr="00585F36">
        <w:tc>
          <w:tcPr>
            <w:tcW w:w="1812" w:type="dxa"/>
          </w:tcPr>
          <w:p w14:paraId="7B1DDB8E" w14:textId="77777777" w:rsidR="007D5341" w:rsidRPr="001267E9" w:rsidRDefault="007D5341" w:rsidP="00585F36">
            <w:pPr>
              <w:widowControl w:val="0"/>
              <w:rPr>
                <w:rFonts w:ascii="Poppins" w:hAnsi="Poppins" w:cs="Poppins"/>
                <w:color w:val="auto"/>
                <w:sz w:val="16"/>
                <w:szCs w:val="16"/>
              </w:rPr>
            </w:pPr>
          </w:p>
        </w:tc>
        <w:tc>
          <w:tcPr>
            <w:tcW w:w="1812" w:type="dxa"/>
          </w:tcPr>
          <w:p w14:paraId="437CCBD9" w14:textId="77777777" w:rsidR="007D5341" w:rsidRPr="001267E9" w:rsidRDefault="007D5341" w:rsidP="00585F36">
            <w:pPr>
              <w:widowControl w:val="0"/>
              <w:rPr>
                <w:rFonts w:ascii="Poppins" w:hAnsi="Poppins" w:cs="Poppins"/>
                <w:color w:val="auto"/>
                <w:sz w:val="16"/>
                <w:szCs w:val="16"/>
              </w:rPr>
            </w:pPr>
          </w:p>
        </w:tc>
        <w:tc>
          <w:tcPr>
            <w:tcW w:w="1812" w:type="dxa"/>
          </w:tcPr>
          <w:p w14:paraId="25A52803" w14:textId="77777777" w:rsidR="007D5341" w:rsidRPr="001267E9" w:rsidRDefault="007D5341" w:rsidP="00585F36">
            <w:pPr>
              <w:widowControl w:val="0"/>
              <w:rPr>
                <w:rFonts w:ascii="Poppins" w:hAnsi="Poppins" w:cs="Poppins"/>
                <w:color w:val="auto"/>
                <w:sz w:val="16"/>
                <w:szCs w:val="16"/>
              </w:rPr>
            </w:pPr>
          </w:p>
        </w:tc>
        <w:tc>
          <w:tcPr>
            <w:tcW w:w="1812" w:type="dxa"/>
          </w:tcPr>
          <w:p w14:paraId="4BFCCF4F" w14:textId="77777777" w:rsidR="007D5341" w:rsidRPr="001267E9" w:rsidRDefault="007D5341" w:rsidP="00585F36">
            <w:pPr>
              <w:widowControl w:val="0"/>
              <w:rPr>
                <w:rFonts w:ascii="Poppins" w:hAnsi="Poppins" w:cs="Poppins"/>
                <w:color w:val="auto"/>
                <w:sz w:val="16"/>
                <w:szCs w:val="16"/>
              </w:rPr>
            </w:pPr>
          </w:p>
        </w:tc>
        <w:tc>
          <w:tcPr>
            <w:tcW w:w="1813" w:type="dxa"/>
          </w:tcPr>
          <w:p w14:paraId="3CA9E9D5" w14:textId="77777777" w:rsidR="007D5341" w:rsidRPr="001267E9" w:rsidRDefault="007D5341" w:rsidP="00585F36">
            <w:pPr>
              <w:widowControl w:val="0"/>
              <w:rPr>
                <w:rFonts w:ascii="Poppins" w:hAnsi="Poppins" w:cs="Poppins"/>
                <w:color w:val="auto"/>
                <w:sz w:val="16"/>
                <w:szCs w:val="16"/>
              </w:rPr>
            </w:pPr>
          </w:p>
        </w:tc>
      </w:tr>
      <w:tr w:rsidR="007D5341" w:rsidRPr="001267E9" w14:paraId="413C2B44" w14:textId="77777777" w:rsidTr="00585F36">
        <w:tc>
          <w:tcPr>
            <w:tcW w:w="1812" w:type="dxa"/>
          </w:tcPr>
          <w:p w14:paraId="0945D50B" w14:textId="77777777" w:rsidR="007D5341" w:rsidRPr="001267E9" w:rsidRDefault="007D5341" w:rsidP="00585F36">
            <w:pPr>
              <w:widowControl w:val="0"/>
              <w:rPr>
                <w:rFonts w:ascii="Poppins" w:hAnsi="Poppins" w:cs="Poppins"/>
                <w:color w:val="auto"/>
                <w:sz w:val="16"/>
                <w:szCs w:val="16"/>
              </w:rPr>
            </w:pPr>
          </w:p>
        </w:tc>
        <w:tc>
          <w:tcPr>
            <w:tcW w:w="1812" w:type="dxa"/>
          </w:tcPr>
          <w:p w14:paraId="570ACE54" w14:textId="77777777" w:rsidR="007D5341" w:rsidRPr="001267E9" w:rsidRDefault="007D5341" w:rsidP="00585F36">
            <w:pPr>
              <w:widowControl w:val="0"/>
              <w:rPr>
                <w:rFonts w:ascii="Poppins" w:hAnsi="Poppins" w:cs="Poppins"/>
                <w:color w:val="auto"/>
                <w:sz w:val="16"/>
                <w:szCs w:val="16"/>
              </w:rPr>
            </w:pPr>
          </w:p>
        </w:tc>
        <w:tc>
          <w:tcPr>
            <w:tcW w:w="1812" w:type="dxa"/>
          </w:tcPr>
          <w:p w14:paraId="549A435B" w14:textId="77777777" w:rsidR="007D5341" w:rsidRPr="001267E9" w:rsidRDefault="007D5341" w:rsidP="00585F36">
            <w:pPr>
              <w:widowControl w:val="0"/>
              <w:rPr>
                <w:rFonts w:ascii="Poppins" w:hAnsi="Poppins" w:cs="Poppins"/>
                <w:color w:val="auto"/>
                <w:sz w:val="16"/>
                <w:szCs w:val="16"/>
              </w:rPr>
            </w:pPr>
          </w:p>
        </w:tc>
        <w:tc>
          <w:tcPr>
            <w:tcW w:w="1812" w:type="dxa"/>
          </w:tcPr>
          <w:p w14:paraId="3D16E7E7" w14:textId="77777777" w:rsidR="007D5341" w:rsidRPr="001267E9" w:rsidRDefault="007D5341" w:rsidP="00585F36">
            <w:pPr>
              <w:widowControl w:val="0"/>
              <w:rPr>
                <w:rFonts w:ascii="Poppins" w:hAnsi="Poppins" w:cs="Poppins"/>
                <w:color w:val="auto"/>
                <w:sz w:val="16"/>
                <w:szCs w:val="16"/>
              </w:rPr>
            </w:pPr>
          </w:p>
        </w:tc>
        <w:tc>
          <w:tcPr>
            <w:tcW w:w="1813" w:type="dxa"/>
          </w:tcPr>
          <w:p w14:paraId="32CB6DB3" w14:textId="77777777" w:rsidR="007D5341" w:rsidRPr="001267E9" w:rsidRDefault="007D5341" w:rsidP="00585F36">
            <w:pPr>
              <w:widowControl w:val="0"/>
              <w:rPr>
                <w:rFonts w:ascii="Poppins" w:hAnsi="Poppins" w:cs="Poppins"/>
                <w:color w:val="auto"/>
                <w:sz w:val="16"/>
                <w:szCs w:val="16"/>
              </w:rPr>
            </w:pPr>
          </w:p>
        </w:tc>
      </w:tr>
    </w:tbl>
    <w:p w14:paraId="3C54B53B"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xml:space="preserve">(*) En el campo “código de perfil” se deberá indicar la clasificación del personal de acuerdo con la matriz de perfiles (Anexo I de la Directiva) </w:t>
      </w:r>
    </w:p>
    <w:p w14:paraId="18B976FF"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En el campo “categoría” se deberá indicar la clasificación señalada en el numeral 9.2</w:t>
      </w:r>
      <w:r>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1E16D0F5"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(SICOES) en la categoría y nivel solicitados en las Bases </w:t>
      </w:r>
    </w:p>
    <w:p w14:paraId="6C5B02F2"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En el campo Título del perfil se deberá indicar el nombre del perfil conforme los términos de referencia, pudiendo ser, por ejemplo: jefe de proyecto, coordinador u otros.</w:t>
      </w:r>
    </w:p>
    <w:p w14:paraId="7A8CE3BD" w14:textId="77777777" w:rsidR="007D5341" w:rsidRPr="00766BC5" w:rsidRDefault="007D5341" w:rsidP="007D5341">
      <w:pPr>
        <w:widowControl w:val="0"/>
        <w:rPr>
          <w:rFonts w:ascii="Poppins" w:hAnsi="Poppins" w:cs="Poppins"/>
          <w:color w:val="auto"/>
          <w:sz w:val="19"/>
          <w:szCs w:val="19"/>
        </w:rPr>
      </w:pPr>
    </w:p>
    <w:tbl>
      <w:tblPr>
        <w:tblStyle w:val="Tablaconcuadrcula1clara-nfasis51"/>
        <w:tblW w:w="9071" w:type="dxa"/>
        <w:tblInd w:w="-5" w:type="dxa"/>
        <w:tblLook w:val="04A0" w:firstRow="1" w:lastRow="0" w:firstColumn="1" w:lastColumn="0" w:noHBand="0" w:noVBand="1"/>
      </w:tblPr>
      <w:tblGrid>
        <w:gridCol w:w="9071"/>
      </w:tblGrid>
      <w:tr w:rsidR="007D5341" w:rsidRPr="00890E1F" w14:paraId="33B77EDD"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A09C42C" w14:textId="77777777" w:rsidR="007D5341" w:rsidRPr="00766BC5" w:rsidRDefault="007D5341" w:rsidP="00585F36">
            <w:pPr>
              <w:jc w:val="both"/>
              <w:rPr>
                <w:rFonts w:ascii="Poppins" w:hAnsi="Poppins" w:cs="Poppins"/>
                <w:color w:val="002060"/>
                <w:sz w:val="19"/>
                <w:szCs w:val="19"/>
                <w:lang w:val="es-ES"/>
              </w:rPr>
            </w:pPr>
            <w:bookmarkStart w:id="5" w:name="_Hlk197608488"/>
            <w:r w:rsidRPr="00766BC5">
              <w:rPr>
                <w:rFonts w:ascii="Poppins" w:hAnsi="Poppins" w:cs="Poppins"/>
                <w:color w:val="002060"/>
                <w:sz w:val="19"/>
                <w:szCs w:val="19"/>
                <w:lang w:val="es-ES"/>
              </w:rPr>
              <w:t>Importante para el comité de selección</w:t>
            </w:r>
          </w:p>
        </w:tc>
      </w:tr>
      <w:tr w:rsidR="007D5341" w:rsidRPr="001267E9" w14:paraId="5ED86F65" w14:textId="77777777" w:rsidTr="00585F36">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8AA493" w14:textId="77777777" w:rsidR="007D5341" w:rsidRPr="00766BC5" w:rsidRDefault="007D5341" w:rsidP="00585F36">
            <w:pPr>
              <w:widowControl w:val="0"/>
              <w:jc w:val="both"/>
              <w:rPr>
                <w:rFonts w:ascii="Poppins" w:hAnsi="Poppins" w:cs="Poppins"/>
                <w:i/>
                <w:color w:val="002060"/>
                <w:sz w:val="19"/>
                <w:szCs w:val="19"/>
                <w:lang w:val="es-ES"/>
              </w:rPr>
            </w:pPr>
            <w:r w:rsidRPr="001267E9">
              <w:rPr>
                <w:rFonts w:ascii="Poppins" w:hAnsi="Poppins" w:cs="Poppins"/>
                <w:b w:val="0"/>
                <w:i/>
                <w:color w:val="002060"/>
                <w:sz w:val="19"/>
                <w:szCs w:val="19"/>
              </w:rPr>
              <w:t>Podrá agregarse al cuadro otro campo de haber sido considerado en los términos de referencia.</w:t>
            </w:r>
          </w:p>
        </w:tc>
      </w:tr>
    </w:tbl>
    <w:p w14:paraId="30366749" w14:textId="77777777" w:rsidR="007D5341" w:rsidRPr="001267E9" w:rsidRDefault="007D5341" w:rsidP="007D5341">
      <w:pPr>
        <w:widowControl w:val="0"/>
        <w:jc w:val="both"/>
        <w:rPr>
          <w:rFonts w:ascii="Poppins" w:hAnsi="Poppins" w:cs="Poppins"/>
          <w:strike/>
          <w:color w:val="002060"/>
          <w:sz w:val="19"/>
          <w:szCs w:val="19"/>
        </w:rPr>
      </w:pPr>
      <w:r w:rsidRPr="001267E9">
        <w:rPr>
          <w:rFonts w:ascii="Poppins" w:hAnsi="Poppins" w:cs="Poppins"/>
          <w:b/>
          <w:i/>
          <w:color w:val="002060"/>
          <w:sz w:val="19"/>
          <w:szCs w:val="19"/>
          <w:lang w:val="es-ES"/>
        </w:rPr>
        <w:t>Esta nota deberá ser eliminada una vez culminada la elaboración de las bases</w:t>
      </w:r>
    </w:p>
    <w:bookmarkEnd w:id="5"/>
    <w:p w14:paraId="32251D15" w14:textId="77777777" w:rsidR="007D5341" w:rsidRPr="001267E9" w:rsidRDefault="007D5341" w:rsidP="007D5341">
      <w:pPr>
        <w:widowControl w:val="0"/>
        <w:rPr>
          <w:rFonts w:ascii="Poppins" w:hAnsi="Poppins" w:cs="Poppins"/>
          <w:sz w:val="19"/>
          <w:szCs w:val="19"/>
        </w:rPr>
      </w:pPr>
    </w:p>
    <w:p w14:paraId="54D985FF" w14:textId="77777777" w:rsidR="007D5341" w:rsidRPr="001267E9" w:rsidRDefault="007D5341" w:rsidP="007D5341">
      <w:pPr>
        <w:widowControl w:val="0"/>
        <w:rPr>
          <w:rFonts w:ascii="Poppins" w:hAnsi="Poppins" w:cs="Poppins"/>
          <w:b/>
          <w:bCs/>
          <w:color w:val="2F5496" w:themeColor="accent5" w:themeShade="BF"/>
          <w:sz w:val="19"/>
          <w:szCs w:val="19"/>
        </w:rPr>
      </w:pPr>
    </w:p>
    <w:p w14:paraId="37F65989" w14:textId="77777777" w:rsidR="007D5341" w:rsidRPr="001267E9" w:rsidRDefault="007D5341" w:rsidP="007D534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00D5A4B4" w14:textId="77777777" w:rsidR="007D5341" w:rsidRPr="001267E9" w:rsidRDefault="007D5341" w:rsidP="007D5341">
      <w:pPr>
        <w:widowControl w:val="0"/>
        <w:autoSpaceDE w:val="0"/>
        <w:autoSpaceDN w:val="0"/>
        <w:adjustRightInd w:val="0"/>
        <w:jc w:val="both"/>
        <w:rPr>
          <w:rFonts w:ascii="Poppins" w:hAnsi="Poppins" w:cs="Poppins"/>
          <w:iCs/>
          <w:sz w:val="19"/>
          <w:szCs w:val="19"/>
        </w:rPr>
      </w:pPr>
    </w:p>
    <w:p w14:paraId="1F1C4F41"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1C193D7E"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0F58D7B1" w14:textId="77777777" w:rsidR="007D5341" w:rsidRPr="001267E9" w:rsidRDefault="007D5341" w:rsidP="007D5341">
      <w:pPr>
        <w:widowControl w:val="0"/>
        <w:ind w:right="-1"/>
        <w:jc w:val="center"/>
        <w:rPr>
          <w:rFonts w:ascii="Poppins" w:hAnsi="Poppins" w:cs="Poppins"/>
          <w:sz w:val="19"/>
          <w:szCs w:val="19"/>
        </w:rPr>
      </w:pPr>
      <w:r w:rsidRPr="001267E9">
        <w:rPr>
          <w:rFonts w:ascii="Poppins" w:hAnsi="Poppins" w:cs="Poppins"/>
          <w:sz w:val="19"/>
          <w:szCs w:val="19"/>
        </w:rPr>
        <w:t>………..........................................................</w:t>
      </w:r>
    </w:p>
    <w:p w14:paraId="5E575304"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7189B01"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65FF4FBA" w14:textId="77777777" w:rsidR="007D5341" w:rsidRPr="001267E9" w:rsidRDefault="007D5341" w:rsidP="007D5341">
      <w:pPr>
        <w:widowControl w:val="0"/>
        <w:rPr>
          <w:rFonts w:ascii="Poppins" w:hAnsi="Poppins" w:cs="Poppins"/>
          <w:sz w:val="19"/>
          <w:szCs w:val="19"/>
        </w:rPr>
      </w:pPr>
    </w:p>
    <w:p w14:paraId="0EA26EA9" w14:textId="77777777" w:rsidR="007D5341" w:rsidRPr="001267E9" w:rsidRDefault="007D5341" w:rsidP="007D5341">
      <w:pPr>
        <w:widowControl w:val="0"/>
        <w:rPr>
          <w:rFonts w:ascii="Poppins" w:hAnsi="Poppins" w:cs="Poppins"/>
          <w:sz w:val="19"/>
          <w:szCs w:val="19"/>
        </w:rPr>
      </w:pPr>
    </w:p>
    <w:p w14:paraId="087C05F1" w14:textId="77777777" w:rsidR="007D5341" w:rsidRPr="001267E9" w:rsidRDefault="007D5341" w:rsidP="007D5341">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1267E9" w14:paraId="2D87C7BC"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FC990A" w14:textId="77777777" w:rsidR="007D5341" w:rsidRPr="001267E9" w:rsidRDefault="007D5341" w:rsidP="00585F36">
            <w:pPr>
              <w:jc w:val="both"/>
              <w:rPr>
                <w:rFonts w:ascii="Poppins" w:hAnsi="Poppins" w:cs="Poppins"/>
                <w:color w:val="3333CC"/>
                <w:sz w:val="19"/>
                <w:szCs w:val="19"/>
                <w:lang w:val="es-ES"/>
              </w:rPr>
            </w:pPr>
            <w:bookmarkStart w:id="6" w:name="_Hlk59459544"/>
            <w:r w:rsidRPr="001267E9">
              <w:rPr>
                <w:rFonts w:ascii="Poppins" w:hAnsi="Poppins" w:cs="Poppins"/>
                <w:color w:val="0000FF"/>
                <w:sz w:val="19"/>
                <w:szCs w:val="19"/>
                <w:lang w:val="es-ES"/>
              </w:rPr>
              <w:t>Importante</w:t>
            </w:r>
          </w:p>
        </w:tc>
      </w:tr>
      <w:tr w:rsidR="007D5341" w:rsidRPr="001267E9" w14:paraId="05B14569" w14:textId="77777777" w:rsidTr="00585F3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064C7D" w14:textId="77777777" w:rsidR="007D5341" w:rsidRPr="001267E9" w:rsidRDefault="007D5341" w:rsidP="00585F3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6"/>
    </w:tbl>
    <w:p w14:paraId="7CC07321" w14:textId="77777777" w:rsidR="007D5341" w:rsidRPr="001267E9" w:rsidRDefault="007D5341" w:rsidP="007D5341">
      <w:pPr>
        <w:widowControl w:val="0"/>
        <w:rPr>
          <w:rFonts w:ascii="Poppins" w:hAnsi="Poppins" w:cs="Poppins"/>
          <w:sz w:val="19"/>
          <w:szCs w:val="19"/>
        </w:rPr>
      </w:pPr>
    </w:p>
    <w:p w14:paraId="7E0DBCB5" w14:textId="77777777" w:rsidR="007D5341" w:rsidRPr="001267E9" w:rsidRDefault="007D5341" w:rsidP="007D5341">
      <w:pPr>
        <w:widowControl w:val="0"/>
        <w:rPr>
          <w:rFonts w:ascii="Poppins" w:hAnsi="Poppins" w:cs="Poppins"/>
          <w:b/>
          <w:sz w:val="19"/>
          <w:szCs w:val="19"/>
        </w:rPr>
      </w:pPr>
    </w:p>
    <w:p w14:paraId="700D788B" w14:textId="77777777" w:rsidR="007D5341" w:rsidRPr="001267E9" w:rsidRDefault="007D5341" w:rsidP="007D5341">
      <w:pPr>
        <w:rPr>
          <w:rFonts w:ascii="Poppins" w:hAnsi="Poppins" w:cs="Poppins"/>
          <w:b/>
          <w:sz w:val="19"/>
          <w:szCs w:val="19"/>
        </w:rPr>
      </w:pPr>
    </w:p>
    <w:p w14:paraId="4FD65206"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6</w:t>
      </w:r>
    </w:p>
    <w:p w14:paraId="6C158ED0" w14:textId="77777777" w:rsidR="007D5341" w:rsidRPr="001267E9" w:rsidRDefault="007D5341" w:rsidP="007D5341">
      <w:pPr>
        <w:widowControl w:val="0"/>
        <w:jc w:val="center"/>
        <w:rPr>
          <w:rFonts w:ascii="Poppins" w:hAnsi="Poppins" w:cs="Poppins"/>
          <w:b/>
          <w:sz w:val="19"/>
          <w:szCs w:val="19"/>
        </w:rPr>
      </w:pPr>
    </w:p>
    <w:p w14:paraId="1214AB37" w14:textId="77777777" w:rsidR="007D5341" w:rsidRPr="00766BC5" w:rsidRDefault="007D5341" w:rsidP="007D5341">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PARTICIPACIÓN</w:t>
      </w:r>
      <w:r w:rsidRPr="00766BC5">
        <w:rPr>
          <w:rStyle w:val="Refdenotaalpie"/>
          <w:rFonts w:ascii="Poppins" w:hAnsi="Poppins" w:cs="Poppins"/>
          <w:b/>
          <w:sz w:val="19"/>
          <w:szCs w:val="19"/>
        </w:rPr>
        <w:footnoteReference w:id="13"/>
      </w:r>
    </w:p>
    <w:p w14:paraId="3DF914F4" w14:textId="77777777" w:rsidR="007D5341" w:rsidRPr="00766BC5" w:rsidRDefault="007D5341" w:rsidP="007D5341">
      <w:pPr>
        <w:widowControl w:val="0"/>
        <w:jc w:val="both"/>
        <w:rPr>
          <w:rFonts w:ascii="Poppins" w:hAnsi="Poppins" w:cs="Poppins"/>
          <w:sz w:val="19"/>
          <w:szCs w:val="19"/>
        </w:rPr>
      </w:pPr>
    </w:p>
    <w:p w14:paraId="17A5A26B" w14:textId="77777777" w:rsidR="007D5341" w:rsidRPr="00766BC5" w:rsidRDefault="007D5341" w:rsidP="007D5341">
      <w:pPr>
        <w:widowControl w:val="0"/>
        <w:jc w:val="both"/>
        <w:rPr>
          <w:rFonts w:ascii="Poppins" w:hAnsi="Poppins" w:cs="Poppins"/>
          <w:sz w:val="19"/>
          <w:szCs w:val="19"/>
        </w:rPr>
      </w:pPr>
    </w:p>
    <w:p w14:paraId="4854AB2D"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Por la presente, yo [CONSIGNAR NOMBRES Y APELLIDOS COMPLETOS DEL PROFESIONAL]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personal profesional y/o técnico presentado por la empresa/consorcio [CONSIGNAR NOMBRE DE LA PERSONA JURÍDICA/CONSORCIO],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mi compromiso de participar en el contrato de resultar favorable la adjudicación y consentimiento del presente concurso.</w:t>
      </w:r>
    </w:p>
    <w:p w14:paraId="7337C20C" w14:textId="77777777" w:rsidR="007D5341" w:rsidRPr="00766BC5" w:rsidRDefault="007D5341" w:rsidP="007D5341">
      <w:pPr>
        <w:pStyle w:val="Textoindependiente"/>
        <w:widowControl w:val="0"/>
        <w:spacing w:after="0"/>
        <w:jc w:val="both"/>
        <w:rPr>
          <w:rFonts w:ascii="Poppins" w:hAnsi="Poppins" w:cs="Poppins"/>
          <w:sz w:val="19"/>
          <w:szCs w:val="19"/>
        </w:rPr>
      </w:pPr>
    </w:p>
    <w:p w14:paraId="3D1C4B5C" w14:textId="77777777" w:rsidR="007D5341" w:rsidRPr="00766BC5" w:rsidRDefault="007D5341" w:rsidP="007D5341">
      <w:pPr>
        <w:pStyle w:val="Prrafodelista"/>
        <w:widowControl w:val="0"/>
        <w:autoSpaceDE w:val="0"/>
        <w:autoSpaceDN w:val="0"/>
        <w:adjustRightInd w:val="0"/>
        <w:ind w:left="0"/>
        <w:jc w:val="both"/>
        <w:rPr>
          <w:rFonts w:ascii="Poppins" w:hAnsi="Poppins" w:cs="Poppins"/>
          <w:sz w:val="19"/>
          <w:szCs w:val="19"/>
        </w:rPr>
      </w:pPr>
    </w:p>
    <w:p w14:paraId="0183CBC9" w14:textId="77777777" w:rsidR="007D5341" w:rsidRPr="00766BC5" w:rsidRDefault="007D5341" w:rsidP="007D534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382D9CCF"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48E59348"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2A500D8B"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5C2465E9"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7B66825E" w14:textId="77777777" w:rsidR="007D5341" w:rsidRPr="00766BC5" w:rsidRDefault="007D5341" w:rsidP="007D5341">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26A4517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personal profesional y/o técnico presentado</w:t>
      </w:r>
    </w:p>
    <w:p w14:paraId="08D67C95" w14:textId="77777777" w:rsidR="007D5341" w:rsidRPr="00766BC5" w:rsidRDefault="007D5341" w:rsidP="007D5341">
      <w:pPr>
        <w:jc w:val="both"/>
        <w:rPr>
          <w:rFonts w:ascii="Poppins" w:hAnsi="Poppins" w:cs="Poppins"/>
          <w:b/>
          <w:strike/>
          <w:sz w:val="19"/>
          <w:szCs w:val="19"/>
        </w:rPr>
      </w:pPr>
    </w:p>
    <w:p w14:paraId="277609A4" w14:textId="77777777" w:rsidR="007D5341" w:rsidRPr="00766BC5" w:rsidRDefault="007D5341" w:rsidP="007D5341">
      <w:pPr>
        <w:jc w:val="both"/>
        <w:rPr>
          <w:rFonts w:ascii="Poppins" w:hAnsi="Poppins" w:cs="Poppins"/>
          <w:b/>
          <w:strike/>
          <w:sz w:val="19"/>
          <w:szCs w:val="19"/>
        </w:rPr>
      </w:pPr>
    </w:p>
    <w:p w14:paraId="765CA42E" w14:textId="77777777" w:rsidR="007D5341" w:rsidRPr="00766BC5" w:rsidRDefault="007D5341" w:rsidP="007D5341">
      <w:pPr>
        <w:widowControl w:val="0"/>
        <w:jc w:val="center"/>
        <w:rPr>
          <w:rFonts w:ascii="Poppins" w:hAnsi="Poppins" w:cs="Poppins"/>
          <w:b/>
          <w:sz w:val="19"/>
          <w:szCs w:val="19"/>
        </w:rPr>
      </w:pPr>
    </w:p>
    <w:p w14:paraId="5B135D1D" w14:textId="77777777" w:rsidR="007D5341" w:rsidRPr="00766BC5" w:rsidRDefault="007D5341" w:rsidP="007D5341">
      <w:pPr>
        <w:widowControl w:val="0"/>
        <w:jc w:val="center"/>
        <w:rPr>
          <w:rFonts w:ascii="Poppins" w:hAnsi="Poppins" w:cs="Poppins"/>
          <w:b/>
          <w:sz w:val="19"/>
          <w:szCs w:val="19"/>
        </w:rPr>
      </w:pPr>
    </w:p>
    <w:p w14:paraId="10E80AAA" w14:textId="77777777" w:rsidR="007D5341" w:rsidRPr="00766BC5" w:rsidRDefault="007D5341" w:rsidP="007D5341">
      <w:pPr>
        <w:widowControl w:val="0"/>
        <w:jc w:val="center"/>
        <w:rPr>
          <w:rFonts w:ascii="Poppins" w:hAnsi="Poppins" w:cs="Poppins"/>
          <w:b/>
          <w:sz w:val="19"/>
          <w:szCs w:val="19"/>
        </w:rPr>
      </w:pPr>
    </w:p>
    <w:p w14:paraId="30EDC92A" w14:textId="77777777" w:rsidR="007D5341" w:rsidRPr="00766BC5" w:rsidRDefault="007D5341" w:rsidP="007D5341">
      <w:pPr>
        <w:widowControl w:val="0"/>
        <w:jc w:val="center"/>
        <w:rPr>
          <w:rFonts w:ascii="Poppins" w:hAnsi="Poppins" w:cs="Poppins"/>
          <w:b/>
          <w:sz w:val="19"/>
          <w:szCs w:val="19"/>
        </w:rPr>
      </w:pPr>
    </w:p>
    <w:p w14:paraId="2D4B2CF2" w14:textId="77777777" w:rsidR="007D5341" w:rsidRPr="00766BC5" w:rsidRDefault="007D5341" w:rsidP="007D5341">
      <w:pPr>
        <w:widowControl w:val="0"/>
        <w:jc w:val="center"/>
        <w:rPr>
          <w:rFonts w:ascii="Poppins" w:hAnsi="Poppins" w:cs="Poppins"/>
          <w:b/>
          <w:sz w:val="19"/>
          <w:szCs w:val="19"/>
        </w:rPr>
      </w:pPr>
    </w:p>
    <w:p w14:paraId="38080DD7" w14:textId="77777777" w:rsidR="007D5341" w:rsidRPr="00766BC5" w:rsidRDefault="007D5341" w:rsidP="007D5341">
      <w:pPr>
        <w:widowControl w:val="0"/>
        <w:jc w:val="center"/>
        <w:rPr>
          <w:rFonts w:ascii="Poppins" w:hAnsi="Poppins" w:cs="Poppins"/>
          <w:b/>
          <w:sz w:val="19"/>
          <w:szCs w:val="19"/>
        </w:rPr>
      </w:pPr>
    </w:p>
    <w:p w14:paraId="2807C75A" w14:textId="77777777" w:rsidR="007D5341" w:rsidRPr="00766BC5" w:rsidRDefault="007D5341" w:rsidP="007D5341">
      <w:pPr>
        <w:widowControl w:val="0"/>
        <w:jc w:val="center"/>
        <w:rPr>
          <w:rFonts w:ascii="Poppins" w:hAnsi="Poppins" w:cs="Poppins"/>
          <w:b/>
          <w:sz w:val="19"/>
          <w:szCs w:val="19"/>
        </w:rPr>
      </w:pPr>
    </w:p>
    <w:p w14:paraId="4D777DCB" w14:textId="77777777" w:rsidR="007D5341" w:rsidRPr="00766BC5" w:rsidRDefault="007D5341" w:rsidP="007D5341">
      <w:pPr>
        <w:widowControl w:val="0"/>
        <w:jc w:val="center"/>
        <w:rPr>
          <w:rFonts w:ascii="Poppins" w:hAnsi="Poppins" w:cs="Poppins"/>
          <w:b/>
          <w:sz w:val="19"/>
          <w:szCs w:val="19"/>
        </w:rPr>
      </w:pPr>
    </w:p>
    <w:p w14:paraId="7C21B420" w14:textId="77777777" w:rsidR="007D5341" w:rsidRPr="00766BC5" w:rsidRDefault="007D5341" w:rsidP="007D5341">
      <w:pPr>
        <w:widowControl w:val="0"/>
        <w:jc w:val="center"/>
        <w:rPr>
          <w:rFonts w:ascii="Poppins" w:hAnsi="Poppins" w:cs="Poppins"/>
          <w:b/>
          <w:sz w:val="19"/>
          <w:szCs w:val="19"/>
        </w:rPr>
      </w:pPr>
    </w:p>
    <w:p w14:paraId="34083898" w14:textId="77777777" w:rsidR="007D5341" w:rsidRPr="00766BC5" w:rsidRDefault="007D5341" w:rsidP="007D5341">
      <w:pPr>
        <w:widowControl w:val="0"/>
        <w:jc w:val="center"/>
        <w:rPr>
          <w:rFonts w:ascii="Poppins" w:hAnsi="Poppins" w:cs="Poppins"/>
          <w:b/>
          <w:sz w:val="19"/>
          <w:szCs w:val="19"/>
        </w:rPr>
      </w:pPr>
    </w:p>
    <w:p w14:paraId="3A6FFA8F" w14:textId="77777777" w:rsidR="007D5341" w:rsidRPr="00766BC5" w:rsidRDefault="007D5341" w:rsidP="007D5341">
      <w:pPr>
        <w:widowControl w:val="0"/>
        <w:jc w:val="center"/>
        <w:rPr>
          <w:rFonts w:ascii="Poppins" w:hAnsi="Poppins" w:cs="Poppins"/>
          <w:b/>
          <w:sz w:val="19"/>
          <w:szCs w:val="19"/>
        </w:rPr>
      </w:pPr>
    </w:p>
    <w:p w14:paraId="74EC0388" w14:textId="77777777" w:rsidR="007D5341" w:rsidRPr="00766BC5" w:rsidRDefault="007D5341" w:rsidP="007D5341">
      <w:pPr>
        <w:widowControl w:val="0"/>
        <w:jc w:val="center"/>
        <w:rPr>
          <w:rFonts w:ascii="Poppins" w:hAnsi="Poppins" w:cs="Poppins"/>
          <w:b/>
          <w:sz w:val="19"/>
          <w:szCs w:val="19"/>
        </w:rPr>
      </w:pPr>
    </w:p>
    <w:p w14:paraId="1D507278" w14:textId="77777777" w:rsidR="007D5341" w:rsidRPr="00766BC5" w:rsidRDefault="007D5341" w:rsidP="007D5341">
      <w:pPr>
        <w:widowControl w:val="0"/>
        <w:jc w:val="center"/>
        <w:rPr>
          <w:rFonts w:ascii="Poppins" w:hAnsi="Poppins" w:cs="Poppins"/>
          <w:b/>
          <w:sz w:val="19"/>
          <w:szCs w:val="19"/>
        </w:rPr>
      </w:pPr>
    </w:p>
    <w:p w14:paraId="32441506" w14:textId="77777777" w:rsidR="007D5341" w:rsidRPr="00766BC5" w:rsidRDefault="007D5341" w:rsidP="007D5341">
      <w:pPr>
        <w:widowControl w:val="0"/>
        <w:jc w:val="center"/>
        <w:rPr>
          <w:rFonts w:ascii="Poppins" w:hAnsi="Poppins" w:cs="Poppins"/>
          <w:b/>
          <w:sz w:val="19"/>
          <w:szCs w:val="19"/>
        </w:rPr>
      </w:pPr>
    </w:p>
    <w:p w14:paraId="78E76031" w14:textId="77777777" w:rsidR="007D5341" w:rsidRPr="00766BC5" w:rsidRDefault="007D5341" w:rsidP="007D5341">
      <w:pPr>
        <w:widowControl w:val="0"/>
        <w:jc w:val="center"/>
        <w:rPr>
          <w:rFonts w:ascii="Poppins" w:hAnsi="Poppins" w:cs="Poppins"/>
          <w:b/>
          <w:sz w:val="19"/>
          <w:szCs w:val="19"/>
        </w:rPr>
      </w:pPr>
    </w:p>
    <w:p w14:paraId="5F622FE9" w14:textId="77777777" w:rsidR="007D5341" w:rsidRPr="00766BC5" w:rsidRDefault="007D5341" w:rsidP="007D5341">
      <w:pPr>
        <w:widowControl w:val="0"/>
        <w:jc w:val="center"/>
        <w:rPr>
          <w:rFonts w:ascii="Poppins" w:hAnsi="Poppins" w:cs="Poppins"/>
          <w:b/>
          <w:sz w:val="19"/>
          <w:szCs w:val="19"/>
        </w:rPr>
      </w:pPr>
    </w:p>
    <w:p w14:paraId="54D4DE14" w14:textId="77777777" w:rsidR="007D5341" w:rsidRPr="00766BC5" w:rsidRDefault="007D5341" w:rsidP="007D5341">
      <w:pPr>
        <w:widowControl w:val="0"/>
        <w:jc w:val="center"/>
        <w:rPr>
          <w:rFonts w:ascii="Poppins" w:hAnsi="Poppins" w:cs="Poppins"/>
          <w:b/>
          <w:sz w:val="19"/>
          <w:szCs w:val="19"/>
        </w:rPr>
      </w:pPr>
    </w:p>
    <w:p w14:paraId="05587658" w14:textId="77777777" w:rsidR="007D5341" w:rsidRPr="00766BC5" w:rsidRDefault="007D5341" w:rsidP="007D5341">
      <w:pPr>
        <w:widowControl w:val="0"/>
        <w:jc w:val="center"/>
        <w:rPr>
          <w:rFonts w:ascii="Poppins" w:hAnsi="Poppins" w:cs="Poppins"/>
          <w:b/>
          <w:sz w:val="19"/>
          <w:szCs w:val="19"/>
        </w:rPr>
      </w:pPr>
    </w:p>
    <w:p w14:paraId="2DC0AF9D" w14:textId="77777777" w:rsidR="007D5341" w:rsidRPr="00766BC5" w:rsidRDefault="007D5341" w:rsidP="007D5341">
      <w:pPr>
        <w:widowControl w:val="0"/>
        <w:jc w:val="center"/>
        <w:rPr>
          <w:rFonts w:ascii="Poppins" w:hAnsi="Poppins" w:cs="Poppins"/>
          <w:b/>
          <w:sz w:val="19"/>
          <w:szCs w:val="19"/>
        </w:rPr>
      </w:pPr>
    </w:p>
    <w:p w14:paraId="541DE2DD" w14:textId="77777777" w:rsidR="007D5341" w:rsidRPr="00766BC5" w:rsidRDefault="007D5341" w:rsidP="007D5341">
      <w:pPr>
        <w:widowControl w:val="0"/>
        <w:jc w:val="center"/>
        <w:rPr>
          <w:rFonts w:ascii="Poppins" w:hAnsi="Poppins" w:cs="Poppins"/>
          <w:b/>
          <w:sz w:val="19"/>
          <w:szCs w:val="19"/>
        </w:rPr>
      </w:pPr>
    </w:p>
    <w:p w14:paraId="19952768" w14:textId="77777777" w:rsidR="007D5341" w:rsidRPr="00766BC5" w:rsidRDefault="007D5341" w:rsidP="007D5341">
      <w:pPr>
        <w:widowControl w:val="0"/>
        <w:jc w:val="center"/>
        <w:rPr>
          <w:rFonts w:ascii="Poppins" w:hAnsi="Poppins" w:cs="Poppins"/>
          <w:b/>
          <w:sz w:val="19"/>
          <w:szCs w:val="19"/>
        </w:rPr>
      </w:pPr>
    </w:p>
    <w:p w14:paraId="0A158292" w14:textId="77777777" w:rsidR="007D5341" w:rsidRPr="00766BC5" w:rsidRDefault="007D5341" w:rsidP="007D5341">
      <w:pPr>
        <w:widowControl w:val="0"/>
        <w:jc w:val="center"/>
        <w:rPr>
          <w:rFonts w:ascii="Poppins" w:hAnsi="Poppins" w:cs="Poppins"/>
          <w:b/>
          <w:sz w:val="19"/>
          <w:szCs w:val="19"/>
        </w:rPr>
      </w:pPr>
    </w:p>
    <w:p w14:paraId="763EE0F2" w14:textId="77777777" w:rsidR="007D5341" w:rsidRPr="00766BC5" w:rsidRDefault="007D5341" w:rsidP="007D5341">
      <w:pPr>
        <w:widowControl w:val="0"/>
        <w:jc w:val="center"/>
        <w:rPr>
          <w:rFonts w:ascii="Poppins" w:hAnsi="Poppins" w:cs="Poppins"/>
          <w:b/>
          <w:sz w:val="19"/>
          <w:szCs w:val="19"/>
        </w:rPr>
      </w:pPr>
    </w:p>
    <w:p w14:paraId="65488FCF" w14:textId="77777777" w:rsidR="007D5341" w:rsidRPr="00766BC5" w:rsidRDefault="007D5341" w:rsidP="007D5341">
      <w:pPr>
        <w:widowControl w:val="0"/>
        <w:jc w:val="center"/>
        <w:rPr>
          <w:rFonts w:ascii="Poppins" w:hAnsi="Poppins" w:cs="Poppins"/>
          <w:b/>
          <w:sz w:val="19"/>
          <w:szCs w:val="19"/>
        </w:rPr>
      </w:pPr>
    </w:p>
    <w:p w14:paraId="2BC1E79F" w14:textId="77777777" w:rsidR="007D5341" w:rsidRPr="00766BC5" w:rsidRDefault="007D5341" w:rsidP="007D5341">
      <w:pPr>
        <w:rPr>
          <w:rFonts w:ascii="Poppins" w:hAnsi="Poppins" w:cs="Poppins"/>
          <w:b/>
          <w:color w:val="auto"/>
          <w:sz w:val="19"/>
          <w:szCs w:val="19"/>
          <w:lang w:val="pt-BR"/>
        </w:rPr>
      </w:pPr>
    </w:p>
    <w:p w14:paraId="48DF760F" w14:textId="77777777" w:rsidR="007D5341" w:rsidRPr="00766BC5" w:rsidRDefault="007D5341" w:rsidP="007D5341">
      <w:pPr>
        <w:jc w:val="center"/>
        <w:rPr>
          <w:rFonts w:ascii="Poppins" w:hAnsi="Poppins" w:cs="Poppins"/>
          <w:b/>
          <w:color w:val="auto"/>
          <w:sz w:val="19"/>
          <w:szCs w:val="19"/>
          <w:lang w:val="pt-BR"/>
        </w:rPr>
      </w:pPr>
      <w:r w:rsidRPr="00766BC5">
        <w:rPr>
          <w:rFonts w:ascii="Poppins" w:hAnsi="Poppins" w:cs="Poppins"/>
          <w:b/>
          <w:color w:val="auto"/>
          <w:sz w:val="19"/>
          <w:szCs w:val="19"/>
          <w:lang w:val="pt-BR"/>
        </w:rPr>
        <w:t>ANEXO Nº 7</w:t>
      </w:r>
    </w:p>
    <w:p w14:paraId="3FC0F93D" w14:textId="77777777" w:rsidR="007D5341" w:rsidRPr="00766BC5" w:rsidRDefault="007D5341" w:rsidP="007D5341">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69266031" w14:textId="77777777" w:rsidR="007D5341" w:rsidRPr="00766BC5" w:rsidRDefault="007D5341" w:rsidP="007D5341">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00451923" w14:textId="77777777" w:rsidR="007D5341" w:rsidRPr="00766BC5" w:rsidRDefault="007D5341" w:rsidP="007D5341">
      <w:pPr>
        <w:pStyle w:val="Textoindependiente"/>
        <w:widowControl w:val="0"/>
        <w:spacing w:after="0"/>
        <w:rPr>
          <w:rFonts w:ascii="Poppins" w:hAnsi="Poppins" w:cs="Poppins"/>
          <w:sz w:val="19"/>
          <w:szCs w:val="19"/>
          <w:lang w:val="pt-BR"/>
        </w:rPr>
      </w:pPr>
    </w:p>
    <w:p w14:paraId="75E20550"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7AF2D7B4" w14:textId="77777777" w:rsidR="007D5341" w:rsidRPr="00766BC5" w:rsidRDefault="007D5341" w:rsidP="007D5341">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14A168A" w14:textId="77777777" w:rsidR="007D5341" w:rsidRPr="00766BC5" w:rsidRDefault="007D5341" w:rsidP="007D5341">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[CONSIGNAR NOMENCLATURA DEL CONCURSO]</w:t>
      </w:r>
    </w:p>
    <w:p w14:paraId="224F999B" w14:textId="77777777" w:rsidR="007D5341" w:rsidRPr="00766BC5" w:rsidRDefault="007D5341" w:rsidP="007D5341">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62C4913E" w14:textId="77777777" w:rsidR="007D5341" w:rsidRPr="00766BC5" w:rsidRDefault="007D5341" w:rsidP="007D5341">
      <w:pPr>
        <w:pStyle w:val="Textoindependiente"/>
        <w:widowControl w:val="0"/>
        <w:spacing w:after="0"/>
        <w:jc w:val="both"/>
        <w:rPr>
          <w:rFonts w:ascii="Poppins" w:hAnsi="Poppins" w:cs="Poppins"/>
          <w:sz w:val="19"/>
          <w:szCs w:val="19"/>
        </w:rPr>
      </w:pPr>
    </w:p>
    <w:p w14:paraId="2A04F1BC" w14:textId="77777777" w:rsidR="007D5341" w:rsidRPr="00766BC5" w:rsidRDefault="007D5341" w:rsidP="007D5341">
      <w:pPr>
        <w:pStyle w:val="Textoindependiente"/>
        <w:widowControl w:val="0"/>
        <w:spacing w:after="0"/>
        <w:jc w:val="both"/>
        <w:rPr>
          <w:rFonts w:ascii="Poppins" w:hAnsi="Poppins" w:cs="Poppins"/>
          <w:sz w:val="19"/>
          <w:szCs w:val="19"/>
        </w:rPr>
      </w:pPr>
    </w:p>
    <w:p w14:paraId="1ABA7697" w14:textId="77777777" w:rsidR="007D5341" w:rsidRPr="00766BC5" w:rsidRDefault="007D5341" w:rsidP="007D5341">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E6448A8" w14:textId="77777777" w:rsidR="007D5341" w:rsidRPr="00766BC5" w:rsidRDefault="007D5341" w:rsidP="007D5341">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7D5341" w:rsidRPr="00766BC5" w14:paraId="44BC4D0E" w14:textId="77777777" w:rsidTr="00585F36">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68445202"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0B1608"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OBJETO DEL CONCURSO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8FBAF"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7D5341" w:rsidRPr="00766BC5" w14:paraId="1C36A3A3" w14:textId="77777777" w:rsidTr="00585F36">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06E4DBD2" w14:textId="77777777" w:rsidR="007D5341" w:rsidRPr="00766BC5" w:rsidRDefault="007D5341" w:rsidP="00585F36">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14D1B094" w14:textId="77777777" w:rsidR="007D5341" w:rsidRPr="00766BC5" w:rsidRDefault="007D5341" w:rsidP="00585F36">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4B6FD477" w14:textId="77777777" w:rsidR="007D5341" w:rsidRPr="00766BC5" w:rsidRDefault="007D5341" w:rsidP="00585F36">
            <w:pPr>
              <w:pStyle w:val="Textoindependiente"/>
              <w:widowControl w:val="0"/>
              <w:spacing w:after="0"/>
              <w:jc w:val="right"/>
              <w:rPr>
                <w:rFonts w:ascii="Poppins" w:hAnsi="Poppins" w:cs="Poppins"/>
                <w:b/>
                <w:sz w:val="19"/>
                <w:szCs w:val="19"/>
              </w:rPr>
            </w:pPr>
          </w:p>
        </w:tc>
      </w:tr>
    </w:tbl>
    <w:p w14:paraId="773065D9" w14:textId="77777777" w:rsidR="007D5341" w:rsidRPr="00766BC5" w:rsidRDefault="007D5341" w:rsidP="007D5341">
      <w:pPr>
        <w:pStyle w:val="Textoindependiente"/>
        <w:widowControl w:val="0"/>
        <w:spacing w:after="0"/>
        <w:jc w:val="both"/>
        <w:rPr>
          <w:rFonts w:ascii="Poppins" w:hAnsi="Poppins" w:cs="Poppins"/>
          <w:color w:val="000000"/>
          <w:sz w:val="19"/>
          <w:szCs w:val="19"/>
        </w:rPr>
      </w:pPr>
    </w:p>
    <w:p w14:paraId="16C03A88" w14:textId="77777777" w:rsidR="007D5341" w:rsidRPr="00766BC5" w:rsidRDefault="007D5341" w:rsidP="007D5341">
      <w:pPr>
        <w:pStyle w:val="Textoindependiente"/>
        <w:widowControl w:val="0"/>
        <w:jc w:val="both"/>
        <w:rPr>
          <w:rFonts w:ascii="Poppins" w:hAnsi="Poppins" w:cs="Poppins"/>
          <w:sz w:val="19"/>
          <w:szCs w:val="19"/>
        </w:rPr>
      </w:pPr>
      <w:bookmarkStart w:id="7"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7"/>
    <w:p w14:paraId="67924141" w14:textId="77777777" w:rsidR="007D5341" w:rsidRPr="00766BC5" w:rsidRDefault="007D5341" w:rsidP="007D5341">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0DE503F"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monto de la oferta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1BB987D6"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p>
    <w:p w14:paraId="379CD577"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16B5FCF7" w14:textId="77777777" w:rsidR="007D5341" w:rsidRPr="00766BC5" w:rsidRDefault="007D5341" w:rsidP="007D5341">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5EB65530"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3EEFAE4"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521BB83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C78244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78156886" w14:textId="77777777" w:rsidR="007D5341" w:rsidRPr="00766BC5" w:rsidRDefault="007D5341" w:rsidP="007D5341">
      <w:pPr>
        <w:widowControl w:val="0"/>
        <w:ind w:right="-1"/>
        <w:jc w:val="center"/>
        <w:rPr>
          <w:rFonts w:ascii="Poppins" w:hAnsi="Poppins" w:cs="Poppins"/>
          <w:sz w:val="19"/>
          <w:szCs w:val="19"/>
        </w:rPr>
      </w:pPr>
      <w:r w:rsidRPr="00766BC5">
        <w:rPr>
          <w:rFonts w:ascii="Poppins" w:hAnsi="Poppins" w:cs="Poppins"/>
          <w:sz w:val="19"/>
          <w:szCs w:val="19"/>
        </w:rPr>
        <w:t>………..........................................................</w:t>
      </w:r>
    </w:p>
    <w:p w14:paraId="6857D29D"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C37CDA5" w14:textId="77777777" w:rsidR="007D5341" w:rsidRPr="00766BC5" w:rsidRDefault="007D5341" w:rsidP="007D5341">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53D8E90A"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43710404" w14:textId="77777777" w:rsidR="007D5341" w:rsidRPr="00766BC5" w:rsidRDefault="007D5341" w:rsidP="007D5341">
      <w:pPr>
        <w:rPr>
          <w:rFonts w:ascii="Poppins" w:hAnsi="Poppins" w:cs="Poppins"/>
          <w:strike/>
          <w:sz w:val="19"/>
          <w:szCs w:val="19"/>
        </w:rPr>
      </w:pPr>
    </w:p>
    <w:p w14:paraId="61B3F00F" w14:textId="77777777" w:rsidR="007D5341" w:rsidRPr="000C74B3" w:rsidRDefault="007D5341" w:rsidP="007D5341">
      <w:pPr>
        <w:rPr>
          <w:rFonts w:ascii="Poppins" w:hAnsi="Poppins" w:cs="Poppins"/>
          <w:strike/>
          <w:sz w:val="19"/>
          <w:szCs w:val="19"/>
        </w:rPr>
      </w:pPr>
      <w:r>
        <w:rPr>
          <w:rFonts w:ascii="Poppins" w:hAnsi="Poppins" w:cs="Poppins"/>
          <w:strike/>
          <w:sz w:val="19"/>
          <w:szCs w:val="19"/>
        </w:rPr>
        <w:br w:type="page"/>
      </w:r>
    </w:p>
    <w:p w14:paraId="4F0D4AC9" w14:textId="77777777" w:rsidR="007D5341" w:rsidRPr="001267E9" w:rsidRDefault="007D5341" w:rsidP="007D5341">
      <w:pPr>
        <w:jc w:val="center"/>
        <w:rPr>
          <w:rFonts w:ascii="Poppins" w:hAnsi="Poppins" w:cs="Poppins"/>
          <w:b/>
          <w:spacing w:val="3"/>
          <w:sz w:val="19"/>
          <w:szCs w:val="19"/>
        </w:rPr>
      </w:pPr>
    </w:p>
    <w:p w14:paraId="4BFAEAF8" w14:textId="77777777" w:rsidR="007D5341" w:rsidRPr="001267E9" w:rsidRDefault="007D5341" w:rsidP="007D5341">
      <w:pPr>
        <w:jc w:val="center"/>
        <w:rPr>
          <w:rFonts w:ascii="Poppins" w:hAnsi="Poppins" w:cs="Poppins"/>
          <w:b/>
          <w:spacing w:val="3"/>
          <w:sz w:val="19"/>
          <w:szCs w:val="19"/>
        </w:rPr>
      </w:pPr>
      <w:r>
        <w:rPr>
          <w:rFonts w:ascii="Poppins" w:hAnsi="Poppins" w:cs="Poppins"/>
          <w:b/>
          <w:spacing w:val="3"/>
          <w:sz w:val="19"/>
          <w:szCs w:val="19"/>
        </w:rPr>
        <w:t>A</w:t>
      </w:r>
      <w:r w:rsidRPr="001267E9">
        <w:rPr>
          <w:rFonts w:ascii="Poppins" w:hAnsi="Poppins" w:cs="Poppins"/>
          <w:b/>
          <w:spacing w:val="3"/>
          <w:sz w:val="19"/>
          <w:szCs w:val="19"/>
        </w:rPr>
        <w:t xml:space="preserve">PÉNDICE </w:t>
      </w:r>
      <w:proofErr w:type="spellStart"/>
      <w:r w:rsidRPr="001267E9">
        <w:rPr>
          <w:rFonts w:ascii="Poppins" w:hAnsi="Poppins" w:cs="Poppins"/>
          <w:b/>
          <w:spacing w:val="3"/>
          <w:sz w:val="19"/>
          <w:szCs w:val="19"/>
        </w:rPr>
        <w:t>N°</w:t>
      </w:r>
      <w:proofErr w:type="spellEnd"/>
      <w:r w:rsidRPr="001267E9">
        <w:rPr>
          <w:rFonts w:ascii="Poppins" w:hAnsi="Poppins" w:cs="Poppins"/>
          <w:b/>
          <w:spacing w:val="3"/>
          <w:sz w:val="19"/>
          <w:szCs w:val="19"/>
        </w:rPr>
        <w:t xml:space="preserve"> 1</w:t>
      </w:r>
    </w:p>
    <w:p w14:paraId="7414FFC9" w14:textId="77777777" w:rsidR="007D5341" w:rsidRPr="001267E9" w:rsidRDefault="007D5341" w:rsidP="007D5341">
      <w:pPr>
        <w:spacing w:after="160" w:line="259" w:lineRule="auto"/>
        <w:ind w:left="2836" w:firstLine="709"/>
        <w:rPr>
          <w:rFonts w:ascii="Poppins" w:hAnsi="Poppins" w:cs="Poppins"/>
          <w:b/>
          <w:sz w:val="19"/>
          <w:szCs w:val="19"/>
        </w:rPr>
      </w:pPr>
    </w:p>
    <w:p w14:paraId="64A5BE19" w14:textId="77777777" w:rsidR="007D5341" w:rsidRPr="00766BC5" w:rsidRDefault="007D5341" w:rsidP="007D5341">
      <w:pPr>
        <w:jc w:val="center"/>
        <w:rPr>
          <w:rFonts w:ascii="Poppins" w:hAnsi="Poppins" w:cs="Poppins"/>
          <w:b/>
          <w:sz w:val="19"/>
          <w:szCs w:val="19"/>
        </w:rPr>
      </w:pPr>
      <w:r>
        <w:rPr>
          <w:rFonts w:ascii="Poppins" w:hAnsi="Poppins" w:cs="Poppins"/>
          <w:b/>
          <w:sz w:val="19"/>
          <w:szCs w:val="19"/>
        </w:rPr>
        <w:t>PACTO DE INTEGRIDAD</w:t>
      </w:r>
      <w:r w:rsidRPr="00766BC5">
        <w:rPr>
          <w:rStyle w:val="Refdenotaalpie"/>
          <w:rFonts w:ascii="Poppins" w:hAnsi="Poppins" w:cs="Poppins"/>
          <w:b/>
          <w:sz w:val="19"/>
          <w:szCs w:val="19"/>
        </w:rPr>
        <w:footnoteReference w:id="14"/>
      </w:r>
    </w:p>
    <w:p w14:paraId="457ABD7E" w14:textId="77777777" w:rsidR="007D5341" w:rsidRPr="00766BC5" w:rsidRDefault="007D5341" w:rsidP="007D5341">
      <w:pPr>
        <w:jc w:val="center"/>
        <w:rPr>
          <w:rFonts w:ascii="Poppins" w:hAnsi="Poppins" w:cs="Poppins"/>
          <w:b/>
          <w:sz w:val="19"/>
          <w:szCs w:val="19"/>
        </w:rPr>
      </w:pPr>
    </w:p>
    <w:p w14:paraId="10C460A5" w14:textId="77777777" w:rsidR="007D5341" w:rsidRPr="00766BC5" w:rsidRDefault="007D5341" w:rsidP="007D5341">
      <w:pPr>
        <w:suppressAutoHyphens/>
        <w:spacing w:before="20" w:after="20"/>
        <w:jc w:val="both"/>
        <w:rPr>
          <w:rFonts w:ascii="Poppins" w:hAnsi="Poppins" w:cs="Poppins"/>
          <w:sz w:val="19"/>
          <w:szCs w:val="19"/>
          <w:lang w:eastAsia="en-US"/>
        </w:rPr>
      </w:pPr>
    </w:p>
    <w:p w14:paraId="58BC538F" w14:textId="77777777" w:rsidR="007D5341" w:rsidRPr="00766BC5" w:rsidRDefault="007D5341" w:rsidP="007D5341">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proofErr w:type="gramEnd"/>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4BDE88F0" w14:textId="77777777" w:rsidR="007D5341" w:rsidRPr="00766BC5" w:rsidRDefault="007D5341" w:rsidP="007D5341">
      <w:pPr>
        <w:ind w:hanging="10"/>
        <w:jc w:val="both"/>
        <w:rPr>
          <w:rFonts w:ascii="Poppins" w:hAnsi="Poppins" w:cs="Poppins"/>
          <w:sz w:val="19"/>
          <w:szCs w:val="19"/>
          <w:lang w:val="es-MX"/>
        </w:rPr>
      </w:pPr>
    </w:p>
    <w:p w14:paraId="33383FEC"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0FF90752" w14:textId="77777777" w:rsidR="007D5341" w:rsidRPr="00A556C5" w:rsidRDefault="007D5341" w:rsidP="007D5341">
      <w:pPr>
        <w:widowControl w:val="0"/>
        <w:jc w:val="both"/>
        <w:rPr>
          <w:rFonts w:ascii="Poppins" w:hAnsi="Poppins" w:cs="Poppins"/>
          <w:sz w:val="19"/>
          <w:szCs w:val="19"/>
        </w:rPr>
      </w:pPr>
    </w:p>
    <w:p w14:paraId="5F9A8C4F"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4705A364"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3E5A145C"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20CBEFE1"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4ABE5824"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34828E9" w14:textId="77777777" w:rsidR="007D5341" w:rsidRPr="00A556C5" w:rsidRDefault="007D5341" w:rsidP="007D5341">
      <w:pPr>
        <w:widowControl w:val="0"/>
        <w:jc w:val="both"/>
        <w:rPr>
          <w:rFonts w:ascii="Poppins" w:hAnsi="Poppins" w:cs="Poppins"/>
          <w:sz w:val="19"/>
          <w:szCs w:val="19"/>
        </w:rPr>
      </w:pPr>
    </w:p>
    <w:p w14:paraId="02561F3B"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3CF8D0D6" w14:textId="77777777" w:rsidR="007D5341" w:rsidRPr="00A556C5" w:rsidRDefault="007D5341" w:rsidP="007D5341">
      <w:pPr>
        <w:widowControl w:val="0"/>
        <w:jc w:val="both"/>
        <w:rPr>
          <w:rFonts w:ascii="Poppins" w:hAnsi="Poppins" w:cs="Poppins"/>
          <w:sz w:val="19"/>
          <w:szCs w:val="19"/>
        </w:rPr>
      </w:pPr>
    </w:p>
    <w:p w14:paraId="30706746" w14:textId="77777777" w:rsidR="007D5341" w:rsidRDefault="007D5341" w:rsidP="007D5341">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6336A9D7" w14:textId="77777777" w:rsidR="007D5341" w:rsidRDefault="007D5341" w:rsidP="007D5341">
      <w:pPr>
        <w:pStyle w:val="Prrafodelista"/>
        <w:widowControl w:val="0"/>
        <w:jc w:val="both"/>
        <w:rPr>
          <w:rFonts w:ascii="Poppins" w:hAnsi="Poppins" w:cs="Poppins"/>
          <w:sz w:val="19"/>
          <w:szCs w:val="19"/>
        </w:rPr>
      </w:pPr>
    </w:p>
    <w:p w14:paraId="431E8CE6" w14:textId="77777777" w:rsidR="007D5341" w:rsidRPr="00A556C5" w:rsidRDefault="007D5341" w:rsidP="007D5341">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6102DB3" w14:textId="77777777" w:rsidR="007D5341" w:rsidRPr="00A556C5" w:rsidRDefault="007D5341" w:rsidP="007D5341">
      <w:pPr>
        <w:pStyle w:val="Prrafodelista"/>
        <w:rPr>
          <w:rFonts w:ascii="Poppins" w:hAnsi="Poppins" w:cs="Poppins"/>
          <w:sz w:val="19"/>
          <w:szCs w:val="19"/>
        </w:rPr>
      </w:pPr>
    </w:p>
    <w:p w14:paraId="35B5CCD9" w14:textId="77777777" w:rsidR="007D5341" w:rsidRPr="00A556C5" w:rsidRDefault="007D5341" w:rsidP="007D5341">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1A8069BD" w14:textId="77777777" w:rsidR="007D5341" w:rsidRDefault="007D5341" w:rsidP="007D5341">
      <w:pPr>
        <w:widowControl w:val="0"/>
        <w:jc w:val="both"/>
        <w:rPr>
          <w:rFonts w:ascii="Poppins" w:hAnsi="Poppins" w:cs="Poppins"/>
          <w:sz w:val="19"/>
          <w:szCs w:val="19"/>
        </w:rPr>
      </w:pPr>
    </w:p>
    <w:p w14:paraId="4B654762" w14:textId="77777777" w:rsidR="007D5341" w:rsidRPr="00A556C5" w:rsidRDefault="007D5341" w:rsidP="007D5341">
      <w:pPr>
        <w:widowControl w:val="0"/>
        <w:jc w:val="both"/>
        <w:rPr>
          <w:rFonts w:ascii="Poppins" w:hAnsi="Poppins" w:cs="Poppins"/>
          <w:sz w:val="19"/>
          <w:szCs w:val="19"/>
        </w:rPr>
      </w:pPr>
    </w:p>
    <w:p w14:paraId="07705EA2"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7CEB3322" w14:textId="77777777" w:rsidR="007D5341" w:rsidRDefault="007D5341" w:rsidP="007D5341">
      <w:pPr>
        <w:widowControl w:val="0"/>
        <w:jc w:val="both"/>
        <w:rPr>
          <w:rFonts w:ascii="Poppins" w:hAnsi="Poppins" w:cs="Poppins"/>
          <w:sz w:val="19"/>
          <w:szCs w:val="19"/>
        </w:rPr>
      </w:pPr>
    </w:p>
    <w:p w14:paraId="661587BA" w14:textId="77777777" w:rsidR="007D5341" w:rsidRPr="00A556C5" w:rsidRDefault="007D5341" w:rsidP="007D5341">
      <w:pPr>
        <w:widowControl w:val="0"/>
        <w:jc w:val="both"/>
        <w:rPr>
          <w:rFonts w:ascii="Poppins" w:hAnsi="Poppins" w:cs="Poppins"/>
          <w:sz w:val="19"/>
          <w:szCs w:val="19"/>
        </w:rPr>
      </w:pPr>
    </w:p>
    <w:p w14:paraId="6304C575"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49180001" w14:textId="77777777" w:rsidR="007D5341" w:rsidRPr="00A556C5" w:rsidRDefault="007D5341" w:rsidP="007D5341">
      <w:pPr>
        <w:widowControl w:val="0"/>
        <w:jc w:val="both"/>
        <w:rPr>
          <w:rFonts w:ascii="Poppins" w:hAnsi="Poppins" w:cs="Poppins"/>
          <w:sz w:val="19"/>
          <w:szCs w:val="19"/>
        </w:rPr>
      </w:pPr>
    </w:p>
    <w:p w14:paraId="38C512C9"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7B6E7C7D" w14:textId="77777777" w:rsidR="007D5341" w:rsidRPr="00766BC5" w:rsidRDefault="007D5341" w:rsidP="007D5341">
      <w:pPr>
        <w:ind w:hanging="10"/>
        <w:rPr>
          <w:rFonts w:ascii="Poppins" w:hAnsi="Poppins" w:cs="Poppins"/>
          <w:sz w:val="19"/>
          <w:szCs w:val="19"/>
          <w:lang w:val="es-MX"/>
        </w:rPr>
      </w:pPr>
    </w:p>
    <w:p w14:paraId="58AAAE96" w14:textId="77777777" w:rsidR="007D5341" w:rsidRPr="00766BC5" w:rsidRDefault="007D5341" w:rsidP="007D5341">
      <w:pPr>
        <w:ind w:hanging="10"/>
        <w:rPr>
          <w:rFonts w:ascii="Poppins" w:hAnsi="Poppins" w:cs="Poppins"/>
          <w:sz w:val="19"/>
          <w:szCs w:val="19"/>
          <w:lang w:val="es-MX"/>
        </w:rPr>
      </w:pPr>
    </w:p>
    <w:p w14:paraId="26F88EFB" w14:textId="77777777" w:rsidR="007D5341" w:rsidRPr="00766BC5" w:rsidRDefault="007D5341" w:rsidP="007D5341">
      <w:pPr>
        <w:rPr>
          <w:rFonts w:ascii="Poppins" w:hAnsi="Poppins" w:cs="Poppins"/>
          <w:sz w:val="19"/>
          <w:szCs w:val="19"/>
          <w:lang w:val="es-MX"/>
        </w:rPr>
      </w:pPr>
    </w:p>
    <w:p w14:paraId="2891E889" w14:textId="77777777" w:rsidR="007D5341" w:rsidRPr="00766BC5" w:rsidRDefault="007D5341" w:rsidP="007D5341">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00928FD6" w14:textId="77777777" w:rsidR="007D5341" w:rsidRPr="00766BC5" w:rsidRDefault="007D5341" w:rsidP="007D5341">
      <w:pPr>
        <w:spacing w:line="360" w:lineRule="auto"/>
        <w:jc w:val="right"/>
        <w:rPr>
          <w:rFonts w:ascii="Poppins" w:hAnsi="Poppins" w:cs="Poppins"/>
          <w:sz w:val="19"/>
          <w:szCs w:val="19"/>
          <w:lang w:val="es-MX"/>
        </w:rPr>
      </w:pPr>
    </w:p>
    <w:p w14:paraId="11A4C3D6" w14:textId="77777777" w:rsidR="007D5341" w:rsidRPr="00766BC5" w:rsidRDefault="007D5341" w:rsidP="007D5341">
      <w:pPr>
        <w:spacing w:line="360" w:lineRule="auto"/>
        <w:rPr>
          <w:rFonts w:ascii="Poppins" w:hAnsi="Poppins" w:cs="Poppins"/>
          <w:sz w:val="19"/>
          <w:szCs w:val="19"/>
          <w:lang w:val="es-MX"/>
        </w:rPr>
      </w:pPr>
    </w:p>
    <w:p w14:paraId="78F999F8" w14:textId="77777777" w:rsidR="007D5341" w:rsidRPr="00766BC5" w:rsidRDefault="007D5341" w:rsidP="007D5341">
      <w:pPr>
        <w:spacing w:line="360" w:lineRule="auto"/>
        <w:rPr>
          <w:rFonts w:ascii="Poppins" w:hAnsi="Poppins" w:cs="Poppins"/>
          <w:sz w:val="19"/>
          <w:szCs w:val="19"/>
          <w:lang w:val="es-MX"/>
        </w:rPr>
      </w:pPr>
    </w:p>
    <w:p w14:paraId="1A94B166" w14:textId="77777777" w:rsidR="007D5341" w:rsidRPr="00766BC5" w:rsidRDefault="007D5341" w:rsidP="007D5341">
      <w:pPr>
        <w:spacing w:line="360" w:lineRule="auto"/>
        <w:rPr>
          <w:rFonts w:ascii="Poppins" w:hAnsi="Poppins" w:cs="Poppins"/>
          <w:sz w:val="19"/>
          <w:szCs w:val="19"/>
          <w:lang w:val="es-MX"/>
        </w:rPr>
      </w:pPr>
    </w:p>
    <w:p w14:paraId="5566604F" w14:textId="77777777" w:rsidR="007D5341" w:rsidRPr="00766BC5" w:rsidRDefault="007D5341" w:rsidP="007D5341">
      <w:pPr>
        <w:spacing w:line="360" w:lineRule="auto"/>
        <w:rPr>
          <w:rFonts w:ascii="Poppins" w:hAnsi="Poppins" w:cs="Poppins"/>
          <w:sz w:val="19"/>
          <w:szCs w:val="19"/>
          <w:lang w:val="es-MX"/>
        </w:rPr>
      </w:pPr>
    </w:p>
    <w:p w14:paraId="538990C3"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5F836F6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Representante legal o común, o personal profesional y/o técnico presentado, según corresponda</w:t>
      </w:r>
    </w:p>
    <w:p w14:paraId="505628E6" w14:textId="77777777" w:rsidR="007D5341" w:rsidRPr="00766BC5" w:rsidRDefault="007D5341" w:rsidP="007D5341">
      <w:pPr>
        <w:spacing w:line="360" w:lineRule="auto"/>
        <w:rPr>
          <w:rFonts w:ascii="Poppins" w:hAnsi="Poppins" w:cs="Poppins"/>
          <w:sz w:val="19"/>
          <w:szCs w:val="19"/>
          <w:lang w:val="es-MX"/>
        </w:rPr>
      </w:pPr>
    </w:p>
    <w:p w14:paraId="146BCEE8" w14:textId="77777777" w:rsidR="007D5341" w:rsidRDefault="007D5341" w:rsidP="007D5341">
      <w:pPr>
        <w:rPr>
          <w:rFonts w:ascii="Poppins" w:hAnsi="Poppins" w:cs="Poppins"/>
          <w:b/>
          <w:bCs/>
          <w:spacing w:val="3"/>
          <w:sz w:val="19"/>
          <w:szCs w:val="19"/>
        </w:rPr>
      </w:pPr>
      <w:r>
        <w:rPr>
          <w:rFonts w:ascii="Poppins" w:hAnsi="Poppins" w:cs="Poppins"/>
          <w:b/>
          <w:bCs/>
          <w:spacing w:val="3"/>
          <w:sz w:val="19"/>
          <w:szCs w:val="19"/>
        </w:rPr>
        <w:br w:type="page"/>
      </w:r>
    </w:p>
    <w:p w14:paraId="06ED5B79" w14:textId="77777777" w:rsidR="007D5341" w:rsidRDefault="007D5341" w:rsidP="007D5341">
      <w:pPr>
        <w:rPr>
          <w:rFonts w:ascii="Poppins" w:hAnsi="Poppins" w:cs="Poppins"/>
          <w:b/>
          <w:bCs/>
          <w:spacing w:val="3"/>
          <w:sz w:val="19"/>
          <w:szCs w:val="19"/>
        </w:rPr>
      </w:pPr>
      <w:bookmarkStart w:id="9" w:name="_Hlk199137304"/>
    </w:p>
    <w:p w14:paraId="5ADAE57B" w14:textId="77777777" w:rsidR="007D5341" w:rsidRDefault="007D5341" w:rsidP="007D5341">
      <w:pPr>
        <w:rPr>
          <w:rFonts w:ascii="Poppins" w:hAnsi="Poppins" w:cs="Poppins"/>
          <w:b/>
          <w:bCs/>
          <w:spacing w:val="3"/>
          <w:sz w:val="19"/>
          <w:szCs w:val="19"/>
        </w:rPr>
      </w:pPr>
    </w:p>
    <w:bookmarkEnd w:id="9"/>
    <w:p w14:paraId="1AA28630" w14:textId="77777777" w:rsidR="007D5341" w:rsidRDefault="007D5341" w:rsidP="007D5341">
      <w:pPr>
        <w:jc w:val="center"/>
        <w:rPr>
          <w:rFonts w:ascii="Poppins" w:hAnsi="Poppins" w:cs="Poppins"/>
          <w:b/>
          <w:bCs/>
          <w:spacing w:val="3"/>
          <w:sz w:val="19"/>
          <w:szCs w:val="19"/>
        </w:rPr>
      </w:pPr>
    </w:p>
    <w:p w14:paraId="6802A57E" w14:textId="77777777" w:rsidR="007D5341" w:rsidRDefault="007D5341" w:rsidP="007D5341">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2</w:t>
      </w:r>
    </w:p>
    <w:p w14:paraId="4893CC9B" w14:textId="77777777" w:rsidR="007D5341" w:rsidRDefault="007D5341" w:rsidP="007D5341">
      <w:pPr>
        <w:rPr>
          <w:rFonts w:ascii="Poppins" w:hAnsi="Poppins" w:cs="Poppins"/>
          <w:b/>
          <w:bCs/>
          <w:spacing w:val="3"/>
          <w:sz w:val="19"/>
          <w:szCs w:val="19"/>
        </w:rPr>
      </w:pPr>
    </w:p>
    <w:p w14:paraId="691D3D7C" w14:textId="77777777" w:rsidR="007D5341" w:rsidRDefault="007D5341" w:rsidP="007D5341">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Pr>
          <w:rFonts w:ascii="Poppins" w:eastAsia="Raleway" w:hAnsi="Poppins" w:cs="Poppins"/>
          <w:b/>
          <w:sz w:val="24"/>
          <w:szCs w:val="24"/>
        </w:rPr>
        <w:t>FORMULACIÓN DE CONSULTAS EN CONCURSOS DE SELECCIÓN</w:t>
      </w:r>
    </w:p>
    <w:p w14:paraId="21CC9C75" w14:textId="77777777" w:rsidR="007D5341" w:rsidRDefault="007D5341" w:rsidP="007D5341">
      <w:pPr>
        <w:pBdr>
          <w:top w:val="nil"/>
          <w:left w:val="nil"/>
          <w:bottom w:val="nil"/>
          <w:right w:val="nil"/>
          <w:between w:val="nil"/>
        </w:pBdr>
        <w:jc w:val="both"/>
        <w:rPr>
          <w:rFonts w:ascii="Poppins" w:eastAsia="Raleway" w:hAnsi="Poppins" w:cs="Poppins"/>
        </w:rPr>
      </w:pPr>
    </w:p>
    <w:p w14:paraId="419B093F" w14:textId="77777777" w:rsidR="007D5341" w:rsidRDefault="007D5341" w:rsidP="007D5341">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73BEA06F"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731DA766"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53ABF59B"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06FA1766"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43606099"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3669E6E"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72D8BB6C" w14:textId="77777777" w:rsidR="007D5341"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0070470E" wp14:editId="6E6283A1">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237CB73D" w14:textId="77777777" w:rsidR="007D5341" w:rsidRPr="00EA4961" w:rsidRDefault="007D5341" w:rsidP="007D5341">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7047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6"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" adj="11278,44431" fillcolor="red" strokecolor="red" strokeweight="1pt">
                <v:stroke startarrowwidth="narrow" startarrowlength="short" endarrowwidth="narrow" endarrowlength="short"/>
                <v:textbox inset="2.53958mm,1.2694mm,2.53958mm,1.2694mm">
                  <w:txbxContent>
                    <w:p w14:paraId="237CB73D" w14:textId="77777777" w:rsidR="007D5341" w:rsidRPr="00EA4961" w:rsidRDefault="007D5341" w:rsidP="007D5341">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5460A363" wp14:editId="1A68E190">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028E6C1E"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460A363" id="Rectángulo: esquinas redondeadas 8" o:spid="_x0000_s1027"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DlzD6I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028E6C1E" w14:textId="77777777" w:rsidR="007D5341" w:rsidRDefault="007D5341" w:rsidP="007D5341">
                      <w:pPr>
                        <w:textDirection w:val="btLr"/>
                      </w:pPr>
                    </w:p>
                  </w:txbxContent>
                </v:textbox>
              </v:roundrect>
            </w:pict>
          </mc:Fallback>
        </mc:AlternateContent>
      </w:r>
      <w:r>
        <w:rPr>
          <w:noProof/>
        </w:rPr>
        <w:drawing>
          <wp:inline distT="0" distB="0" distL="0" distR="0" wp14:anchorId="44A20790" wp14:editId="1708E646">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7F9B19CA" w14:textId="77777777" w:rsidR="007D5341" w:rsidRDefault="007D5341" w:rsidP="007D5341">
      <w:pPr>
        <w:pBdr>
          <w:top w:val="nil"/>
          <w:left w:val="nil"/>
          <w:bottom w:val="nil"/>
          <w:right w:val="nil"/>
          <w:between w:val="nil"/>
        </w:pBdr>
        <w:ind w:left="720"/>
        <w:jc w:val="both"/>
        <w:rPr>
          <w:rFonts w:ascii="Poppins" w:eastAsia="Raleway" w:hAnsi="Poppins" w:cs="Poppins"/>
        </w:rPr>
      </w:pPr>
    </w:p>
    <w:p w14:paraId="7C394873" w14:textId="77777777" w:rsidR="007D5341" w:rsidRDefault="007D5341" w:rsidP="007D5341">
      <w:pPr>
        <w:pBdr>
          <w:top w:val="nil"/>
          <w:left w:val="nil"/>
          <w:bottom w:val="nil"/>
          <w:right w:val="nil"/>
          <w:between w:val="nil"/>
        </w:pBdr>
        <w:ind w:left="720"/>
        <w:jc w:val="both"/>
        <w:rPr>
          <w:rFonts w:ascii="Poppins" w:eastAsia="Raleway" w:hAnsi="Poppins" w:cs="Poppins"/>
        </w:rPr>
      </w:pPr>
    </w:p>
    <w:p w14:paraId="3C9D5D89"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lastRenderedPageBreak/>
        <w:t>Envío</w:t>
      </w:r>
      <w:r w:rsidRPr="0000340E">
        <w:rPr>
          <w:rFonts w:ascii="Poppins" w:eastAsia="Raleway" w:hAnsi="Poppins" w:cs="Poppins"/>
          <w:b/>
          <w:bCs/>
        </w:rPr>
        <w:t xml:space="preserve"> de consultas</w:t>
      </w:r>
    </w:p>
    <w:p w14:paraId="7C1A310D" w14:textId="77777777" w:rsidR="007D5341" w:rsidRDefault="007D5341" w:rsidP="007D5341">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consultas”</w:t>
      </w:r>
      <w:r w:rsidRPr="008E447B">
        <w:rPr>
          <w:rFonts w:ascii="Poppins" w:eastAsia="Raleway" w:hAnsi="Poppins" w:cs="Poppins"/>
        </w:rPr>
        <w:t>.</w:t>
      </w:r>
    </w:p>
    <w:p w14:paraId="13D8A93A" w14:textId="77777777" w:rsidR="007D5341" w:rsidRPr="008E447B" w:rsidRDefault="007D5341" w:rsidP="007D5341">
      <w:pPr>
        <w:spacing w:before="100" w:beforeAutospacing="1" w:after="100" w:afterAutospacing="1"/>
        <w:ind w:left="720"/>
        <w:jc w:val="center"/>
        <w:rPr>
          <w:rFonts w:ascii="Poppins" w:eastAsia="Raleway" w:hAnsi="Poppins" w:cs="Poppins"/>
        </w:rPr>
      </w:pPr>
      <w:r>
        <w:rPr>
          <w:noProof/>
        </w:rPr>
        <w:drawing>
          <wp:inline distT="0" distB="0" distL="0" distR="0" wp14:anchorId="4B76BF6E" wp14:editId="259ABB0D">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79E0BFF4" w14:textId="77777777" w:rsidR="007D5341" w:rsidRPr="008E447B" w:rsidRDefault="007D5341" w:rsidP="007D5341">
      <w:pPr>
        <w:numPr>
          <w:ilvl w:val="0"/>
          <w:numId w:val="39"/>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3E30E216" w14:textId="77777777" w:rsidR="007D5341" w:rsidRPr="008E447B"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45E35F0" w14:textId="77777777" w:rsidR="007D5341" w:rsidRPr="008E447B"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5D48311F" w14:textId="77777777" w:rsidR="007D5341"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359152B2" w14:textId="77777777" w:rsidR="007D5341" w:rsidRDefault="007D5341" w:rsidP="007D5341">
      <w:pPr>
        <w:spacing w:before="100" w:beforeAutospacing="1" w:after="100" w:afterAutospacing="1"/>
        <w:ind w:left="1080"/>
        <w:jc w:val="center"/>
        <w:rPr>
          <w:rFonts w:ascii="Poppins" w:eastAsia="Raleway" w:hAnsi="Poppins" w:cs="Poppins"/>
        </w:rPr>
      </w:pPr>
      <w:r>
        <w:rPr>
          <w:noProof/>
        </w:rPr>
        <w:drawing>
          <wp:inline distT="0" distB="0" distL="0" distR="0" wp14:anchorId="3C069E44" wp14:editId="64F2678C">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231E47BD" w14:textId="77777777" w:rsidR="007D5341" w:rsidRPr="008E447B" w:rsidRDefault="007D5341" w:rsidP="007D5341">
      <w:pPr>
        <w:spacing w:before="100" w:beforeAutospacing="1" w:after="100" w:afterAutospacing="1"/>
        <w:jc w:val="center"/>
        <w:rPr>
          <w:rFonts w:ascii="Poppins" w:eastAsia="Raleway" w:hAnsi="Poppins" w:cs="Poppins"/>
        </w:rPr>
      </w:pPr>
    </w:p>
    <w:p w14:paraId="5BB2E5AA" w14:textId="77777777" w:rsidR="007D5341" w:rsidRDefault="007D5341" w:rsidP="007D5341">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792199F3" w14:textId="77777777" w:rsidR="007D5341" w:rsidRPr="008E447B" w:rsidRDefault="007D5341" w:rsidP="007D5341">
      <w:pPr>
        <w:numPr>
          <w:ilvl w:val="0"/>
          <w:numId w:val="39"/>
        </w:numPr>
        <w:spacing w:before="100" w:beforeAutospacing="1" w:after="100" w:afterAutospacing="1"/>
        <w:rPr>
          <w:rFonts w:ascii="Poppins" w:eastAsia="Raleway" w:hAnsi="Poppins" w:cs="Poppins"/>
        </w:rPr>
      </w:pPr>
      <w:r>
        <w:rPr>
          <w:rFonts w:ascii="Poppins" w:eastAsia="Raleway" w:hAnsi="Poppins" w:cs="Poppins"/>
          <w:b/>
          <w:bCs/>
        </w:rPr>
        <w:lastRenderedPageBreak/>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191BEE66" w14:textId="77777777" w:rsidR="007D5341" w:rsidRDefault="007D5341" w:rsidP="007D5341">
      <w:pPr>
        <w:numPr>
          <w:ilvl w:val="0"/>
          <w:numId w:val="39"/>
        </w:numPr>
        <w:spacing w:before="100" w:beforeAutospacing="1" w:after="100" w:afterAutospacing="1"/>
        <w:rPr>
          <w:rFonts w:ascii="Poppins" w:eastAsia="Raleway" w:hAnsi="Poppins" w:cs="Poppins"/>
        </w:rPr>
      </w:pPr>
      <w:r w:rsidRPr="005760A4">
        <w:rPr>
          <w:rFonts w:ascii="Poppins" w:eastAsia="Raleway" w:hAnsi="Poppins" w:cs="Poppins"/>
          <w:b/>
          <w:bCs/>
        </w:rPr>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5F9580EA" w14:textId="77777777" w:rsidR="007D5341" w:rsidRPr="008E447B" w:rsidRDefault="007D5341" w:rsidP="007D5341">
      <w:pPr>
        <w:spacing w:before="100" w:beforeAutospacing="1" w:after="100" w:afterAutospacing="1"/>
        <w:ind w:left="720"/>
        <w:jc w:val="center"/>
        <w:rPr>
          <w:rFonts w:ascii="Poppins" w:eastAsia="Raleway" w:hAnsi="Poppins" w:cs="Poppins"/>
        </w:rPr>
      </w:pPr>
      <w:r>
        <w:rPr>
          <w:noProof/>
        </w:rPr>
        <w:drawing>
          <wp:inline distT="0" distB="0" distL="0" distR="0" wp14:anchorId="427B65B0" wp14:editId="12F8E622">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057F8440" w14:textId="77777777" w:rsidR="007D5341" w:rsidRPr="00EA4961" w:rsidRDefault="007D5341" w:rsidP="007D5341">
      <w:pPr>
        <w:pBdr>
          <w:top w:val="nil"/>
          <w:left w:val="nil"/>
          <w:bottom w:val="nil"/>
          <w:right w:val="nil"/>
          <w:between w:val="nil"/>
        </w:pBdr>
        <w:ind w:left="720"/>
        <w:jc w:val="both"/>
        <w:rPr>
          <w:rFonts w:ascii="Poppins" w:eastAsia="Raleway" w:hAnsi="Poppins" w:cs="Poppins"/>
        </w:rPr>
      </w:pPr>
      <w:r>
        <w:rPr>
          <w:noProof/>
        </w:rPr>
        <w:drawing>
          <wp:inline distT="0" distB="0" distL="0" distR="0" wp14:anchorId="71A16DFB" wp14:editId="590528E6">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08014CAB" w14:textId="77777777" w:rsidR="007D5341" w:rsidRDefault="007D5341" w:rsidP="007D5341">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34E6DF30" w14:textId="77777777" w:rsidR="007D5341" w:rsidRPr="00F15D37" w:rsidRDefault="007D5341" w:rsidP="007D5341">
      <w:pPr>
        <w:pBdr>
          <w:top w:val="nil"/>
          <w:left w:val="nil"/>
          <w:bottom w:val="nil"/>
          <w:right w:val="nil"/>
          <w:between w:val="nil"/>
        </w:pBdr>
        <w:ind w:left="720"/>
        <w:jc w:val="both"/>
        <w:rPr>
          <w:rFonts w:ascii="Poppins" w:eastAsia="Raleway" w:hAnsi="Poppins" w:cs="Poppins"/>
          <w:b/>
          <w:sz w:val="24"/>
          <w:szCs w:val="24"/>
        </w:rPr>
      </w:pPr>
    </w:p>
    <w:p w14:paraId="180D0E94" w14:textId="77777777" w:rsidR="007D5341" w:rsidRPr="00EA4961" w:rsidRDefault="007D5341" w:rsidP="007D5341">
      <w:pPr>
        <w:pBdr>
          <w:top w:val="nil"/>
          <w:left w:val="nil"/>
          <w:bottom w:val="nil"/>
          <w:right w:val="nil"/>
          <w:between w:val="nil"/>
        </w:pBdr>
        <w:ind w:left="720"/>
        <w:rPr>
          <w:rFonts w:ascii="Poppins" w:eastAsia="Raleway" w:hAnsi="Poppins" w:cs="Poppins"/>
        </w:rPr>
      </w:pPr>
    </w:p>
    <w:p w14:paraId="47F50AF3" w14:textId="77777777" w:rsidR="007D5341" w:rsidRDefault="007D5341" w:rsidP="007D5341">
      <w:pPr>
        <w:rPr>
          <w:rFonts w:ascii="Poppins" w:hAnsi="Poppins" w:cs="Poppins"/>
          <w:b/>
          <w:bCs/>
          <w:spacing w:val="3"/>
          <w:sz w:val="19"/>
          <w:szCs w:val="19"/>
        </w:rPr>
      </w:pPr>
    </w:p>
    <w:p w14:paraId="1EB1D52F" w14:textId="77777777" w:rsidR="007D5341" w:rsidRDefault="007D5341" w:rsidP="007D5341">
      <w:pPr>
        <w:rPr>
          <w:rFonts w:ascii="Poppins" w:hAnsi="Poppins" w:cs="Poppins"/>
          <w:b/>
          <w:bCs/>
          <w:spacing w:val="3"/>
          <w:sz w:val="19"/>
          <w:szCs w:val="19"/>
        </w:rPr>
      </w:pPr>
    </w:p>
    <w:p w14:paraId="274C3BCD" w14:textId="77777777" w:rsidR="007D5341" w:rsidRDefault="007D5341" w:rsidP="007D5341">
      <w:pPr>
        <w:rPr>
          <w:rFonts w:ascii="Poppins" w:hAnsi="Poppins" w:cs="Poppins"/>
          <w:b/>
          <w:bCs/>
          <w:spacing w:val="3"/>
          <w:sz w:val="19"/>
          <w:szCs w:val="19"/>
        </w:rPr>
      </w:pPr>
    </w:p>
    <w:p w14:paraId="329EE524" w14:textId="77777777" w:rsidR="007D5341" w:rsidRDefault="007D5341" w:rsidP="007D5341">
      <w:pPr>
        <w:rPr>
          <w:rFonts w:ascii="Poppins" w:hAnsi="Poppins" w:cs="Poppins"/>
          <w:b/>
          <w:bCs/>
          <w:spacing w:val="3"/>
          <w:sz w:val="19"/>
          <w:szCs w:val="19"/>
        </w:rPr>
      </w:pPr>
    </w:p>
    <w:p w14:paraId="14C95C5D" w14:textId="77777777" w:rsidR="007D5341" w:rsidRDefault="007D5341" w:rsidP="007D5341">
      <w:pPr>
        <w:rPr>
          <w:rFonts w:ascii="Poppins" w:hAnsi="Poppins" w:cs="Poppins"/>
          <w:b/>
          <w:bCs/>
          <w:spacing w:val="3"/>
          <w:sz w:val="19"/>
          <w:szCs w:val="19"/>
        </w:rPr>
      </w:pPr>
    </w:p>
    <w:p w14:paraId="0BE91DCD" w14:textId="77777777" w:rsidR="007D5341" w:rsidRDefault="007D5341" w:rsidP="007D5341">
      <w:pPr>
        <w:rPr>
          <w:rFonts w:ascii="Poppins" w:hAnsi="Poppins" w:cs="Poppins"/>
          <w:b/>
          <w:bCs/>
          <w:spacing w:val="3"/>
          <w:sz w:val="19"/>
          <w:szCs w:val="19"/>
        </w:rPr>
      </w:pPr>
      <w:r>
        <w:rPr>
          <w:rFonts w:ascii="Poppins" w:hAnsi="Poppins" w:cs="Poppins"/>
          <w:b/>
          <w:bCs/>
          <w:spacing w:val="3"/>
          <w:sz w:val="19"/>
          <w:szCs w:val="19"/>
        </w:rPr>
        <w:br w:type="page"/>
      </w:r>
    </w:p>
    <w:p w14:paraId="0928F5ED" w14:textId="77777777" w:rsidR="007D5341" w:rsidRDefault="007D5341" w:rsidP="007D5341">
      <w:pPr>
        <w:rPr>
          <w:rFonts w:ascii="Poppins" w:hAnsi="Poppins" w:cs="Poppins"/>
          <w:b/>
          <w:bCs/>
          <w:spacing w:val="3"/>
          <w:sz w:val="19"/>
          <w:szCs w:val="19"/>
        </w:rPr>
      </w:pPr>
    </w:p>
    <w:p w14:paraId="036F3E46" w14:textId="77777777" w:rsidR="007D5341" w:rsidRDefault="007D5341" w:rsidP="007D5341">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3</w:t>
      </w:r>
    </w:p>
    <w:p w14:paraId="5DB4A73E" w14:textId="77777777" w:rsidR="007D5341" w:rsidRDefault="007D5341" w:rsidP="007D5341">
      <w:pPr>
        <w:rPr>
          <w:rFonts w:ascii="Poppins" w:hAnsi="Poppins" w:cs="Poppins"/>
          <w:b/>
          <w:bCs/>
          <w:spacing w:val="3"/>
          <w:sz w:val="19"/>
          <w:szCs w:val="19"/>
        </w:rPr>
      </w:pPr>
    </w:p>
    <w:p w14:paraId="7680EEFB" w14:textId="77777777" w:rsidR="007D5341" w:rsidRPr="00F15D37" w:rsidRDefault="007D5341" w:rsidP="007D5341">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Pr>
          <w:rFonts w:ascii="Poppins" w:eastAsia="Raleway" w:hAnsi="Poppins" w:cs="Poppins"/>
          <w:b/>
          <w:sz w:val="24"/>
          <w:szCs w:val="24"/>
        </w:rPr>
        <w:t>PRESENTACION DE PROPUESTAS A CONCURS</w:t>
      </w:r>
      <w:r w:rsidRPr="00F15D37">
        <w:rPr>
          <w:rFonts w:ascii="Poppins" w:eastAsia="Raleway" w:hAnsi="Poppins" w:cs="Poppins"/>
          <w:b/>
          <w:sz w:val="24"/>
          <w:szCs w:val="24"/>
        </w:rPr>
        <w:t>O DE SELECCIÓN</w:t>
      </w:r>
    </w:p>
    <w:p w14:paraId="4B5CFDE2"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498493C1"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7E2525FB"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35FEDCFE" wp14:editId="0D70C329">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69504" behindDoc="0" locked="0" layoutInCell="1" hidden="0" allowOverlap="1" wp14:anchorId="39FBA8ED" wp14:editId="068C6C4F">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CD65CEB"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39FBA8ED" id="Rectángulo: esquinas redondeadas 45" o:spid="_x0000_s1028" style="position:absolute;left:0;text-align:left;margin-left:298.5pt;margin-top:150.75pt;width:131.95pt;height:33.7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xVA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" filled="f" strokecolor="red" strokeweight="3pt">
                <v:stroke startarrowwidth="narrow" startarrowlength="short" endarrowwidth="narrow" endarrowlength="short"/>
                <v:textbox inset="2.53958mm,2.53958mm,2.53958mm,2.53958mm">
                  <w:txbxContent>
                    <w:p w14:paraId="2CD65CEB" w14:textId="77777777" w:rsidR="007D5341" w:rsidRDefault="007D5341" w:rsidP="007D5341">
                      <w:pPr>
                        <w:jc w:val="center"/>
                        <w:textDirection w:val="btLr"/>
                      </w:pPr>
                    </w:p>
                  </w:txbxContent>
                </v:textbox>
              </v:roundrect>
            </w:pict>
          </mc:Fallback>
        </mc:AlternateContent>
      </w:r>
    </w:p>
    <w:p w14:paraId="722F0A56" w14:textId="77777777" w:rsidR="007D5341" w:rsidRPr="00F15D37" w:rsidRDefault="007D5341" w:rsidP="007D5341">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11AC84B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23CEDE" wp14:editId="7CC3EF04">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03B55A87" wp14:editId="5F5E9A13">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36B768AF"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03B55A87" id="Rectángulo: esquinas redondeadas 50" o:spid="_x0000_s1029" style="position:absolute;left:0;text-align:left;margin-left:197.25pt;margin-top:204pt;width:241.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" filled="f" strokecolor="red" strokeweight="3pt">
                <v:stroke startarrowwidth="narrow" startarrowlength="short" endarrowwidth="narrow" endarrowlength="short"/>
                <v:textbox inset="2.53958mm,2.53958mm,2.53958mm,2.53958mm">
                  <w:txbxContent>
                    <w:p w14:paraId="36B768AF" w14:textId="77777777" w:rsidR="007D5341" w:rsidRDefault="007D5341" w:rsidP="007D5341">
                      <w:pPr>
                        <w:jc w:val="center"/>
                        <w:textDirection w:val="btLr"/>
                      </w:pPr>
                    </w:p>
                  </w:txbxContent>
                </v:textbox>
              </v:roundrect>
            </w:pict>
          </mc:Fallback>
        </mc:AlternateContent>
      </w:r>
    </w:p>
    <w:p w14:paraId="226B7975" w14:textId="77777777" w:rsidR="007D5341" w:rsidRPr="00F15D37" w:rsidRDefault="007D5341" w:rsidP="007D5341">
      <w:pPr>
        <w:pBdr>
          <w:top w:val="nil"/>
          <w:left w:val="nil"/>
          <w:bottom w:val="nil"/>
          <w:right w:val="nil"/>
          <w:between w:val="nil"/>
        </w:pBdr>
        <w:ind w:left="720"/>
        <w:rPr>
          <w:rFonts w:ascii="Poppins" w:eastAsia="Raleway" w:hAnsi="Poppins" w:cs="Poppins"/>
        </w:rPr>
      </w:pPr>
    </w:p>
    <w:p w14:paraId="101F3A59"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190E2EB1" w14:textId="77777777" w:rsidR="007D5341" w:rsidRPr="00F15D37" w:rsidRDefault="007D5341" w:rsidP="007D5341">
      <w:pPr>
        <w:pBdr>
          <w:top w:val="nil"/>
          <w:left w:val="nil"/>
          <w:bottom w:val="nil"/>
          <w:right w:val="nil"/>
          <w:between w:val="nil"/>
        </w:pBdr>
        <w:ind w:left="720"/>
        <w:rPr>
          <w:rFonts w:ascii="Poppins" w:eastAsia="Raleway" w:hAnsi="Poppins" w:cs="Poppins"/>
        </w:rPr>
      </w:pPr>
    </w:p>
    <w:p w14:paraId="50220548"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4B49AB1C" wp14:editId="643633B3">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0E6A54C3" wp14:editId="2042848C">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3537CCBA"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0E6A54C3" id="Rectángulo: esquinas redondeadas 47" o:spid="_x0000_s1030" style="position:absolute;left:0;text-align:left;margin-left:47.25pt;margin-top:120.05pt;width:186.75pt;height:30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" filled="f" strokecolor="red" strokeweight="3pt">
                <v:stroke startarrowwidth="narrow" startarrowlength="short" endarrowwidth="narrow" endarrowlength="short"/>
                <v:textbox inset="2.53958mm,2.53958mm,2.53958mm,2.53958mm">
                  <w:txbxContent>
                    <w:p w14:paraId="3537CCBA" w14:textId="77777777" w:rsidR="007D5341" w:rsidRDefault="007D5341" w:rsidP="007D5341">
                      <w:pPr>
                        <w:jc w:val="center"/>
                        <w:textDirection w:val="btLr"/>
                      </w:pPr>
                    </w:p>
                  </w:txbxContent>
                </v:textbox>
              </v:roundrect>
            </w:pict>
          </mc:Fallback>
        </mc:AlternateContent>
      </w:r>
    </w:p>
    <w:p w14:paraId="443171D9"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37E971BE" w14:textId="77777777" w:rsidR="007D5341" w:rsidRPr="00F15D37" w:rsidRDefault="007D5341" w:rsidP="007D5341">
      <w:pPr>
        <w:numPr>
          <w:ilvl w:val="0"/>
          <w:numId w:val="40"/>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11BD4CAF"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2E3C22E" wp14:editId="669D37F3">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26339411"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3C4166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349B8F02"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4ECA1EA9"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8784BEE" wp14:editId="7A05BD74">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3B07188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1A45CD4A"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2E15139"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18F5BA2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4941FCBB" wp14:editId="038979DD">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8B5DC87" w14:textId="77777777" w:rsidR="007D5341" w:rsidRDefault="007D5341" w:rsidP="007D5341">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4941FCBB" id="Bocadillo: rectángulo con esquinas redondeadas 52" o:spid="_x0000_s1031" type="#_x0000_t62" style="position:absolute;left:0;text-align:left;margin-left:294.2pt;margin-top:40.65pt;width:116.25pt;height:4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ME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of5S7XSl43le5zJ4NhKIuB7CHENHqVDDXvcVPzvUwcesagPBlfhajQZ4+DE7EymmTZ/Gtmc&#10;RsCw1uIFwKKn5ODcxnwhJImMfdNFW8uYZu8IZnBwB/NIDvdFWvJTP2cdb7XlD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CqJaME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38B5DC87" w14:textId="77777777" w:rsidR="007D5341" w:rsidRDefault="007D5341" w:rsidP="007D5341">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4C14C44A" wp14:editId="53BB1CC7">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2576" behindDoc="0" locked="0" layoutInCell="1" hidden="0" allowOverlap="1" wp14:anchorId="4C4BEC96" wp14:editId="17C01EB8">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33DA0288"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anchor>
            </w:drawing>
          </mc:Choice>
          <mc:Fallback>
            <w:pict>
              <v:rect w14:anchorId="4C4BEC96" id="Rectángulo 41" o:spid="_x0000_s1032" style="position:absolute;left:0;text-align:left;margin-left:418pt;margin-top:33pt;width:21pt;height:5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6R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R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CsTv6R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33DA0288" w14:textId="77777777" w:rsidR="007D5341" w:rsidRDefault="007D5341" w:rsidP="007D5341">
                      <w:pPr>
                        <w:textDirection w:val="btLr"/>
                      </w:pPr>
                    </w:p>
                  </w:txbxContent>
                </v:textbox>
              </v:rect>
            </w:pict>
          </mc:Fallback>
        </mc:AlternateContent>
      </w:r>
    </w:p>
    <w:p w14:paraId="25F3E1E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182D78EA"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3846C5F"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A3E374E"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2FDC670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406745B8" wp14:editId="54EA8B9E">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356A5502"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4B4C0E29"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3FC80BF8"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87FF119"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5F513B46"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4A5BDB8C"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41027203" w14:textId="77777777" w:rsidR="007D5341" w:rsidRPr="00F15D37" w:rsidRDefault="007D5341" w:rsidP="007D5341">
      <w:pPr>
        <w:pBdr>
          <w:top w:val="nil"/>
          <w:left w:val="nil"/>
          <w:bottom w:val="nil"/>
          <w:right w:val="nil"/>
          <w:between w:val="nil"/>
        </w:pBdr>
        <w:ind w:left="1440"/>
        <w:jc w:val="both"/>
        <w:rPr>
          <w:rFonts w:ascii="Poppins" w:eastAsia="Raleway" w:hAnsi="Poppins" w:cs="Poppins"/>
        </w:rPr>
      </w:pPr>
    </w:p>
    <w:p w14:paraId="15DCA300" w14:textId="77777777" w:rsidR="007D5341" w:rsidRPr="00F15D37" w:rsidRDefault="007D5341" w:rsidP="007D5341">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FB1C31" wp14:editId="70755DF0">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D9FECED" w14:textId="77777777" w:rsidR="007D5341" w:rsidRDefault="007D5341" w:rsidP="007D5341">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44FB1C31" id="Bocadillo: rectángulo con esquinas redondeadas 40" o:spid="_x0000_s1033" type="#_x0000_t62" style="position:absolute;left:0;text-align:left;margin-left:275.7pt;margin-top:97.9pt;width:144.3pt;height:37.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" adj="22552,-3754" fillcolor="red" strokecolor="red" strokeweight="1pt">
                <v:stroke startarrowwidth="narrow" startarrowlength="short" endarrowwidth="narrow" endarrowlength="short"/>
                <v:textbox inset="2.53958mm,1.2694mm,2.53958mm,1.2694mm">
                  <w:txbxContent>
                    <w:p w14:paraId="4D9FECED" w14:textId="77777777" w:rsidR="007D5341" w:rsidRDefault="007D5341" w:rsidP="007D5341">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1A1ADBB" wp14:editId="1292CE5B">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0B5131EB" w14:textId="77777777" w:rsidR="007D5341" w:rsidRDefault="007D5341" w:rsidP="007D5341">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1A1ADBB" id="Bocadillo: rectángulo con esquinas redondeadas 51" o:spid="_x0000_s1034" type="#_x0000_t62" style="position:absolute;left:0;text-align:left;margin-left:324pt;margin-top:-20.7pt;width:123.35pt;height:46.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" adj="-4503,18252" fillcolor="red" strokecolor="red" strokeweight="1pt">
                <v:stroke startarrowwidth="narrow" startarrowlength="short" endarrowwidth="narrow" endarrowlength="short"/>
                <v:textbox inset="2.53958mm,1.2694mm,2.53958mm,1.2694mm">
                  <w:txbxContent>
                    <w:p w14:paraId="0B5131EB" w14:textId="77777777" w:rsidR="007D5341" w:rsidRDefault="007D5341" w:rsidP="007D5341">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503305C" wp14:editId="0662EED9">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1C71C1DE" wp14:editId="53271C9E">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4F4B47A"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anchor>
            </w:drawing>
          </mc:Choice>
          <mc:Fallback>
            <w:pict>
              <v:roundrect w14:anchorId="1C71C1DE" id="Rectángulo: esquinas redondeadas 42" o:spid="_x0000_s1035" style="position:absolute;left:0;text-align:left;margin-left:242pt;margin-top:24pt;width:52pt;height:25.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" filled="f" strokecolor="red" strokeweight="1.5pt">
                <v:stroke startarrowwidth="narrow" startarrowlength="short" endarrowwidth="narrow" endarrowlength="short" joinstyle="miter"/>
                <v:textbox inset="2.53958mm,2.53958mm,2.53958mm,2.53958mm">
                  <w:txbxContent>
                    <w:p w14:paraId="44F4B47A" w14:textId="77777777" w:rsidR="007D5341" w:rsidRDefault="007D5341" w:rsidP="007D5341">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1E81B15E" wp14:editId="707E2010">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7ABC7752" w14:textId="77777777" w:rsidR="007D5341" w:rsidRDefault="007D5341" w:rsidP="007D5341">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1E81B15E" id="Rectángulo 43" o:spid="_x0000_s1036" style="position:absolute;left:0;text-align:left;margin-left:276pt;margin-top:5pt;width:24.4pt;height:2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" filled="f" stroked="f">
                <v:textbox inset="2.53958mm,1.2694mm,2.53958mm,1.2694mm">
                  <w:txbxContent>
                    <w:p w14:paraId="7ABC7752" w14:textId="77777777" w:rsidR="007D5341" w:rsidRDefault="007D5341" w:rsidP="007D5341">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31A0F981" wp14:editId="07908EBA">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2B3A7E2D" w14:textId="77777777" w:rsidR="007D5341" w:rsidRDefault="007D5341" w:rsidP="007D5341">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31A0F981" id="Rectángulo 36" o:spid="_x0000_s1037" style="position:absolute;left:0;text-align:left;margin-left:401pt;margin-top:76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" filled="f" stroked="f">
                <v:textbox inset="2.53958mm,1.2694mm,2.53958mm,1.2694mm">
                  <w:txbxContent>
                    <w:p w14:paraId="2B3A7E2D" w14:textId="77777777" w:rsidR="007D5341" w:rsidRDefault="007D5341" w:rsidP="007D5341">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4FC02646" wp14:editId="198927D2">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7E0741B6" w14:textId="77777777" w:rsidR="007D5341" w:rsidRDefault="007D5341" w:rsidP="007D5341">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4FC02646" id="Rectángulo 48" o:spid="_x0000_s1038" style="position:absolute;left:0;text-align:left;margin-left:442pt;margin-top:184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wn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qp+F7W13Bg+CY1sJdz7QEHfUwxYAzQE2g+Dw/Ug9x0h9MmD9qlrUoDDmZNEsS9grf93Z&#10;X3eoYb2FhYsYTeGHmNdv4vr+GK2QWVdiN1G5kIYXz85ctjOt1HWep17/oc0v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CLhTCfcAQAAiwMAAA4AAAAAAAAAAAAAAAAALgIAAGRycy9lMm9Eb2MueG1sUEsBAi0AFAAGAAgA&#10;AAAhAPeYQlLeAAAACwEAAA8AAAAAAAAAAAAAAAAANgQAAGRycy9kb3ducmV2LnhtbFBLBQYAAAAA&#10;BAAEAPMAAABBBQAAAAA=&#10;" filled="f" stroked="f">
                <v:textbox inset="2.53958mm,1.2694mm,2.53958mm,1.2694mm">
                  <w:txbxContent>
                    <w:p w14:paraId="7E0741B6" w14:textId="77777777" w:rsidR="007D5341" w:rsidRDefault="007D5341" w:rsidP="007D5341">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3DC95557" wp14:editId="6FDBD154">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05A8281"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" strokecolor="red" strokeweight="2.25pt">
                <v:stroke startarrowwidth="narrow" startarrowlength="short" endarrow="block" joinstyle="miter"/>
              </v:shape>
            </w:pict>
          </mc:Fallback>
        </mc:AlternateContent>
      </w:r>
    </w:p>
    <w:p w14:paraId="4C65FC8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7F95DCD2"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33456850"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El sistema permite agregar integrantes al consorcio.</w:t>
      </w:r>
    </w:p>
    <w:p w14:paraId="08BFA101" w14:textId="77777777" w:rsidR="007D5341"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3A9051F8" w14:textId="77777777" w:rsidR="007D5341"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4DA5702F"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ECD93CA"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Pr="009B1CE9">
        <w:t>,</w:t>
      </w:r>
      <w:r>
        <w:t xml:space="preserve"> </w:t>
      </w:r>
      <w:r w:rsidRPr="00F15D37">
        <w:rPr>
          <w:rFonts w:ascii="Poppins" w:eastAsia="Raleway" w:hAnsi="Poppins" w:cs="Poppins"/>
        </w:rPr>
        <w:t>caso contrario no se considera válida la experiencia aportada por este integrante.</w:t>
      </w:r>
    </w:p>
    <w:p w14:paraId="0FAB889F"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42A5063E" w14:textId="77777777" w:rsidR="007D5341" w:rsidRPr="00F15D37" w:rsidRDefault="007D5341" w:rsidP="007D5341">
      <w:pPr>
        <w:pBdr>
          <w:top w:val="nil"/>
          <w:left w:val="nil"/>
          <w:bottom w:val="nil"/>
          <w:right w:val="nil"/>
          <w:between w:val="nil"/>
        </w:pBdr>
        <w:jc w:val="both"/>
        <w:rPr>
          <w:rFonts w:ascii="Poppins" w:eastAsia="Raleway" w:hAnsi="Poppins" w:cs="Poppins"/>
        </w:rPr>
      </w:pPr>
    </w:p>
    <w:p w14:paraId="4FED4121"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5EFA84D7" wp14:editId="4BC719BA">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7770DA40"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5EFA84D7" id="Rectángulo: esquinas redondeadas 5" o:spid="_x0000_s1039" style="position:absolute;left:0;text-align:left;margin-left:390.95pt;margin-top:209.85pt;width:50.5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" filled="f" strokecolor="red" strokeweight="1.5pt">
                <v:stroke startarrowwidth="narrow" startarrowlength="short" endarrowwidth="narrow" endarrowlength="short" joinstyle="miter"/>
                <v:textbox inset="2.53958mm,2.53958mm,2.53958mm,2.53958mm">
                  <w:txbxContent>
                    <w:p w14:paraId="7770DA40" w14:textId="77777777" w:rsidR="007D5341" w:rsidRDefault="007D5341" w:rsidP="007D5341">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3032C472" wp14:editId="26A71505">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3F71C242"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3032C472" id="Rectángulo: esquinas redondeadas 11" o:spid="_x0000_s1040" style="position:absolute;left:0;text-align:left;margin-left:45.95pt;margin-top:36.1pt;width:151pt;height:25.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" filled="f" strokecolor="red" strokeweight="1.5pt">
                <v:stroke startarrowwidth="narrow" startarrowlength="short" endarrowwidth="narrow" endarrowlength="short" joinstyle="miter"/>
                <v:textbox inset="2.53958mm,2.53958mm,2.53958mm,2.53958mm">
                  <w:txbxContent>
                    <w:p w14:paraId="3F71C242" w14:textId="77777777" w:rsidR="007D5341" w:rsidRDefault="007D5341" w:rsidP="007D5341">
                      <w:pPr>
                        <w:textDirection w:val="btLr"/>
                      </w:pPr>
                    </w:p>
                  </w:txbxContent>
                </v:textbox>
              </v:roundrect>
            </w:pict>
          </mc:Fallback>
        </mc:AlternateContent>
      </w:r>
      <w:r w:rsidRPr="00F15D37">
        <w:rPr>
          <w:rFonts w:ascii="Poppins" w:hAnsi="Poppins" w:cs="Poppins"/>
          <w:noProof/>
        </w:rPr>
        <w:drawing>
          <wp:inline distT="0" distB="0" distL="0" distR="0" wp14:anchorId="72DE1EDB" wp14:editId="4E52A0AF">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5BE86933" w14:textId="77777777" w:rsidR="007D5341"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7E18BE0A"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163F70C8"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1AD678E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30E9245D"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7B24D395"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4ED5E620"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3840" behindDoc="0" locked="0" layoutInCell="1" hidden="0" allowOverlap="1" wp14:anchorId="52EB2D6B" wp14:editId="233A4587">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0A36454E"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2EB2D6B" id="Bocadillo: rectángulo con esquinas redondeadas 38" o:spid="_x0000_s1041" type="#_x0000_t62" style="position:absolute;left:0;text-align:left;margin-left:297.45pt;margin-top:179.45pt;width:93.75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vQMgw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" adj="24680,-33614" fillcolor="red" strokecolor="red" strokeweight="1pt">
                <v:stroke startarrowwidth="narrow" startarrowlength="short" endarrowwidth="narrow" endarrowlength="short"/>
                <v:textbox inset="2.53958mm,1.2694mm,2.53958mm,1.2694mm">
                  <w:txbxContent>
                    <w:p w14:paraId="0A36454E"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0D8A15DA" wp14:editId="0574FC7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0D8751"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0D8A15DA" id="Bocadillo: rectángulo con esquinas redondeadas 46" o:spid="_x0000_s1042" type="#_x0000_t62" style="position:absolute;left:0;text-align:left;margin-left:252.45pt;margin-top:9.45pt;width:118.95pt;height:3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" adj="-3670,29602" fillcolor="red" strokecolor="red" strokeweight="1pt">
                <v:stroke startarrowwidth="narrow" startarrowlength="short" endarrowwidth="narrow" endarrowlength="short"/>
                <v:textbox inset="2.53958mm,1.2694mm,2.53958mm,1.2694mm">
                  <w:txbxContent>
                    <w:p w14:paraId="5F0D8751"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7405A0B7" wp14:editId="16F37DA0">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16272165" wp14:editId="7638D0FE">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250D214B"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16272165" id="Bocadillo: rectángulo con esquinas redondeadas 35" o:spid="_x0000_s1043" type="#_x0000_t62" style="position:absolute;left:0;text-align:left;margin-left:120.75pt;margin-top:135.7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Y2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9TJ+Glj2B4m1Fu6FoD4hvhwSxyQByyOsLeQ+GEgDsDITxoWY1HMShid&#10;kJTZeeqbO7Zsji1E097Ac0CDw+igXIX0PESOtHk3BNOKEFl9BjMpsJGJ7On1iCt/rCev5zdu9RM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NSYtj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250D214B"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7EEA4225"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7BF8948D"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0A67E30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4E7D5C7B" w14:textId="77777777" w:rsidR="007D5341" w:rsidRPr="00F15D37" w:rsidRDefault="007D5341" w:rsidP="007D5341">
      <w:pPr>
        <w:pBdr>
          <w:top w:val="nil"/>
          <w:left w:val="nil"/>
          <w:bottom w:val="nil"/>
          <w:right w:val="nil"/>
          <w:between w:val="nil"/>
        </w:pBdr>
        <w:ind w:left="720"/>
        <w:jc w:val="both"/>
        <w:rPr>
          <w:rFonts w:ascii="Poppins" w:eastAsia="Raleway" w:hAnsi="Poppins" w:cs="Poppins"/>
          <w:i/>
          <w:iCs/>
        </w:rPr>
      </w:pPr>
    </w:p>
    <w:p w14:paraId="3A51CBD3" w14:textId="77777777" w:rsidR="007D5341" w:rsidRPr="00D237E0" w:rsidRDefault="007D5341" w:rsidP="007D5341">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 xml:space="preserve">Cabe resaltar, es posible que </w:t>
      </w:r>
      <w:r w:rsidRPr="009B1CE9">
        <w:rPr>
          <w:rFonts w:ascii="Poppins" w:hAnsi="Poppins" w:cs="Poppins"/>
          <w:i/>
          <w:iCs/>
        </w:rPr>
        <w:t xml:space="preserve">un </w:t>
      </w:r>
      <w:r w:rsidRPr="004B0E89">
        <w:rPr>
          <w:rFonts w:ascii="Poppins" w:hAnsi="Poppins" w:cs="Poppins"/>
          <w:i/>
          <w:iCs/>
        </w:rPr>
        <w:t xml:space="preserve">profesional o técnico </w:t>
      </w:r>
      <w:r w:rsidRPr="004B0E89">
        <w:rPr>
          <w:rFonts w:ascii="Poppins" w:hAnsi="Poppins" w:cs="Poppins"/>
          <w:i/>
          <w:iCs/>
          <w:u w:val="single"/>
        </w:rPr>
        <w:t>puede ser propuesto por más de un postor</w:t>
      </w:r>
      <w:r w:rsidRPr="004B0E89">
        <w:rPr>
          <w:rFonts w:ascii="Poppins" w:hAnsi="Poppins" w:cs="Poppins"/>
          <w:i/>
          <w:iCs/>
        </w:rPr>
        <w:t xml:space="preserve"> siempre y cuando sea para el mismo ítem del concurso</w:t>
      </w:r>
      <w:r w:rsidRPr="009B1CE9">
        <w:rPr>
          <w:rFonts w:ascii="Poppins" w:hAnsi="Poppins" w:cs="Poppins"/>
          <w:i/>
          <w:iCs/>
        </w:rPr>
        <w:t xml:space="preserve"> y tratándose de otro concurso; </w:t>
      </w:r>
      <w:r w:rsidRPr="004B0E89">
        <w:rPr>
          <w:rFonts w:ascii="Poppins" w:hAnsi="Poppins" w:cs="Poppins"/>
          <w:i/>
          <w:iCs/>
        </w:rPr>
        <w:t>no</w:t>
      </w:r>
      <w:r w:rsidRPr="00D237E0">
        <w:rPr>
          <w:rFonts w:ascii="Poppins" w:eastAsia="Raleway" w:hAnsi="Poppins" w:cs="Poppins"/>
          <w:i/>
          <w:iCs/>
        </w:rPr>
        <w:t xml:space="preserve"> </w:t>
      </w:r>
      <w:r w:rsidRPr="004B0E89">
        <w:rPr>
          <w:rFonts w:ascii="Poppins" w:hAnsi="Poppins" w:cs="Poppins"/>
          <w:i/>
          <w:iCs/>
          <w:u w:val="single"/>
        </w:rPr>
        <w:t>se encuentre relacionado al mismo subsector e industria</w:t>
      </w:r>
      <w:r w:rsidRPr="004B0E89">
        <w:rPr>
          <w:rFonts w:ascii="Poppins" w:hAnsi="Poppins" w:cs="Poppins"/>
          <w:i/>
          <w:iCs/>
        </w:rPr>
        <w:t xml:space="preserve"> (en el caso del sector energético) </w:t>
      </w:r>
      <w:r w:rsidRPr="004B0E89">
        <w:rPr>
          <w:rFonts w:ascii="Poppins" w:hAnsi="Poppins" w:cs="Poppins"/>
          <w:i/>
          <w:iCs/>
          <w:u w:val="single"/>
        </w:rPr>
        <w:t>o actividad</w:t>
      </w:r>
      <w:r w:rsidRPr="004B0E89">
        <w:rPr>
          <w:rFonts w:ascii="Poppins" w:hAnsi="Poppins" w:cs="Poppins"/>
          <w:i/>
          <w:iCs/>
        </w:rPr>
        <w:t xml:space="preserve"> (en el caso del sector minero)</w:t>
      </w:r>
      <w:r w:rsidRPr="004B0E89">
        <w:rPr>
          <w:rFonts w:ascii="Poppins" w:hAnsi="Poppins" w:cs="Poppins"/>
        </w:rPr>
        <w:t xml:space="preserve"> </w:t>
      </w:r>
    </w:p>
    <w:p w14:paraId="6F054221"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37C6DC15"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62F5E147"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0DD03DDB"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08E1C4F7"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584DF95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CB68E0A" wp14:editId="027419E3">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3C2FF2F" w14:textId="77777777" w:rsidR="007D5341" w:rsidRDefault="007D5341" w:rsidP="007D5341">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7CB68E0A" id="Forma libre: forma 44" o:spid="_x0000_s1044" style="position:absolute;left:0;text-align:left;margin-left:351pt;margin-top:146.25pt;width:39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3C2FF2F" w14:textId="77777777" w:rsidR="007D5341" w:rsidRDefault="007D5341" w:rsidP="007D5341">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3B11BD82" wp14:editId="329FE5DE">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AC465BE" w14:textId="77777777" w:rsidR="007D5341" w:rsidRDefault="007D5341" w:rsidP="007D5341">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3B11BD82" id="Forma libre: forma 37" o:spid="_x0000_s1045" style="position:absolute;left:0;text-align:left;margin-left:300.75pt;margin-top:1in;width:42.6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2U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SW45gsvlqYeocx9pbPJRDfMh/umcMiKynZYLnhwz9WzEFy9UVje4zL82qAgUmH80Gq&#10;mzu9WZzeMM1bg7HiAYOVD9cB5zwm2nxcBdPIOK0JaQazP2BtpYbZr9i4F0/Pyev4RzD7CQ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Iqbdl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AC465BE" w14:textId="77777777" w:rsidR="007D5341" w:rsidRDefault="007D5341" w:rsidP="007D5341">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4864" behindDoc="0" locked="0" layoutInCell="1" hidden="0" allowOverlap="1" wp14:anchorId="3B4244A0" wp14:editId="784F72D5">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0B8028A8" w14:textId="77777777" w:rsidR="007D5341" w:rsidRDefault="007D5341" w:rsidP="007D5341">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3B4244A0" id="Forma libre: forma 49" o:spid="_x0000_s1046" style="position:absolute;left:0;text-align:left;margin-left:321.75pt;margin-top:18.75pt;width:42.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VD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6aPx1cLUO8yxt3wugfiO+fDAHDZZSckG2w0f/r5iDpqrzxrr47IcxVEM6TAa&#10;p7q545vF8Q3TvDWYKx4wWflwE3DOc6LNh1UwjYzjmpBmMP0Beyt1TL9j42I8Pievwz/B7Ac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dgBlQ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B8028A8" w14:textId="77777777" w:rsidR="007D5341" w:rsidRDefault="007D5341" w:rsidP="007D5341">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1AF544E0" wp14:editId="4E6003A4">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4264697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12F87D3"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t>Presentar propuesta.</w:t>
      </w:r>
    </w:p>
    <w:p w14:paraId="377A71F6"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6F72A8B4"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1CBF0664"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6764EDB0"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5478823E" wp14:editId="2E29724B">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EA46775"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8823E" id="Bocadillo: rectángulo con esquinas redondeadas 39" o:spid="_x0000_s1047" type="#_x0000_t62" style="position:absolute;left:0;text-align:left;margin-left:305.7pt;margin-top:163.4pt;width:124.6pt;height:2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IaDK5G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4EA46775"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0712850F" wp14:editId="6C8753C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25FF5E1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50C97A70" w14:textId="77777777" w:rsidR="007D5341" w:rsidRPr="00F15D37" w:rsidRDefault="007D5341" w:rsidP="007D5341">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5C6AEB9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CDDA01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1EA7115B" wp14:editId="0A518BEE">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D53FCE2"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A19321C" w14:textId="77777777" w:rsidR="007D5341" w:rsidRDefault="007D5341" w:rsidP="007D5341">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03A42502" w14:textId="77777777" w:rsidR="007D5341" w:rsidRDefault="007D5341" w:rsidP="007D5341">
      <w:pPr>
        <w:pBdr>
          <w:top w:val="nil"/>
          <w:left w:val="nil"/>
          <w:bottom w:val="nil"/>
          <w:right w:val="nil"/>
          <w:between w:val="nil"/>
        </w:pBdr>
        <w:ind w:left="720"/>
        <w:jc w:val="both"/>
        <w:rPr>
          <w:rFonts w:ascii="Poppins" w:eastAsia="Raleway" w:hAnsi="Poppins" w:cs="Poppins"/>
          <w:i/>
          <w:iCs/>
        </w:rPr>
      </w:pPr>
    </w:p>
    <w:p w14:paraId="4B2C601E" w14:textId="77777777" w:rsidR="007D5341" w:rsidRPr="00766BC5" w:rsidRDefault="007D5341" w:rsidP="007D5341">
      <w:pPr>
        <w:rPr>
          <w:rFonts w:ascii="Poppins" w:hAnsi="Poppins" w:cs="Poppins"/>
          <w:b/>
          <w:bCs/>
          <w:spacing w:val="3"/>
          <w:sz w:val="19"/>
          <w:szCs w:val="19"/>
        </w:rPr>
      </w:pPr>
    </w:p>
    <w:p w14:paraId="713C6AAC" w14:textId="77777777" w:rsidR="00F0245D" w:rsidRPr="00766BC5" w:rsidRDefault="00F0245D" w:rsidP="007D5341">
      <w:pPr>
        <w:widowControl w:val="0"/>
        <w:jc w:val="cente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3E9E2" w14:textId="77777777" w:rsidR="008055D9" w:rsidRDefault="008055D9">
      <w:r>
        <w:separator/>
      </w:r>
    </w:p>
  </w:endnote>
  <w:endnote w:type="continuationSeparator" w:id="0">
    <w:p w14:paraId="2219BDBD" w14:textId="77777777" w:rsidR="008055D9" w:rsidRDefault="0080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4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61D72" w14:textId="77777777" w:rsidR="008055D9" w:rsidRDefault="008055D9">
      <w:r>
        <w:separator/>
      </w:r>
    </w:p>
  </w:footnote>
  <w:footnote w:type="continuationSeparator" w:id="0">
    <w:p w14:paraId="79D7F370" w14:textId="77777777" w:rsidR="008055D9" w:rsidRDefault="008055D9">
      <w:r>
        <w:continuationSeparator/>
      </w:r>
    </w:p>
  </w:footnote>
  <w:footnote w:id="1">
    <w:p w14:paraId="7571E1F4" w14:textId="77777777" w:rsidR="007D5341" w:rsidRPr="0083001E" w:rsidRDefault="007D5341" w:rsidP="007D5341">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2CF64C32" w14:textId="77777777" w:rsidR="007D5341" w:rsidRPr="009831AC" w:rsidRDefault="007D5341" w:rsidP="007D5341">
      <w:pPr>
        <w:pStyle w:val="Textonotapie"/>
      </w:pPr>
    </w:p>
  </w:footnote>
  <w:footnote w:id="2">
    <w:p w14:paraId="7FD5EC0F" w14:textId="77777777" w:rsidR="007D5341" w:rsidRPr="00E55E94" w:rsidRDefault="007D5341" w:rsidP="007D5341">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CDE9BE" w14:textId="77777777" w:rsidR="007D5341" w:rsidRPr="00E55E94" w:rsidRDefault="007D5341" w:rsidP="007D5341">
      <w:pPr>
        <w:pStyle w:val="Textonotapie"/>
        <w:ind w:left="142" w:hanging="142"/>
        <w:jc w:val="both"/>
        <w:rPr>
          <w:rFonts w:cs="Arial"/>
          <w:sz w:val="16"/>
          <w:szCs w:val="16"/>
        </w:rPr>
      </w:pPr>
    </w:p>
    <w:p w14:paraId="128D0640" w14:textId="77777777" w:rsidR="007D5341" w:rsidRDefault="007D5341" w:rsidP="007D5341">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47359220" w14:textId="77777777" w:rsidR="007D5341" w:rsidRDefault="007D5341" w:rsidP="007D5341">
      <w:pPr>
        <w:pStyle w:val="Textonotapie"/>
      </w:pPr>
    </w:p>
  </w:footnote>
  <w:footnote w:id="3">
    <w:p w14:paraId="6D33BD66" w14:textId="77777777" w:rsidR="007D5341" w:rsidRPr="00353C46" w:rsidRDefault="007D5341" w:rsidP="007D5341">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74F5E1D8" w14:textId="77777777" w:rsidR="007D5341" w:rsidRPr="00353C46" w:rsidRDefault="007D5341" w:rsidP="007D5341">
      <w:pPr>
        <w:pStyle w:val="Textonotapie"/>
        <w:tabs>
          <w:tab w:val="left" w:pos="284"/>
        </w:tabs>
        <w:ind w:left="284" w:hanging="284"/>
        <w:jc w:val="both"/>
        <w:rPr>
          <w:rFonts w:cs="Arial"/>
          <w:sz w:val="16"/>
          <w:szCs w:val="16"/>
        </w:rPr>
      </w:pPr>
    </w:p>
  </w:footnote>
  <w:footnote w:id="4">
    <w:p w14:paraId="17E61BF9"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71CBE6B6" w14:textId="77777777" w:rsidR="007D5341" w:rsidRPr="00EE76E2" w:rsidRDefault="007D5341" w:rsidP="007D5341">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365ECA5B" w14:textId="77777777" w:rsidR="007D5341" w:rsidRPr="00353C46" w:rsidRDefault="007D5341" w:rsidP="007D5341">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r w:rsidRPr="00353C46">
        <w:rPr>
          <w:rFonts w:cs="Arial"/>
          <w:sz w:val="16"/>
          <w:szCs w:val="16"/>
        </w:rPr>
        <w:t xml:space="preserve"> </w:t>
      </w:r>
    </w:p>
  </w:footnote>
  <w:footnote w:id="7">
    <w:p w14:paraId="6D85D0CF" w14:textId="77777777" w:rsidR="007D5341" w:rsidRPr="00EE76E2" w:rsidRDefault="007D5341" w:rsidP="007D5341">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41A8878A" w14:textId="77777777" w:rsidR="007D5341" w:rsidRPr="00EE76E2" w:rsidRDefault="007D5341" w:rsidP="007D5341">
      <w:pPr>
        <w:pStyle w:val="Textonotapie"/>
        <w:ind w:left="142" w:hanging="142"/>
        <w:jc w:val="both"/>
        <w:rPr>
          <w:rFonts w:ascii="Poppins" w:hAnsi="Poppins" w:cs="Poppins"/>
          <w:color w:val="auto"/>
          <w:sz w:val="12"/>
          <w:szCs w:val="12"/>
        </w:rPr>
      </w:pPr>
    </w:p>
    <w:p w14:paraId="79649A29" w14:textId="77777777" w:rsidR="007D5341" w:rsidRPr="00EE76E2" w:rsidRDefault="007D5341" w:rsidP="007D5341">
      <w:pPr>
        <w:pStyle w:val="Textonotapie"/>
        <w:ind w:left="142"/>
        <w:jc w:val="both"/>
        <w:rPr>
          <w:rFonts w:ascii="Poppins" w:hAnsi="Poppins" w:cs="Poppins"/>
          <w:sz w:val="12"/>
          <w:szCs w:val="12"/>
        </w:rPr>
      </w:pPr>
      <w:r w:rsidRPr="00EE76E2">
        <w:rPr>
          <w:rFonts w:ascii="Poppins" w:hAnsi="Poppins" w:cs="Poppins"/>
          <w:sz w:val="12"/>
          <w:szCs w:val="12"/>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27444, Ley del Procedimiento Administrativo General, aprobado mediante Decreto Supremo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004-2019-JUS, para lo cual se considerará el domicilio legal consignado.</w:t>
      </w:r>
    </w:p>
    <w:p w14:paraId="237B1FB7" w14:textId="77777777" w:rsidR="007D5341" w:rsidRPr="00631B40" w:rsidRDefault="007D5341" w:rsidP="007D5341">
      <w:pPr>
        <w:pStyle w:val="Textonotapie"/>
        <w:ind w:left="142" w:hanging="142"/>
        <w:jc w:val="both"/>
        <w:rPr>
          <w:rFonts w:cs="Arial"/>
          <w:sz w:val="16"/>
          <w:szCs w:val="16"/>
        </w:rPr>
      </w:pPr>
    </w:p>
  </w:footnote>
  <w:footnote w:id="8">
    <w:p w14:paraId="457C7D08"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53D575AB"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p>
    <w:p w14:paraId="3F101230" w14:textId="77777777" w:rsidR="007D5341" w:rsidRPr="00EE76E2" w:rsidRDefault="007D5341" w:rsidP="007D5341">
      <w:pPr>
        <w:pStyle w:val="Textonotapie"/>
        <w:jc w:val="both"/>
        <w:rPr>
          <w:rFonts w:ascii="Poppins" w:hAnsi="Poppins" w:cs="Poppins"/>
          <w:sz w:val="12"/>
          <w:szCs w:val="12"/>
        </w:rPr>
      </w:pPr>
    </w:p>
  </w:footnote>
  <w:footnote w:id="10">
    <w:p w14:paraId="669698F2" w14:textId="77777777" w:rsidR="007D5341" w:rsidRPr="00E47319" w:rsidRDefault="007D5341" w:rsidP="007D5341">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A767021" w14:textId="77777777" w:rsidR="007D5341" w:rsidRPr="00EE76E2" w:rsidRDefault="007D5341" w:rsidP="007D5341">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6CB87143" w14:textId="77777777" w:rsidR="007D5341" w:rsidRPr="00955B2E" w:rsidRDefault="007D5341" w:rsidP="007D5341">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 sus respectivas las empresas.</w:t>
      </w:r>
    </w:p>
  </w:footnote>
  <w:footnote w:id="12">
    <w:p w14:paraId="7ADDF7EB" w14:textId="77777777" w:rsidR="007D5341" w:rsidRPr="00955B2E" w:rsidRDefault="007D5341" w:rsidP="007D5341">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Deberán presentar la presente declaración jurada, a título personal, </w:t>
      </w:r>
      <w:r>
        <w:rPr>
          <w:rFonts w:cs="Arial"/>
          <w:sz w:val="16"/>
          <w:szCs w:val="16"/>
          <w:lang w:val="es-ES_tradnl"/>
        </w:rPr>
        <w:t>l</w:t>
      </w:r>
      <w:r w:rsidRPr="00633448">
        <w:rPr>
          <w:rFonts w:cs="Arial"/>
          <w:sz w:val="16"/>
          <w:szCs w:val="16"/>
          <w:lang w:val="es-ES_tradnl"/>
        </w:rPr>
        <w:t xml:space="preserve">os representantes legales </w:t>
      </w:r>
      <w:r>
        <w:rPr>
          <w:rFonts w:cs="Arial"/>
          <w:sz w:val="16"/>
          <w:szCs w:val="16"/>
          <w:lang w:val="es-ES_tradnl"/>
        </w:rPr>
        <w:t xml:space="preserve">de la persona jurídica postora, el </w:t>
      </w:r>
      <w:r w:rsidRPr="00633448">
        <w:rPr>
          <w:rFonts w:cs="Arial"/>
          <w:sz w:val="16"/>
          <w:szCs w:val="16"/>
          <w:lang w:val="es-ES_tradnl"/>
        </w:rPr>
        <w:t>representante común del consorcio</w:t>
      </w:r>
      <w:r>
        <w:rPr>
          <w:rFonts w:cs="Arial"/>
          <w:sz w:val="16"/>
          <w:szCs w:val="16"/>
          <w:lang w:val="es-ES_tradnl"/>
        </w:rPr>
        <w:t xml:space="preserve">, </w:t>
      </w:r>
      <w:r w:rsidRPr="00633448">
        <w:rPr>
          <w:rFonts w:cs="Arial"/>
          <w:sz w:val="16"/>
          <w:szCs w:val="16"/>
          <w:lang w:val="es-ES_tradnl"/>
        </w:rPr>
        <w:t>los representantes legales de cada uno de los consorciados</w:t>
      </w:r>
      <w:r>
        <w:rPr>
          <w:rFonts w:cs="Arial"/>
          <w:sz w:val="16"/>
          <w:szCs w:val="16"/>
          <w:lang w:val="es-ES_tradnl"/>
        </w:rPr>
        <w:t xml:space="preserve">, </w:t>
      </w:r>
      <w:r w:rsidRPr="00633448">
        <w:rPr>
          <w:rFonts w:cs="Arial"/>
          <w:sz w:val="16"/>
          <w:szCs w:val="16"/>
          <w:lang w:val="es-ES_tradnl"/>
        </w:rPr>
        <w:t xml:space="preserve">los integrantes de los órganos de administración, </w:t>
      </w:r>
      <w:r>
        <w:rPr>
          <w:rFonts w:cs="Arial"/>
          <w:sz w:val="16"/>
          <w:szCs w:val="16"/>
          <w:lang w:val="es-ES_tradnl"/>
        </w:rPr>
        <w:t xml:space="preserve">los </w:t>
      </w:r>
      <w:r w:rsidRPr="00633448">
        <w:rPr>
          <w:rFonts w:cs="Arial"/>
          <w:sz w:val="16"/>
          <w:szCs w:val="16"/>
          <w:lang w:val="es-ES_tradnl"/>
        </w:rPr>
        <w:t>apoderados y los profesionales o técnicos que sean presentados para la ejecución del servicio.</w:t>
      </w:r>
    </w:p>
  </w:footnote>
  <w:footnote w:id="13">
    <w:p w14:paraId="307CF7D2" w14:textId="77777777" w:rsidR="007D5341" w:rsidRPr="0083001E" w:rsidRDefault="007D5341" w:rsidP="007D5341">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453BFA19" w14:textId="77777777" w:rsidR="007D5341" w:rsidRPr="00896A4C" w:rsidRDefault="007D5341" w:rsidP="007D5341">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28F65D83"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1327, Decreto Legislativo que establece medidas de protección para el denunciante de actos de corrupción y sanciona las denuncias realizadas de mala fe, y su Reglamento aprobado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010-2017- JUS, modificado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002-2020-JUS, en concordancia con la Directiva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005-2023-PCM-SIP.</w:t>
      </w:r>
    </w:p>
  </w:footnote>
  <w:footnote w:id="16">
    <w:p w14:paraId="0E6E288F"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30057, Ley del Servicio Civil o normas específicas.</w:t>
      </w:r>
    </w:p>
  </w:footnote>
  <w:footnote w:id="17">
    <w:p w14:paraId="3316B1BE"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67CD" w14:textId="436543C5" w:rsidR="002624C2" w:rsidRPr="002624C2" w:rsidRDefault="002624C2" w:rsidP="002624C2">
    <w:pPr>
      <w:jc w:val="both"/>
      <w:rPr>
        <w:rFonts w:cs="Arial"/>
        <w:b/>
        <w:bCs/>
        <w:iCs/>
        <w:sz w:val="16"/>
        <w:szCs w:val="16"/>
        <w:highlight w:val="lightGray"/>
      </w:rPr>
    </w:pPr>
    <w:r w:rsidRPr="002624C2">
      <w:rPr>
        <w:rFonts w:cs="Arial"/>
        <w:b/>
        <w:bCs/>
        <w:iCs/>
        <w:sz w:val="16"/>
        <w:szCs w:val="16"/>
      </w:rPr>
      <w:t>OSINERGMIN</w:t>
    </w:r>
  </w:p>
  <w:p w14:paraId="3CBBFD9D" w14:textId="4247CF33" w:rsidR="002624C2" w:rsidRPr="002624C2" w:rsidRDefault="002624C2" w:rsidP="002624C2">
    <w:pPr>
      <w:pStyle w:val="Encabezado"/>
      <w:pBdr>
        <w:bottom w:val="single" w:sz="4" w:space="1" w:color="auto"/>
      </w:pBdr>
      <w:rPr>
        <w:rFonts w:cs="Arial"/>
        <w:i/>
        <w:sz w:val="16"/>
        <w:szCs w:val="16"/>
      </w:rPr>
    </w:pPr>
    <w:r w:rsidRPr="002624C2">
      <w:rPr>
        <w:rFonts w:cs="Arial"/>
        <w:i/>
        <w:sz w:val="16"/>
        <w:szCs w:val="16"/>
      </w:rPr>
      <w:t xml:space="preserve">Concurso de Empresas Supervisoras </w:t>
    </w:r>
    <w:proofErr w:type="spellStart"/>
    <w:r w:rsidRPr="002624C2">
      <w:rPr>
        <w:rFonts w:cs="Arial"/>
        <w:i/>
        <w:sz w:val="16"/>
        <w:szCs w:val="16"/>
      </w:rPr>
      <w:t>N°</w:t>
    </w:r>
    <w:proofErr w:type="spellEnd"/>
    <w:r w:rsidRPr="002624C2">
      <w:rPr>
        <w:rFonts w:cs="Arial"/>
        <w:i/>
        <w:sz w:val="16"/>
        <w:szCs w:val="16"/>
      </w:rPr>
      <w:t xml:space="preserve"> 1</w:t>
    </w:r>
    <w:r w:rsidR="007D5341">
      <w:rPr>
        <w:rFonts w:cs="Arial"/>
        <w:i/>
        <w:sz w:val="16"/>
        <w:szCs w:val="16"/>
      </w:rPr>
      <w:t>7</w:t>
    </w:r>
    <w:r w:rsidRPr="002624C2">
      <w:rPr>
        <w:rFonts w:cs="Arial"/>
        <w:i/>
        <w:sz w:val="16"/>
        <w:szCs w:val="16"/>
      </w:rPr>
      <w:t>-2025-Osinergmin-DSR</w:t>
    </w:r>
  </w:p>
  <w:p w14:paraId="12FD3738" w14:textId="77777777" w:rsidR="002624C2" w:rsidRPr="002624C2" w:rsidRDefault="002624C2" w:rsidP="002624C2">
    <w:pPr>
      <w:pStyle w:val="Encabezado"/>
      <w:pBdr>
        <w:bottom w:val="single" w:sz="4" w:space="1" w:color="auto"/>
      </w:pBdr>
      <w:rPr>
        <w:sz w:val="16"/>
        <w:szCs w:val="16"/>
      </w:rPr>
    </w:pPr>
    <w:r w:rsidRPr="002624C2">
      <w:rPr>
        <w:rFonts w:cs="Arial"/>
        <w:i/>
        <w:sz w:val="16"/>
        <w:szCs w:val="16"/>
      </w:rPr>
      <w:t>Primera Convocatoria</w:t>
    </w:r>
  </w:p>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6" w15:restartNumberingAfterBreak="0">
    <w:nsid w:val="04001D37"/>
    <w:multiLevelType w:val="multilevel"/>
    <w:tmpl w:val="04001D3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AE01C1"/>
    <w:multiLevelType w:val="multilevel"/>
    <w:tmpl w:val="F2D2FFB6"/>
    <w:lvl w:ilvl="0">
      <w:start w:val="1"/>
      <w:numFmt w:val="lowerLetter"/>
      <w:lvlText w:val="%1)"/>
      <w:lvlJc w:val="left"/>
      <w:pPr>
        <w:ind w:left="1571" w:hanging="360"/>
      </w:pPr>
      <w:rPr>
        <w:rFonts w:ascii="Calibri" w:eastAsia="Times New Roman" w:hAnsi="Calibri" w:cs="Calibri"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 w15:restartNumberingAfterBreak="0">
    <w:nsid w:val="060631FC"/>
    <w:multiLevelType w:val="multilevel"/>
    <w:tmpl w:val="2892F5E4"/>
    <w:lvl w:ilvl="0">
      <w:start w:val="1"/>
      <w:numFmt w:val="lowerLetter"/>
      <w:lvlText w:val="%1)"/>
      <w:lvlJc w:val="left"/>
      <w:pPr>
        <w:ind w:left="1571" w:hanging="360"/>
      </w:pPr>
      <w:rPr>
        <w:rFonts w:ascii="Poppins" w:eastAsia="Times New Roman" w:hAnsi="Poppins" w:cs="Poppins"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8F6789F"/>
    <w:multiLevelType w:val="multilevel"/>
    <w:tmpl w:val="08F6789F"/>
    <w:lvl w:ilvl="0">
      <w:start w:val="1"/>
      <w:numFmt w:val="lowerLetter"/>
      <w:lvlText w:val="%1)"/>
      <w:lvlJc w:val="left"/>
      <w:pPr>
        <w:ind w:left="1636"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3"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6"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2971095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27" w15:restartNumberingAfterBreak="0">
    <w:nsid w:val="36035A1B"/>
    <w:multiLevelType w:val="multilevel"/>
    <w:tmpl w:val="36035A1B"/>
    <w:lvl w:ilvl="0">
      <w:start w:val="1"/>
      <w:numFmt w:val="lowerLetter"/>
      <w:lvlText w:val="%1)"/>
      <w:lvlJc w:val="left"/>
      <w:pPr>
        <w:ind w:left="1004" w:hanging="360"/>
      </w:pPr>
      <w:rPr>
        <w:b/>
        <w:bCs/>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9176B7A"/>
    <w:multiLevelType w:val="multilevel"/>
    <w:tmpl w:val="39176B7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E5A470A"/>
    <w:multiLevelType w:val="multilevel"/>
    <w:tmpl w:val="3E5A470A"/>
    <w:lvl w:ilvl="0">
      <w:start w:val="16"/>
      <w:numFmt w:val="bullet"/>
      <w:lvlText w:val="-"/>
      <w:lvlJc w:val="left"/>
      <w:pPr>
        <w:ind w:left="757" w:hanging="360"/>
      </w:pPr>
      <w:rPr>
        <w:rFonts w:ascii="Calibri" w:eastAsia="Times New Roman" w:hAnsi="Calibri" w:cs="Calibri"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31" w15:restartNumberingAfterBreak="0">
    <w:nsid w:val="3E5C145A"/>
    <w:multiLevelType w:val="multilevel"/>
    <w:tmpl w:val="3E5C145A"/>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32"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3"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4"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5" w15:restartNumberingAfterBreak="0">
    <w:nsid w:val="4544767C"/>
    <w:multiLevelType w:val="multilevel"/>
    <w:tmpl w:val="454476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7"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8"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9"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0"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3" w15:restartNumberingAfterBreak="1">
    <w:nsid w:val="4D852FDF"/>
    <w:multiLevelType w:val="hybridMultilevel"/>
    <w:tmpl w:val="6B2AA06E"/>
    <w:lvl w:ilvl="0" w:tplc="31004746">
      <w:start w:val="1"/>
      <w:numFmt w:val="bullet"/>
      <w:lvlText w:val="-"/>
      <w:lvlJc w:val="left"/>
      <w:pPr>
        <w:ind w:left="1080" w:hanging="360"/>
      </w:pPr>
      <w:rPr>
        <w:rFonts w:ascii="Arial" w:eastAsia="Calibri" w:hAnsi="Arial" w:hint="default"/>
        <w:color w:val="auto"/>
      </w:rPr>
    </w:lvl>
    <w:lvl w:ilvl="1" w:tplc="583A363C">
      <w:start w:val="1"/>
      <w:numFmt w:val="bullet"/>
      <w:lvlText w:val=""/>
      <w:lvlJc w:val="left"/>
      <w:pPr>
        <w:ind w:left="1800" w:hanging="360"/>
      </w:pPr>
      <w:rPr>
        <w:rFonts w:ascii="Symbol" w:hAnsi="Symbol"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44"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97B1F0D"/>
    <w:multiLevelType w:val="multilevel"/>
    <w:tmpl w:val="597B1F0D"/>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CE05584"/>
    <w:multiLevelType w:val="multilevel"/>
    <w:tmpl w:val="5CE05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0" w15:restartNumberingAfterBreak="0">
    <w:nsid w:val="614D0437"/>
    <w:multiLevelType w:val="multilevel"/>
    <w:tmpl w:val="614D0437"/>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1"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2" w15:restartNumberingAfterBreak="0">
    <w:nsid w:val="62535D54"/>
    <w:multiLevelType w:val="hybridMultilevel"/>
    <w:tmpl w:val="61EE69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39A649F"/>
    <w:multiLevelType w:val="multilevel"/>
    <w:tmpl w:val="639A649F"/>
    <w:lvl w:ilvl="0">
      <w:start w:val="3"/>
      <w:numFmt w:val="bullet"/>
      <w:lvlText w:val="-"/>
      <w:lvlJc w:val="left"/>
      <w:pPr>
        <w:ind w:left="1429" w:hanging="360"/>
      </w:pPr>
      <w:rPr>
        <w:rFonts w:ascii="Calibri" w:eastAsia="Calibri" w:hAnsi="Calibri" w:cs="Calibri"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4" w15:restartNumberingAfterBreak="0">
    <w:nsid w:val="644E4B4B"/>
    <w:multiLevelType w:val="multilevel"/>
    <w:tmpl w:val="644E4B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895B66"/>
    <w:multiLevelType w:val="multilevel"/>
    <w:tmpl w:val="66895B66"/>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6" w15:restartNumberingAfterBreak="0">
    <w:nsid w:val="6690698E"/>
    <w:multiLevelType w:val="hybridMultilevel"/>
    <w:tmpl w:val="AC90B6F4"/>
    <w:lvl w:ilvl="0" w:tplc="E8F0E3BE">
      <w:start w:val="1"/>
      <w:numFmt w:val="upp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0">
    <w:nsid w:val="68030CCD"/>
    <w:multiLevelType w:val="multilevel"/>
    <w:tmpl w:val="68030CC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B323BD5"/>
    <w:multiLevelType w:val="multilevel"/>
    <w:tmpl w:val="6B323BD5"/>
    <w:lvl w:ilvl="0">
      <w:start w:val="1"/>
      <w:numFmt w:val="upperRoman"/>
      <w:lvlText w:val="%1."/>
      <w:lvlJc w:val="left"/>
      <w:pPr>
        <w:ind w:left="1004" w:hanging="360"/>
      </w:pPr>
      <w:rPr>
        <w:rFonts w:ascii="Calibri" w:eastAsia="Times New Roman" w:hAnsi="Calibri" w:cs="Calibri"/>
        <w:b/>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1" w15:restartNumberingAfterBreak="0">
    <w:nsid w:val="6E8239DF"/>
    <w:multiLevelType w:val="multilevel"/>
    <w:tmpl w:val="6E8239DF"/>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2" w15:restartNumberingAfterBreak="0">
    <w:nsid w:val="6EE87F4C"/>
    <w:multiLevelType w:val="multilevel"/>
    <w:tmpl w:val="6EE87F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3" w15:restartNumberingAfterBreak="1">
    <w:nsid w:val="6F2F33F8"/>
    <w:multiLevelType w:val="hybridMultilevel"/>
    <w:tmpl w:val="C00C32DE"/>
    <w:lvl w:ilvl="0" w:tplc="D6C25DE0">
      <w:start w:val="1"/>
      <w:numFmt w:val="bullet"/>
      <w:lvlText w:val="-"/>
      <w:lvlJc w:val="left"/>
      <w:pPr>
        <w:ind w:left="1080" w:hanging="360"/>
      </w:pPr>
      <w:rPr>
        <w:rFonts w:ascii="Arial" w:eastAsia="Calibri" w:hAnsi="Arial" w:cs="Arial" w:hint="default"/>
        <w:b/>
        <w:bCs/>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6FC47599"/>
    <w:multiLevelType w:val="multilevel"/>
    <w:tmpl w:val="6FC47599"/>
    <w:lvl w:ilvl="0">
      <w:start w:val="1"/>
      <w:numFmt w:val="lowerLetter"/>
      <w:lvlText w:val="%1)"/>
      <w:lvlJc w:val="left"/>
      <w:pPr>
        <w:ind w:left="502" w:hanging="360"/>
      </w:pPr>
      <w:rPr>
        <w:b/>
        <w:bCs/>
        <w:color w:val="auto"/>
        <w:sz w:val="22"/>
        <w:szCs w:val="2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82A3632"/>
    <w:multiLevelType w:val="hybridMultilevel"/>
    <w:tmpl w:val="7DF6E340"/>
    <w:lvl w:ilvl="0" w:tplc="5100E5B2">
      <w:numFmt w:val="bullet"/>
      <w:lvlText w:val="-"/>
      <w:lvlJc w:val="left"/>
      <w:pPr>
        <w:ind w:left="2061" w:hanging="360"/>
      </w:pPr>
      <w:rPr>
        <w:rFonts w:ascii="Calibri" w:eastAsia="Times New Roman" w:hAnsi="Calibri" w:cs="Calibri" w:hint="default"/>
        <w:color w:val="000000" w:themeColor="text1"/>
      </w:rPr>
    </w:lvl>
    <w:lvl w:ilvl="1" w:tplc="280A0003" w:tentative="1">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45"/>
  </w:num>
  <w:num w:numId="7">
    <w:abstractNumId w:val="18"/>
  </w:num>
  <w:num w:numId="8">
    <w:abstractNumId w:val="9"/>
  </w:num>
  <w:num w:numId="9">
    <w:abstractNumId w:val="63"/>
  </w:num>
  <w:num w:numId="10">
    <w:abstractNumId w:val="12"/>
  </w:num>
  <w:num w:numId="11">
    <w:abstractNumId w:val="57"/>
  </w:num>
  <w:num w:numId="12">
    <w:abstractNumId w:val="29"/>
  </w:num>
  <w:num w:numId="13">
    <w:abstractNumId w:val="32"/>
  </w:num>
  <w:num w:numId="14">
    <w:abstractNumId w:val="22"/>
  </w:num>
  <w:num w:numId="15">
    <w:abstractNumId w:val="49"/>
  </w:num>
  <w:num w:numId="16">
    <w:abstractNumId w:val="21"/>
  </w:num>
  <w:num w:numId="17">
    <w:abstractNumId w:val="23"/>
  </w:num>
  <w:num w:numId="18">
    <w:abstractNumId w:val="13"/>
  </w:num>
  <w:num w:numId="19">
    <w:abstractNumId w:val="17"/>
  </w:num>
  <w:num w:numId="20">
    <w:abstractNumId w:val="19"/>
  </w:num>
  <w:num w:numId="21">
    <w:abstractNumId w:val="5"/>
  </w:num>
  <w:num w:numId="22">
    <w:abstractNumId w:val="42"/>
  </w:num>
  <w:num w:numId="23">
    <w:abstractNumId w:val="44"/>
  </w:num>
  <w:num w:numId="24">
    <w:abstractNumId w:val="51"/>
  </w:num>
  <w:num w:numId="25">
    <w:abstractNumId w:val="38"/>
  </w:num>
  <w:num w:numId="26">
    <w:abstractNumId w:val="24"/>
  </w:num>
  <w:num w:numId="27">
    <w:abstractNumId w:val="59"/>
  </w:num>
  <w:num w:numId="28">
    <w:abstractNumId w:val="34"/>
  </w:num>
  <w:num w:numId="29">
    <w:abstractNumId w:val="37"/>
  </w:num>
  <w:num w:numId="30">
    <w:abstractNumId w:val="14"/>
  </w:num>
  <w:num w:numId="31">
    <w:abstractNumId w:val="25"/>
  </w:num>
  <w:num w:numId="32">
    <w:abstractNumId w:val="68"/>
  </w:num>
  <w:num w:numId="33">
    <w:abstractNumId w:val="26"/>
  </w:num>
  <w:num w:numId="34">
    <w:abstractNumId w:val="15"/>
  </w:num>
  <w:num w:numId="35">
    <w:abstractNumId w:val="16"/>
  </w:num>
  <w:num w:numId="36">
    <w:abstractNumId w:val="39"/>
  </w:num>
  <w:num w:numId="37">
    <w:abstractNumId w:val="33"/>
  </w:num>
  <w:num w:numId="38">
    <w:abstractNumId w:val="48"/>
  </w:num>
  <w:num w:numId="39">
    <w:abstractNumId w:val="11"/>
  </w:num>
  <w:num w:numId="40">
    <w:abstractNumId w:val="65"/>
  </w:num>
  <w:num w:numId="41">
    <w:abstractNumId w:val="40"/>
  </w:num>
  <w:num w:numId="42">
    <w:abstractNumId w:val="41"/>
  </w:num>
  <w:num w:numId="43">
    <w:abstractNumId w:val="67"/>
  </w:num>
  <w:num w:numId="44">
    <w:abstractNumId w:val="36"/>
  </w:num>
  <w:num w:numId="45">
    <w:abstractNumId w:val="20"/>
  </w:num>
  <w:num w:numId="46">
    <w:abstractNumId w:val="10"/>
  </w:num>
  <w:num w:numId="47">
    <w:abstractNumId w:val="50"/>
  </w:num>
  <w:num w:numId="48">
    <w:abstractNumId w:val="46"/>
  </w:num>
  <w:num w:numId="49">
    <w:abstractNumId w:val="28"/>
  </w:num>
  <w:num w:numId="50">
    <w:abstractNumId w:val="31"/>
  </w:num>
  <w:num w:numId="51">
    <w:abstractNumId w:val="30"/>
  </w:num>
  <w:num w:numId="52">
    <w:abstractNumId w:val="58"/>
  </w:num>
  <w:num w:numId="53">
    <w:abstractNumId w:val="62"/>
  </w:num>
  <w:num w:numId="54">
    <w:abstractNumId w:val="47"/>
  </w:num>
  <w:num w:numId="55">
    <w:abstractNumId w:val="35"/>
  </w:num>
  <w:num w:numId="56">
    <w:abstractNumId w:val="60"/>
  </w:num>
  <w:num w:numId="57">
    <w:abstractNumId w:val="64"/>
  </w:num>
  <w:num w:numId="58">
    <w:abstractNumId w:val="27"/>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55"/>
  </w:num>
  <w:num w:numId="62">
    <w:abstractNumId w:val="53"/>
  </w:num>
  <w:num w:numId="63">
    <w:abstractNumId w:val="54"/>
  </w:num>
  <w:num w:numId="64">
    <w:abstractNumId w:val="7"/>
    <w:lvlOverride w:ilvl="0">
      <w:startOverride w:val="1"/>
    </w:lvlOverride>
    <w:lvlOverride w:ilvl="1"/>
    <w:lvlOverride w:ilvl="2"/>
    <w:lvlOverride w:ilvl="3"/>
    <w:lvlOverride w:ilvl="4"/>
    <w:lvlOverride w:ilvl="5"/>
    <w:lvlOverride w:ilvl="6"/>
    <w:lvlOverride w:ilvl="7"/>
    <w:lvlOverride w:ilvl="8"/>
  </w:num>
  <w:num w:numId="65">
    <w:abstractNumId w:val="43"/>
  </w:num>
  <w:num w:numId="66">
    <w:abstractNumId w:val="52"/>
  </w:num>
  <w:num w:numId="67">
    <w:abstractNumId w:val="56"/>
  </w:num>
  <w:num w:numId="68">
    <w:abstractNumId w:val="8"/>
    <w:lvlOverride w:ilvl="0">
      <w:startOverride w:val="1"/>
    </w:lvlOverride>
    <w:lvlOverride w:ilvl="1"/>
    <w:lvlOverride w:ilvl="2"/>
    <w:lvlOverride w:ilvl="3"/>
    <w:lvlOverride w:ilvl="4"/>
    <w:lvlOverride w:ilvl="5"/>
    <w:lvlOverride w:ilvl="6"/>
    <w:lvlOverride w:ilvl="7"/>
    <w:lvlOverride w:ilvl="8"/>
  </w:num>
  <w:num w:numId="69">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4B3"/>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0CB4"/>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4FDB"/>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B9A"/>
    <w:rsid w:val="00235E79"/>
    <w:rsid w:val="00235E98"/>
    <w:rsid w:val="00236176"/>
    <w:rsid w:val="002368BA"/>
    <w:rsid w:val="00236BDC"/>
    <w:rsid w:val="0023783D"/>
    <w:rsid w:val="00240A8B"/>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4C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49E"/>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520"/>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10C7"/>
    <w:rsid w:val="0039129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320"/>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0CAF"/>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C62"/>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32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9E8"/>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96A"/>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1BA"/>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21E"/>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9FC"/>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341"/>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5EAF"/>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5D9"/>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285"/>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0CEB"/>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104"/>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5FF"/>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2418"/>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6FEB"/>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C8"/>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8A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C7B38"/>
    <w:rsid w:val="00AD02E2"/>
    <w:rsid w:val="00AD0875"/>
    <w:rsid w:val="00AD0AB4"/>
    <w:rsid w:val="00AD0B50"/>
    <w:rsid w:val="00AD1249"/>
    <w:rsid w:val="00AD1710"/>
    <w:rsid w:val="00AD28A3"/>
    <w:rsid w:val="00AD2D6C"/>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0A6"/>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DA6"/>
    <w:rsid w:val="00B01E97"/>
    <w:rsid w:val="00B025DE"/>
    <w:rsid w:val="00B02DA3"/>
    <w:rsid w:val="00B03301"/>
    <w:rsid w:val="00B03449"/>
    <w:rsid w:val="00B0351C"/>
    <w:rsid w:val="00B03671"/>
    <w:rsid w:val="00B03E04"/>
    <w:rsid w:val="00B041FF"/>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B20"/>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504"/>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9B5"/>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ADB"/>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084"/>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3F2F"/>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13C"/>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BEC"/>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8E6"/>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99"/>
    <w:qFormat/>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qForma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1"/>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qFormat/>
    <w:rsid w:val="00F86808"/>
    <w:rPr>
      <w:rFonts w:ascii="Arial" w:hAnsi="Arial"/>
      <w:color w:val="000000"/>
    </w:rPr>
  </w:style>
  <w:style w:type="paragraph" w:customStyle="1" w:styleId="Vieta3">
    <w:name w:val="Viñeta 3"/>
    <w:basedOn w:val="Normal"/>
    <w:uiPriority w:val="99"/>
    <w:rsid w:val="00F86808"/>
    <w:pPr>
      <w:numPr>
        <w:numId w:val="20"/>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qFormat/>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qFormat/>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qFormat/>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qFormat/>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paragraph" w:customStyle="1" w:styleId="Prrafodelista4">
    <w:name w:val="Párrafo de lista4"/>
    <w:basedOn w:val="Normal"/>
    <w:qFormat/>
    <w:rsid w:val="007F5EAF"/>
    <w:pPr>
      <w:spacing w:before="100" w:beforeAutospacing="1" w:after="120"/>
      <w:jc w:val="both"/>
    </w:pPr>
    <w:rPr>
      <w:rFonts w:ascii="Calibri" w:eastAsia="Times New Roman" w:hAnsi="Calibri"/>
      <w:color w:val="auto"/>
      <w:sz w:val="22"/>
      <w:szCs w:val="22"/>
    </w:rPr>
  </w:style>
  <w:style w:type="paragraph" w:customStyle="1" w:styleId="Prrafodelista5">
    <w:name w:val="Párrafo de lista5"/>
    <w:basedOn w:val="Normal"/>
    <w:rsid w:val="007F5EAF"/>
    <w:pPr>
      <w:spacing w:before="100" w:beforeAutospacing="1" w:after="120"/>
      <w:jc w:val="both"/>
    </w:pPr>
    <w:rPr>
      <w:rFonts w:ascii="Calibri" w:eastAsia="Times New Roman"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H4ZUARPRAJFR-49-9617</_dlc_DocId>
    <_dlc_DocIdUrl xmlns="c9af1732-5c4a-47a8-8a40-65a3d58cbfeb">
      <Url>http://portal/seccion/centro_documental/_layouts/15/DocIdRedir.aspx?ID=H4ZUARPRAJFR-49-9617</Url>
      <Description>H4ZUARPRAJFR-49-9617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7.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24</Pages>
  <Words>3869</Words>
  <Characters>21280</Characters>
  <Application>Microsoft Office Word</Application>
  <DocSecurity>0</DocSecurity>
  <Lines>177</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2</cp:revision>
  <cp:lastPrinted>2023-07-26T20:55:00Z</cp:lastPrinted>
  <dcterms:created xsi:type="dcterms:W3CDTF">2025-09-22T17:16:00Z</dcterms:created>
  <dcterms:modified xsi:type="dcterms:W3CDTF">2025-09-22T17:16:00Z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c23b1b21-b9f5-422a-87cd-95e6f78eefd2</vt:lpwstr>
  </property>
</Properties>
</file>